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F87901" w14:textId="69C7BD25" w:rsidR="00CF3C4C" w:rsidRDefault="00196B49">
      <w:pPr>
        <w:rPr>
          <w:rFonts w:ascii="Chalkboard" w:hAnsi="Chalkboard"/>
        </w:rPr>
        <w:sectPr w:rsidR="00CF3C4C">
          <w:footerReference w:type="default" r:id="rId8"/>
          <w:headerReference w:type="first" r:id="rId9"/>
          <w:pgSz w:w="12240" w:h="15840"/>
          <w:pgMar w:top="576" w:right="576" w:bottom="576" w:left="576" w:header="576" w:footer="576" w:gutter="0"/>
          <w:cols w:space="720"/>
          <w:titlePg/>
        </w:sectPr>
      </w:pPr>
      <w:r w:rsidRPr="00963DC0">
        <w:rPr>
          <w:rFonts w:ascii="Chalkboard" w:hAnsi="Chalkboard"/>
          <w:noProof/>
        </w:rPr>
        <w:drawing>
          <wp:anchor distT="0" distB="0" distL="114300" distR="114300" simplePos="0" relativeHeight="251991193" behindDoc="0" locked="0" layoutInCell="1" allowOverlap="1" wp14:anchorId="1AA619F6" wp14:editId="713EB81F">
            <wp:simplePos x="0" y="0"/>
            <wp:positionH relativeFrom="page">
              <wp:posOffset>2047875</wp:posOffset>
            </wp:positionH>
            <wp:positionV relativeFrom="page">
              <wp:posOffset>4265295</wp:posOffset>
            </wp:positionV>
            <wp:extent cx="4040505" cy="3474085"/>
            <wp:effectExtent l="0" t="0" r="0" b="5715"/>
            <wp:wrapTight wrapText="bothSides">
              <wp:wrapPolygon edited="0">
                <wp:start x="0" y="0"/>
                <wp:lineTo x="0" y="21478"/>
                <wp:lineTo x="21454" y="21478"/>
                <wp:lineTo x="21454" y="0"/>
                <wp:lineTo x="0" y="0"/>
              </wp:wrapPolygon>
            </wp:wrapTight>
            <wp:docPr id="20552"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040505" cy="3474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3DC0">
        <w:rPr>
          <w:noProof/>
        </w:rPr>
        <mc:AlternateContent>
          <mc:Choice Requires="wps">
            <w:drawing>
              <wp:anchor distT="0" distB="0" distL="114300" distR="114300" simplePos="0" relativeHeight="251676825" behindDoc="0" locked="0" layoutInCell="1" allowOverlap="1" wp14:anchorId="0E2A8197" wp14:editId="0FBA28F1">
                <wp:simplePos x="0" y="0"/>
                <wp:positionH relativeFrom="page">
                  <wp:posOffset>749300</wp:posOffset>
                </wp:positionH>
                <wp:positionV relativeFrom="page">
                  <wp:posOffset>488315</wp:posOffset>
                </wp:positionV>
                <wp:extent cx="5880100" cy="555625"/>
                <wp:effectExtent l="0" t="0" r="0" b="3175"/>
                <wp:wrapTight wrapText="bothSides">
                  <wp:wrapPolygon edited="0">
                    <wp:start x="93" y="0"/>
                    <wp:lineTo x="93" y="20736"/>
                    <wp:lineTo x="21367" y="20736"/>
                    <wp:lineTo x="21367" y="0"/>
                    <wp:lineTo x="93" y="0"/>
                  </wp:wrapPolygon>
                </wp:wrapTight>
                <wp:docPr id="82"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0" cy="555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4187C8E" w14:textId="77777777" w:rsidR="003939F3" w:rsidRPr="00963DC0" w:rsidRDefault="003939F3" w:rsidP="00C77A90">
                            <w:pPr>
                              <w:pStyle w:val="CoverHeader"/>
                              <w:rPr>
                                <w:rFonts w:ascii="Chalkboard" w:hAnsi="Chalkboard"/>
                                <w:sz w:val="52"/>
                                <w:szCs w:val="52"/>
                              </w:rPr>
                            </w:pPr>
                            <w:r w:rsidRPr="00963DC0">
                              <w:rPr>
                                <w:rFonts w:ascii="Chalkboard" w:hAnsi="Chalkboard"/>
                                <w:sz w:val="52"/>
                                <w:szCs w:val="52"/>
                              </w:rPr>
                              <w:t xml:space="preserve">VICTOR &amp; FREDA </w:t>
                            </w:r>
                          </w:p>
                          <w:p w14:paraId="4A6F38BD" w14:textId="77777777" w:rsidR="003939F3" w:rsidRPr="00963DC0" w:rsidRDefault="003939F3">
                            <w:pPr>
                              <w:rPr>
                                <w:rFonts w:ascii="Chalkboard" w:hAnsi="Chalkboard"/>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8" o:spid="_x0000_s1026" type="#_x0000_t202" style="position:absolute;margin-left:59pt;margin-top:38.45pt;width:463pt;height:43.75pt;z-index:2516768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" filled="f" stroked="f">
                <v:textbox inset=",0,,0">
                  <w:txbxContent>
                    <w:p w14:paraId="54187C8E" w14:textId="77777777" w:rsidR="003939F3" w:rsidRPr="00963DC0" w:rsidRDefault="003939F3" w:rsidP="00C77A90">
                      <w:pPr>
                        <w:pStyle w:val="CoverHeader"/>
                        <w:rPr>
                          <w:rFonts w:ascii="Chalkboard" w:hAnsi="Chalkboard"/>
                          <w:sz w:val="52"/>
                          <w:szCs w:val="52"/>
                        </w:rPr>
                      </w:pPr>
                      <w:r w:rsidRPr="00963DC0">
                        <w:rPr>
                          <w:rFonts w:ascii="Chalkboard" w:hAnsi="Chalkboard"/>
                          <w:sz w:val="52"/>
                          <w:szCs w:val="52"/>
                        </w:rPr>
                        <w:t xml:space="preserve">VICTOR &amp; FREDA </w:t>
                      </w:r>
                    </w:p>
                    <w:p w14:paraId="4A6F38BD" w14:textId="77777777" w:rsidR="003939F3" w:rsidRPr="00963DC0" w:rsidRDefault="003939F3">
                      <w:pPr>
                        <w:rPr>
                          <w:rFonts w:ascii="Chalkboard" w:hAnsi="Chalkboard"/>
                        </w:rPr>
                      </w:pPr>
                    </w:p>
                  </w:txbxContent>
                </v:textbox>
                <w10:wrap type="tight" anchorx="page" anchory="page"/>
              </v:shape>
            </w:pict>
          </mc:Fallback>
        </mc:AlternateContent>
      </w:r>
      <w:r w:rsidR="00963DC0">
        <w:rPr>
          <w:noProof/>
        </w:rPr>
        <mc:AlternateContent>
          <mc:Choice Requires="wps">
            <w:drawing>
              <wp:anchor distT="0" distB="0" distL="114300" distR="114300" simplePos="0" relativeHeight="251675801" behindDoc="0" locked="0" layoutInCell="1" allowOverlap="1" wp14:anchorId="73C16A08" wp14:editId="5E0DB5DB">
                <wp:simplePos x="0" y="0"/>
                <wp:positionH relativeFrom="page">
                  <wp:posOffset>381000</wp:posOffset>
                </wp:positionH>
                <wp:positionV relativeFrom="page">
                  <wp:posOffset>1571625</wp:posOffset>
                </wp:positionV>
                <wp:extent cx="7053580" cy="2292350"/>
                <wp:effectExtent l="0" t="0" r="0" b="19050"/>
                <wp:wrapTight wrapText="bothSides">
                  <wp:wrapPolygon edited="0">
                    <wp:start x="78" y="0"/>
                    <wp:lineTo x="78" y="21540"/>
                    <wp:lineTo x="21468" y="21540"/>
                    <wp:lineTo x="21468" y="0"/>
                    <wp:lineTo x="78" y="0"/>
                  </wp:wrapPolygon>
                </wp:wrapTight>
                <wp:docPr id="8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3580" cy="229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C8425F2" w14:textId="77777777" w:rsidR="003939F3" w:rsidRPr="00963DC0" w:rsidRDefault="003939F3" w:rsidP="00C77A90">
                            <w:pPr>
                              <w:jc w:val="center"/>
                              <w:rPr>
                                <w:rFonts w:ascii="Chalkboard" w:hAnsi="Chalkboard"/>
                                <w:b/>
                                <w:color w:val="11A5BB" w:themeColor="text2"/>
                                <w:sz w:val="72"/>
                                <w:szCs w:val="72"/>
                              </w:rPr>
                            </w:pPr>
                            <w:r w:rsidRPr="00963DC0">
                              <w:rPr>
                                <w:rFonts w:ascii="Chalkboard" w:hAnsi="Chalkboard"/>
                                <w:b/>
                                <w:color w:val="11A5BB" w:themeColor="text2"/>
                                <w:sz w:val="64"/>
                                <w:szCs w:val="64"/>
                              </w:rPr>
                              <w:t>“</w:t>
                            </w:r>
                            <w:r w:rsidRPr="00963DC0">
                              <w:rPr>
                                <w:rFonts w:asciiTheme="majorHAnsi" w:hAnsiTheme="majorHAnsi"/>
                                <w:b/>
                                <w:color w:val="0C7B8B" w:themeColor="text2" w:themeShade="BF"/>
                                <w:sz w:val="64"/>
                                <w:szCs w:val="64"/>
                              </w:rPr>
                              <w:t>We believe that everything happens for a reason and that every person we come across in life is someone we are meant to</w:t>
                            </w:r>
                            <w:r w:rsidRPr="00963DC0">
                              <w:rPr>
                                <w:rFonts w:asciiTheme="majorHAnsi" w:hAnsiTheme="majorHAnsi"/>
                                <w:b/>
                                <w:color w:val="0C7B8B" w:themeColor="text2" w:themeShade="BF"/>
                                <w:sz w:val="72"/>
                                <w:szCs w:val="72"/>
                              </w:rPr>
                              <w:t xml:space="preserve"> </w:t>
                            </w:r>
                            <w:r w:rsidRPr="00963DC0">
                              <w:rPr>
                                <w:rFonts w:asciiTheme="majorHAnsi" w:hAnsiTheme="majorHAnsi"/>
                                <w:b/>
                                <w:color w:val="0C7B8B" w:themeColor="text2" w:themeShade="BF"/>
                                <w:sz w:val="64"/>
                                <w:szCs w:val="64"/>
                              </w:rPr>
                              <w:t>meet”</w:t>
                            </w:r>
                          </w:p>
                          <w:p w14:paraId="24B09559" w14:textId="77777777" w:rsidR="003939F3" w:rsidRPr="007933E0" w:rsidRDefault="003939F3" w:rsidP="00C77A90">
                            <w:pPr>
                              <w:pStyle w:val="Title"/>
                              <w:jc w:val="left"/>
                              <w:rPr>
                                <w:b/>
                                <w:color w:val="11A5BB" w:themeColor="text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30pt;margin-top:123.75pt;width:555.4pt;height:180.5pt;z-index:251675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" filled="f" stroked="f">
                <v:textbox inset=",0,,0">
                  <w:txbxContent>
                    <w:p w14:paraId="6C8425F2" w14:textId="77777777" w:rsidR="003939F3" w:rsidRPr="00963DC0" w:rsidRDefault="003939F3" w:rsidP="00C77A90">
                      <w:pPr>
                        <w:jc w:val="center"/>
                        <w:rPr>
                          <w:rFonts w:ascii="Chalkboard" w:hAnsi="Chalkboard"/>
                          <w:b/>
                          <w:color w:val="11A5BB" w:themeColor="text2"/>
                          <w:sz w:val="72"/>
                          <w:szCs w:val="72"/>
                        </w:rPr>
                      </w:pPr>
                      <w:r w:rsidRPr="00963DC0">
                        <w:rPr>
                          <w:rFonts w:ascii="Chalkboard" w:hAnsi="Chalkboard"/>
                          <w:b/>
                          <w:color w:val="11A5BB" w:themeColor="text2"/>
                          <w:sz w:val="64"/>
                          <w:szCs w:val="64"/>
                        </w:rPr>
                        <w:t>“</w:t>
                      </w:r>
                      <w:r w:rsidRPr="00963DC0">
                        <w:rPr>
                          <w:rFonts w:asciiTheme="majorHAnsi" w:hAnsiTheme="majorHAnsi"/>
                          <w:b/>
                          <w:color w:val="0C7B8B" w:themeColor="text2" w:themeShade="BF"/>
                          <w:sz w:val="64"/>
                          <w:szCs w:val="64"/>
                        </w:rPr>
                        <w:t>We believe that everything happens for a reason and that every person we come across in life is someone we are meant to</w:t>
                      </w:r>
                      <w:r w:rsidRPr="00963DC0">
                        <w:rPr>
                          <w:rFonts w:asciiTheme="majorHAnsi" w:hAnsiTheme="majorHAnsi"/>
                          <w:b/>
                          <w:color w:val="0C7B8B" w:themeColor="text2" w:themeShade="BF"/>
                          <w:sz w:val="72"/>
                          <w:szCs w:val="72"/>
                        </w:rPr>
                        <w:t xml:space="preserve"> </w:t>
                      </w:r>
                      <w:r w:rsidRPr="00963DC0">
                        <w:rPr>
                          <w:rFonts w:asciiTheme="majorHAnsi" w:hAnsiTheme="majorHAnsi"/>
                          <w:b/>
                          <w:color w:val="0C7B8B" w:themeColor="text2" w:themeShade="BF"/>
                          <w:sz w:val="64"/>
                          <w:szCs w:val="64"/>
                        </w:rPr>
                        <w:t>meet”</w:t>
                      </w:r>
                    </w:p>
                    <w:p w14:paraId="24B09559" w14:textId="77777777" w:rsidR="003939F3" w:rsidRPr="007933E0" w:rsidRDefault="003939F3" w:rsidP="00C77A90">
                      <w:pPr>
                        <w:pStyle w:val="Title"/>
                        <w:jc w:val="left"/>
                        <w:rPr>
                          <w:b/>
                          <w:color w:val="11A5BB" w:themeColor="text2"/>
                        </w:rPr>
                      </w:pPr>
                    </w:p>
                  </w:txbxContent>
                </v:textbox>
                <w10:wrap type="tight" anchorx="page" anchory="page"/>
              </v:shape>
            </w:pict>
          </mc:Fallback>
        </mc:AlternateContent>
      </w:r>
      <w:r w:rsidR="00FD512C">
        <w:rPr>
          <w:noProof/>
        </w:rPr>
        <mc:AlternateContent>
          <mc:Choice Requires="wpg">
            <w:drawing>
              <wp:anchor distT="0" distB="0" distL="114300" distR="114300" simplePos="0" relativeHeight="251677849" behindDoc="0" locked="0" layoutInCell="1" allowOverlap="1" wp14:anchorId="2EB026C9" wp14:editId="49885FC9">
                <wp:simplePos x="0" y="0"/>
                <wp:positionH relativeFrom="page">
                  <wp:posOffset>427355</wp:posOffset>
                </wp:positionH>
                <wp:positionV relativeFrom="page">
                  <wp:posOffset>4484370</wp:posOffset>
                </wp:positionV>
                <wp:extent cx="2260600" cy="2472055"/>
                <wp:effectExtent l="0" t="0" r="0" b="17145"/>
                <wp:wrapThrough wrapText="bothSides">
                  <wp:wrapPolygon edited="0">
                    <wp:start x="243" y="0"/>
                    <wp:lineTo x="243" y="21528"/>
                    <wp:lineTo x="21115" y="21528"/>
                    <wp:lineTo x="21115" y="0"/>
                    <wp:lineTo x="243" y="0"/>
                  </wp:wrapPolygon>
                </wp:wrapThrough>
                <wp:docPr id="4" name="Group 4"/>
                <wp:cNvGraphicFramePr/>
                <a:graphic xmlns:a="http://schemas.openxmlformats.org/drawingml/2006/main">
                  <a:graphicData uri="http://schemas.microsoft.com/office/word/2010/wordprocessingGroup">
                    <wpg:wgp>
                      <wpg:cNvGrpSpPr/>
                      <wpg:grpSpPr>
                        <a:xfrm>
                          <a:off x="0" y="0"/>
                          <a:ext cx="2260600" cy="2472055"/>
                          <a:chOff x="0" y="0"/>
                          <a:chExt cx="2260600" cy="2472055"/>
                        </a:xfrm>
                        <a:extLst>
                          <a:ext uri="{0CCBE362-F206-4b92-989A-16890622DB6E}">
                            <ma14:wrappingTextBoxFlag xmlns:ma14="http://schemas.microsoft.com/office/mac/drawingml/2011/main" val="1"/>
                          </a:ext>
                        </a:extLst>
                      </wpg:grpSpPr>
                      <wps:wsp>
                        <wps:cNvPr id="2" name="Text Box 192"/>
                        <wps:cNvSpPr txBox="1">
                          <a:spLocks noChangeArrowheads="1"/>
                        </wps:cNvSpPr>
                        <wps:spPr bwMode="auto">
                          <a:xfrm>
                            <a:off x="0" y="0"/>
                            <a:ext cx="2260600" cy="247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 name="Text Box 1"/>
                        <wps:cNvSpPr txBox="1"/>
                        <wps:spPr>
                          <a:xfrm>
                            <a:off x="91440" y="0"/>
                            <a:ext cx="1414780" cy="274955"/>
                          </a:xfrm>
                          <a:prstGeom prst="rect">
                            <a:avLst/>
                          </a:prstGeom>
                          <a:noFill/>
                          <a:ln>
                            <a:noFill/>
                          </a:ln>
                          <a:effectLst/>
                          <a:extLst>
                            <a:ext uri="{C572A759-6A51-4108-AA02-DFA0A04FC94B}">
                              <ma14:wrappingTextBoxFlag xmlns:ma14="http://schemas.microsoft.com/office/mac/drawingml/2011/main"/>
                            </a:ext>
                          </a:extLst>
                        </wps:spPr>
                        <wps:txbx>
                          <w:txbxContent>
                            <w:p w14:paraId="2D0F65A9" w14:textId="77777777" w:rsidR="003939F3" w:rsidRDefault="003939F3" w:rsidP="00C77A90">
                              <w:pPr>
                                <w:pStyle w:val="BodyText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 o:spid="_x0000_s1028" style="position:absolute;margin-left:33.65pt;margin-top:353.1pt;width:178pt;height:194.65pt;z-index:251677849;mso-position-horizontal-relative:page;mso-position-vertical-relative:page" coordsize="2260600,24720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" mv:complextextbox="1">
                <v:shape id="_x0000_s1029" type="#_x0000_t202" style="position:absolute;width:2260600;height:2472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VbRwgAA&#10;ANoAAAAPAAAAZHJzL2Rvd25yZXYueG1sRI9Bi8IwFITvgv8hPMHbmurBXapRilBQWMFV8fxsnm2x&#10;eWmbrNb99RtB8DjMzDfMfNmZStyodaVlBeNRBII4s7rkXMHxkH58gXAeWWNlmRQ8yMFy0e/NMdb2&#10;zj902/tcBAi7GBUU3texlC4ryKAb2Zo4eBfbGvRBtrnULd4D3FRyEkVTabDksFBgTauCsuv+1yjY&#10;7s7N3yZypkp8mn4mu+b7cmqUGg66ZAbCU+ff4Vd7rRVM4Hkl3AC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cZVtHCAAAA2gAAAA8AAAAAAAAAAAAAAAAAlwIAAGRycy9kb3du&#10;cmV2LnhtbFBLBQYAAAAABAAEAPUAAACGAwAAAAA=&#10;" mv:complextextbox="1" filled="f" stroked="f">
                  <v:textbox inset=",0,,0"/>
                </v:shape>
                <v:shape id="Text Box 1" o:spid="_x0000_s1030" type="#_x0000_t202" style="position:absolute;left:91440;width:1414780;height:274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inset="0,0,0,0">
                    <w:txbxContent>
                      <w:p w14:paraId="2D0F65A9" w14:textId="77777777" w:rsidR="003939F3" w:rsidRDefault="003939F3" w:rsidP="00C77A90">
                        <w:pPr>
                          <w:pStyle w:val="BodyText2"/>
                        </w:pPr>
                      </w:p>
                    </w:txbxContent>
                  </v:textbox>
                </v:shape>
                <w10:wrap type="through" anchorx="page" anchory="page"/>
              </v:group>
            </w:pict>
          </mc:Fallback>
        </mc:AlternateContent>
      </w:r>
      <w:r w:rsidR="00C77A90">
        <w:rPr>
          <w:noProof/>
        </w:rPr>
        <mc:AlternateContent>
          <mc:Choice Requires="wps">
            <w:drawing>
              <wp:anchor distT="0" distB="0" distL="114300" distR="114300" simplePos="0" relativeHeight="251679897" behindDoc="0" locked="0" layoutInCell="1" allowOverlap="1" wp14:anchorId="07453112" wp14:editId="26983550">
                <wp:simplePos x="0" y="0"/>
                <wp:positionH relativeFrom="page">
                  <wp:posOffset>374650</wp:posOffset>
                </wp:positionH>
                <wp:positionV relativeFrom="page">
                  <wp:posOffset>8086725</wp:posOffset>
                </wp:positionV>
                <wp:extent cx="7022465" cy="1605915"/>
                <wp:effectExtent l="0" t="0" r="0" b="0"/>
                <wp:wrapNone/>
                <wp:docPr id="9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1605915"/>
                        </a:xfrm>
                        <a:prstGeom prst="rect">
                          <a:avLst/>
                        </a:prstGeom>
                        <a:gradFill rotWithShape="0">
                          <a:gsLst>
                            <a:gs pos="0">
                              <a:schemeClr val="bg1">
                                <a:lumMod val="100000"/>
                                <a:lumOff val="0"/>
                              </a:schemeClr>
                            </a:gs>
                            <a:gs pos="100000">
                              <a:schemeClr val="accent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29.5pt;margin-top:636.75pt;width:552.95pt;height:126.45pt;z-index:2516798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" fillcolor="white [3212]" stroked="f" strokecolor="#4a7ebb" strokeweight="1.5pt">
                <v:fill color2="#38b4c6 [3205]" focus="100%" type="gradient"/>
                <v:shadow opacity="22938f" mv:blur="38100f" offset="0,2pt"/>
                <v:textbox inset=",7.2pt,,7.2pt"/>
                <w10:wrap anchorx="page" anchory="page"/>
              </v:rect>
            </w:pict>
          </mc:Fallback>
        </mc:AlternateContent>
      </w:r>
      <w:r w:rsidR="00872B9D">
        <w:rPr>
          <w:noProof/>
        </w:rPr>
        <mc:AlternateContent>
          <mc:Choice Requires="wps">
            <w:drawing>
              <wp:anchor distT="0" distB="0" distL="114300" distR="114300" simplePos="0" relativeHeight="251673753" behindDoc="0" locked="0" layoutInCell="1" allowOverlap="1" wp14:anchorId="10B4A45D" wp14:editId="7D123C6D">
                <wp:simplePos x="0" y="0"/>
                <wp:positionH relativeFrom="page">
                  <wp:posOffset>7697585</wp:posOffset>
                </wp:positionH>
                <wp:positionV relativeFrom="page">
                  <wp:posOffset>5137265</wp:posOffset>
                </wp:positionV>
                <wp:extent cx="297815" cy="914400"/>
                <wp:effectExtent l="0" t="0" r="0" b="0"/>
                <wp:wrapThrough wrapText="bothSides">
                  <wp:wrapPolygon edited="0">
                    <wp:start x="600" y="0"/>
                    <wp:lineTo x="600" y="21000"/>
                    <wp:lineTo x="20400" y="21000"/>
                    <wp:lineTo x="20400" y="0"/>
                    <wp:lineTo x="600" y="0"/>
                  </wp:wrapPolygon>
                </wp:wrapThrough>
                <wp:docPr id="206" name="Text Box 206"/>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1ED9F0" w14:textId="77777777" w:rsidR="003939F3" w:rsidRDefault="003939F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6" o:spid="_x0000_s1031" type="#_x0000_t202" style="position:absolute;margin-left:606.1pt;margin-top:404.5pt;width:23.45pt;height:1in;z-index:251673753;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" mv:complextextbox="1" filled="f" stroked="f">
                <v:textbox>
                  <w:txbxContent>
                    <w:p w14:paraId="391ED9F0" w14:textId="77777777" w:rsidR="003939F3" w:rsidRDefault="003939F3"/>
                  </w:txbxContent>
                </v:textbox>
                <w10:wrap type="through" anchorx="page" anchory="page"/>
              </v:shape>
            </w:pict>
          </mc:Fallback>
        </mc:AlternateContent>
      </w:r>
      <w:r w:rsidR="005255C9">
        <w:rPr>
          <w:noProof/>
        </w:rPr>
        <mc:AlternateContent>
          <mc:Choice Requires="wps">
            <w:drawing>
              <wp:anchor distT="0" distB="0" distL="114300" distR="114300" simplePos="0" relativeHeight="251658362" behindDoc="0" locked="0" layoutInCell="1" allowOverlap="1" wp14:anchorId="3FA52E17" wp14:editId="3EE5F203">
                <wp:simplePos x="0" y="0"/>
                <wp:positionH relativeFrom="page">
                  <wp:posOffset>427355</wp:posOffset>
                </wp:positionH>
                <wp:positionV relativeFrom="page">
                  <wp:posOffset>4484370</wp:posOffset>
                </wp:positionV>
                <wp:extent cx="2260600" cy="2472055"/>
                <wp:effectExtent l="0" t="0" r="0" b="17145"/>
                <wp:wrapTight wrapText="bothSides">
                  <wp:wrapPolygon edited="0">
                    <wp:start x="243" y="0"/>
                    <wp:lineTo x="243" y="21528"/>
                    <wp:lineTo x="21115" y="21528"/>
                    <wp:lineTo x="21115" y="0"/>
                    <wp:lineTo x="243" y="0"/>
                  </wp:wrapPolygon>
                </wp:wrapTight>
                <wp:docPr id="8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247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2DB1998" w14:textId="77777777" w:rsidR="003939F3" w:rsidRDefault="003939F3" w:rsidP="0041207C">
                            <w:pPr>
                              <w:pStyle w:val="BodyText2"/>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32" type="#_x0000_t202" style="position:absolute;margin-left:33.65pt;margin-top:353.1pt;width:178pt;height:194.65pt;z-index:2516583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" mv:complextextbox="1" filled="f" stroked="f">
                <v:textbox inset=",0,,0">
                  <w:txbxContent>
                    <w:p w14:paraId="42DB1998" w14:textId="77777777" w:rsidR="003939F3" w:rsidRDefault="003939F3" w:rsidP="0041207C">
                      <w:pPr>
                        <w:pStyle w:val="BodyText2"/>
                      </w:pPr>
                    </w:p>
                  </w:txbxContent>
                </v:textbox>
                <w10:wrap type="tight" anchorx="page" anchory="page"/>
              </v:shape>
            </w:pict>
          </mc:Fallback>
        </mc:AlternateContent>
      </w:r>
      <w:r w:rsidR="00240380" w:rsidRPr="00240380">
        <w:rPr>
          <w:rFonts w:ascii="Chalkboard" w:hAnsi="Chalkboard"/>
        </w:rPr>
        <w:t xml:space="preserve"> </w:t>
      </w:r>
    </w:p>
    <w:p w14:paraId="5A4713B2" w14:textId="45729B64" w:rsidR="00801F48" w:rsidRDefault="005F6C21">
      <w:pPr>
        <w:sectPr w:rsidR="00801F48">
          <w:headerReference w:type="even" r:id="rId11"/>
          <w:headerReference w:type="default" r:id="rId12"/>
          <w:footerReference w:type="even" r:id="rId13"/>
          <w:footerReference w:type="default" r:id="rId14"/>
          <w:headerReference w:type="first" r:id="rId15"/>
          <w:footerReference w:type="first" r:id="rId16"/>
          <w:pgSz w:w="12240" w:h="15840"/>
          <w:pgMar w:top="576" w:right="576" w:bottom="576" w:left="576" w:header="576" w:footer="576" w:gutter="0"/>
          <w:cols w:space="720"/>
          <w:titlePg/>
        </w:sectPr>
      </w:pPr>
      <w:r>
        <w:rPr>
          <w:noProof/>
        </w:rPr>
        <w:lastRenderedPageBreak/>
        <mc:AlternateContent>
          <mc:Choice Requires="wps">
            <w:drawing>
              <wp:anchor distT="0" distB="0" distL="114300" distR="114300" simplePos="0" relativeHeight="252028057" behindDoc="0" locked="0" layoutInCell="1" allowOverlap="1" wp14:anchorId="168225C6" wp14:editId="19EFD7C0">
                <wp:simplePos x="0" y="0"/>
                <wp:positionH relativeFrom="page">
                  <wp:posOffset>2405380</wp:posOffset>
                </wp:positionH>
                <wp:positionV relativeFrom="page">
                  <wp:posOffset>9339580</wp:posOffset>
                </wp:positionV>
                <wp:extent cx="1817370" cy="347980"/>
                <wp:effectExtent l="0" t="76200" r="11430" b="83820"/>
                <wp:wrapThrough wrapText="bothSides">
                  <wp:wrapPolygon edited="0">
                    <wp:start x="412" y="-751"/>
                    <wp:lineTo x="334" y="15089"/>
                    <wp:lineTo x="18900" y="22130"/>
                    <wp:lineTo x="21007" y="21314"/>
                    <wp:lineTo x="21274" y="-2504"/>
                    <wp:lineTo x="3724" y="-2033"/>
                    <wp:lineTo x="412" y="-751"/>
                  </wp:wrapPolygon>
                </wp:wrapThrough>
                <wp:docPr id="20576" name="Text Box 20576"/>
                <wp:cNvGraphicFramePr/>
                <a:graphic xmlns:a="http://schemas.openxmlformats.org/drawingml/2006/main">
                  <a:graphicData uri="http://schemas.microsoft.com/office/word/2010/wordprocessingShape">
                    <wps:wsp>
                      <wps:cNvSpPr txBox="1"/>
                      <wps:spPr>
                        <a:xfrm rot="254374">
                          <a:off x="0" y="0"/>
                          <a:ext cx="1817370" cy="3479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A4CEAE" w14:textId="77777777" w:rsidR="003939F3" w:rsidRPr="005F6C21" w:rsidRDefault="003939F3">
                            <w:pPr>
                              <w:rPr>
                                <w:i/>
                              </w:rPr>
                            </w:pPr>
                            <w:r w:rsidRPr="005F6C21">
                              <w:rPr>
                                <w:i/>
                              </w:rPr>
                              <w:t xml:space="preserve">In </w:t>
                            </w:r>
                            <w:proofErr w:type="spellStart"/>
                            <w:r w:rsidRPr="005F6C21">
                              <w:rPr>
                                <w:i/>
                              </w:rPr>
                              <w:t>Ouro</w:t>
                            </w:r>
                            <w:proofErr w:type="spellEnd"/>
                            <w:r w:rsidRPr="005F6C21">
                              <w:rPr>
                                <w:i/>
                              </w:rPr>
                              <w:t xml:space="preserve"> </w:t>
                            </w:r>
                            <w:proofErr w:type="spellStart"/>
                            <w:r w:rsidRPr="005F6C21">
                              <w:rPr>
                                <w:i/>
                              </w:rPr>
                              <w:t>Preto</w:t>
                            </w:r>
                            <w:proofErr w:type="spellEnd"/>
                            <w:r w:rsidRPr="005F6C21">
                              <w:rPr>
                                <w:i/>
                              </w:rPr>
                              <w:t>, Brazil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76" o:spid="_x0000_s1033" type="#_x0000_t202" style="position:absolute;margin-left:189.4pt;margin-top:735.4pt;width:143.1pt;height:27.4pt;rotation:277844fd;z-index:2520280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" mv:complextextbox="1" filled="f" stroked="f">
                <v:textbox>
                  <w:txbxContent>
                    <w:p w14:paraId="24A4CEAE" w14:textId="77777777" w:rsidR="003939F3" w:rsidRPr="005F6C21" w:rsidRDefault="003939F3">
                      <w:pPr>
                        <w:rPr>
                          <w:i/>
                        </w:rPr>
                      </w:pPr>
                      <w:r w:rsidRPr="005F6C21">
                        <w:rPr>
                          <w:i/>
                        </w:rPr>
                        <w:t xml:space="preserve">In </w:t>
                      </w:r>
                      <w:proofErr w:type="spellStart"/>
                      <w:r w:rsidRPr="005F6C21">
                        <w:rPr>
                          <w:i/>
                        </w:rPr>
                        <w:t>Ouro</w:t>
                      </w:r>
                      <w:proofErr w:type="spellEnd"/>
                      <w:r w:rsidRPr="005F6C21">
                        <w:rPr>
                          <w:i/>
                        </w:rPr>
                        <w:t xml:space="preserve"> </w:t>
                      </w:r>
                      <w:proofErr w:type="spellStart"/>
                      <w:r w:rsidRPr="005F6C21">
                        <w:rPr>
                          <w:i/>
                        </w:rPr>
                        <w:t>Preto</w:t>
                      </w:r>
                      <w:proofErr w:type="spellEnd"/>
                      <w:r w:rsidRPr="005F6C21">
                        <w:rPr>
                          <w:i/>
                        </w:rPr>
                        <w:t>, Brazil</w:t>
                      </w:r>
                    </w:p>
                  </w:txbxContent>
                </v:textbox>
                <w10:wrap type="through" anchorx="page" anchory="page"/>
              </v:shape>
            </w:pict>
          </mc:Fallback>
        </mc:AlternateContent>
      </w:r>
      <w:r w:rsidR="00196B49" w:rsidRPr="008317D0">
        <w:rPr>
          <w:noProof/>
        </w:rPr>
        <w:drawing>
          <wp:anchor distT="0" distB="0" distL="114300" distR="114300" simplePos="0" relativeHeight="251992217" behindDoc="0" locked="0" layoutInCell="1" allowOverlap="1" wp14:anchorId="2134AAC8" wp14:editId="7C887FD0">
            <wp:simplePos x="0" y="0"/>
            <wp:positionH relativeFrom="page">
              <wp:posOffset>1141730</wp:posOffset>
            </wp:positionH>
            <wp:positionV relativeFrom="page">
              <wp:posOffset>5055870</wp:posOffset>
            </wp:positionV>
            <wp:extent cx="5709285" cy="4281170"/>
            <wp:effectExtent l="254000" t="254000" r="259715" b="316230"/>
            <wp:wrapTight wrapText="bothSides">
              <wp:wrapPolygon edited="0">
                <wp:start x="-500" y="-602"/>
                <wp:lineTo x="-593" y="7870"/>
                <wp:lineTo x="-624" y="20958"/>
                <wp:lineTo x="188" y="22191"/>
                <wp:lineTo x="20679" y="22219"/>
                <wp:lineTo x="20784" y="22469"/>
                <wp:lineTo x="21936" y="22398"/>
                <wp:lineTo x="22075" y="20850"/>
                <wp:lineTo x="22072" y="-1600"/>
                <wp:lineTo x="1996" y="-755"/>
                <wp:lineTo x="-500" y="-602"/>
              </wp:wrapPolygon>
            </wp:wrapTight>
            <wp:docPr id="205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rot="157757">
                      <a:off x="0" y="0"/>
                      <a:ext cx="5709285" cy="4281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41FBE">
        <w:rPr>
          <w:noProof/>
        </w:rPr>
        <mc:AlternateContent>
          <mc:Choice Requires="wps">
            <w:drawing>
              <wp:anchor distT="0" distB="0" distL="114300" distR="114300" simplePos="0" relativeHeight="251680921" behindDoc="0" locked="0" layoutInCell="1" allowOverlap="1" wp14:anchorId="1B9C4181" wp14:editId="5489BDEA">
                <wp:simplePos x="0" y="0"/>
                <wp:positionH relativeFrom="page">
                  <wp:posOffset>455930</wp:posOffset>
                </wp:positionH>
                <wp:positionV relativeFrom="page">
                  <wp:posOffset>380365</wp:posOffset>
                </wp:positionV>
                <wp:extent cx="6945630" cy="4877435"/>
                <wp:effectExtent l="0" t="0" r="0" b="0"/>
                <wp:wrapThrough wrapText="bothSides">
                  <wp:wrapPolygon edited="0">
                    <wp:start x="79" y="0"/>
                    <wp:lineTo x="79" y="21485"/>
                    <wp:lineTo x="21406" y="21485"/>
                    <wp:lineTo x="21406" y="0"/>
                    <wp:lineTo x="79" y="0"/>
                  </wp:wrapPolygon>
                </wp:wrapThrough>
                <wp:docPr id="201" name="Text Box 201"/>
                <wp:cNvGraphicFramePr/>
                <a:graphic xmlns:a="http://schemas.openxmlformats.org/drawingml/2006/main">
                  <a:graphicData uri="http://schemas.microsoft.com/office/word/2010/wordprocessingShape">
                    <wps:wsp>
                      <wps:cNvSpPr txBox="1"/>
                      <wps:spPr>
                        <a:xfrm>
                          <a:off x="0" y="0"/>
                          <a:ext cx="6945630" cy="4877435"/>
                        </a:xfrm>
                        <a:prstGeom prst="rect">
                          <a:avLst/>
                        </a:prstGeom>
                        <a:noFill/>
                        <a:ln>
                          <a:noFill/>
                        </a:ln>
                        <a:effectLst/>
                        <a:extLst>
                          <a:ext uri="{C572A759-6A51-4108-AA02-DFA0A04FC94B}">
                            <ma14:wrappingTextBoxFlag xmlns:ma14="http://schemas.microsoft.com/office/mac/drawingml/2011/main" val="1"/>
                          </a:ext>
                        </a:extLst>
                      </wps:spPr>
                      <wps:txbx>
                        <w:txbxContent>
                          <w:p w14:paraId="5E42106B" w14:textId="77777777" w:rsidR="003939F3" w:rsidRPr="00D21F02" w:rsidRDefault="003939F3" w:rsidP="00C77A90">
                            <w:pPr>
                              <w:rPr>
                                <w:rFonts w:ascii="Chalkboard" w:hAnsi="Chalkboard"/>
                                <w:sz w:val="32"/>
                                <w:szCs w:val="32"/>
                              </w:rPr>
                            </w:pPr>
                            <w:r w:rsidRPr="00D21F02">
                              <w:rPr>
                                <w:rFonts w:ascii="Chalkboard" w:hAnsi="Chalkboard"/>
                                <w:sz w:val="32"/>
                                <w:szCs w:val="32"/>
                              </w:rPr>
                              <w:t>Hello, we are Victor and Freda.</w:t>
                            </w:r>
                          </w:p>
                          <w:p w14:paraId="277CB3E9" w14:textId="77777777" w:rsidR="003939F3" w:rsidRPr="00E41FBE" w:rsidRDefault="003939F3" w:rsidP="00C77A90">
                            <w:pPr>
                              <w:rPr>
                                <w:rFonts w:ascii="Chalkboard" w:hAnsi="Chalkboard"/>
                                <w:sz w:val="16"/>
                                <w:szCs w:val="16"/>
                              </w:rPr>
                            </w:pPr>
                          </w:p>
                          <w:p w14:paraId="760EBFB8" w14:textId="77777777" w:rsidR="003939F3" w:rsidRPr="00E41FBE" w:rsidRDefault="003939F3" w:rsidP="00C77A90">
                            <w:pPr>
                              <w:rPr>
                                <w:rFonts w:ascii="Chalkboard" w:hAnsi="Chalkboard"/>
                                <w:sz w:val="32"/>
                                <w:szCs w:val="32"/>
                              </w:rPr>
                            </w:pPr>
                            <w:r w:rsidRPr="00E41FBE">
                              <w:rPr>
                                <w:rFonts w:ascii="Chalkboard" w:hAnsi="Chalkboard"/>
                                <w:sz w:val="32"/>
                                <w:szCs w:val="32"/>
                              </w:rPr>
                              <w:t xml:space="preserve">Thank you so much for taking the time to learn about us while we understand how difficult this period must be for you. </w:t>
                            </w:r>
                          </w:p>
                          <w:p w14:paraId="2EDDDA06" w14:textId="77777777" w:rsidR="003939F3" w:rsidRPr="00E41FBE" w:rsidRDefault="003939F3" w:rsidP="00C77A90">
                            <w:pPr>
                              <w:rPr>
                                <w:rFonts w:ascii="Chalkboard" w:hAnsi="Chalkboard"/>
                                <w:sz w:val="16"/>
                                <w:szCs w:val="16"/>
                              </w:rPr>
                            </w:pPr>
                          </w:p>
                          <w:p w14:paraId="1001EC7A" w14:textId="77777777" w:rsidR="003939F3" w:rsidRPr="00E41FBE" w:rsidRDefault="003939F3" w:rsidP="00C77A90">
                            <w:pPr>
                              <w:rPr>
                                <w:rFonts w:ascii="Chalkboard" w:hAnsi="Chalkboard"/>
                                <w:sz w:val="32"/>
                                <w:szCs w:val="32"/>
                              </w:rPr>
                            </w:pPr>
                            <w:r w:rsidRPr="00E41FBE">
                              <w:rPr>
                                <w:rFonts w:ascii="Chalkboard" w:hAnsi="Chalkboard"/>
                                <w:sz w:val="32"/>
                                <w:szCs w:val="32"/>
                              </w:rPr>
                              <w:t>We very much respect your tough and courageous choice to consider adoption for your child. We understand that you are considering adoption because you love your child very much.</w:t>
                            </w:r>
                          </w:p>
                          <w:p w14:paraId="34D9C50F" w14:textId="77777777" w:rsidR="003939F3" w:rsidRPr="00E41FBE" w:rsidRDefault="003939F3" w:rsidP="00C77A90">
                            <w:pPr>
                              <w:rPr>
                                <w:rFonts w:ascii="Chalkboard" w:hAnsi="Chalkboard"/>
                                <w:sz w:val="16"/>
                                <w:szCs w:val="16"/>
                              </w:rPr>
                            </w:pPr>
                          </w:p>
                          <w:p w14:paraId="2169A7E5" w14:textId="77777777" w:rsidR="003939F3" w:rsidRPr="00E41FBE" w:rsidRDefault="003939F3" w:rsidP="00C77A90">
                            <w:pPr>
                              <w:rPr>
                                <w:rFonts w:ascii="Chalkboard" w:hAnsi="Chalkboard"/>
                                <w:sz w:val="16"/>
                                <w:szCs w:val="16"/>
                              </w:rPr>
                            </w:pPr>
                            <w:r w:rsidRPr="00E41FBE">
                              <w:rPr>
                                <w:rFonts w:ascii="Chalkboard" w:hAnsi="Chalkboard"/>
                                <w:sz w:val="32"/>
                                <w:szCs w:val="32"/>
                              </w:rPr>
                              <w:t xml:space="preserve">We hope to support you through your journey and share </w:t>
                            </w:r>
                            <w:proofErr w:type="gramStart"/>
                            <w:r w:rsidRPr="00E41FBE">
                              <w:rPr>
                                <w:rFonts w:ascii="Chalkboard" w:hAnsi="Chalkboard"/>
                                <w:sz w:val="32"/>
                                <w:szCs w:val="32"/>
                              </w:rPr>
                              <w:t>who</w:t>
                            </w:r>
                            <w:proofErr w:type="gramEnd"/>
                            <w:r w:rsidRPr="00E41FBE">
                              <w:rPr>
                                <w:rFonts w:ascii="Chalkboard" w:hAnsi="Chalkboard"/>
                                <w:sz w:val="32"/>
                                <w:szCs w:val="32"/>
                              </w:rPr>
                              <w:t xml:space="preserve"> we are with you. </w:t>
                            </w:r>
                            <w:r w:rsidRPr="00E41FBE">
                              <w:rPr>
                                <w:rFonts w:ascii="Chalkboard" w:hAnsi="Chalkboard"/>
                                <w:sz w:val="32"/>
                                <w:szCs w:val="32"/>
                              </w:rPr>
                              <w:br/>
                            </w:r>
                          </w:p>
                          <w:p w14:paraId="6D5AAEB1" w14:textId="77777777" w:rsidR="003939F3" w:rsidRDefault="003939F3" w:rsidP="00C77A90">
                            <w:pPr>
                              <w:rPr>
                                <w:rFonts w:ascii="Chalkboard" w:hAnsi="Chalkboard"/>
                                <w:sz w:val="32"/>
                                <w:szCs w:val="32"/>
                              </w:rPr>
                            </w:pPr>
                            <w:r w:rsidRPr="00E41FBE">
                              <w:rPr>
                                <w:rFonts w:ascii="Chalkboard" w:hAnsi="Chalkboard"/>
                                <w:sz w:val="32"/>
                                <w:szCs w:val="32"/>
                              </w:rPr>
                              <w:t>Through this book, we want to show you the love we have to give your child. Should you choose us, we would make your child the center of our lives.</w:t>
                            </w:r>
                          </w:p>
                          <w:p w14:paraId="4AECA679" w14:textId="77777777" w:rsidR="003939F3" w:rsidRPr="00E41FBE" w:rsidRDefault="003939F3" w:rsidP="00C77A90">
                            <w:pPr>
                              <w:rPr>
                                <w:rFonts w:ascii="Chalkboard" w:hAnsi="Chalkboard"/>
                                <w:sz w:val="16"/>
                                <w:szCs w:val="16"/>
                              </w:rPr>
                            </w:pPr>
                          </w:p>
                          <w:p w14:paraId="73BB58A1" w14:textId="77777777" w:rsidR="003939F3" w:rsidRPr="00E41FBE" w:rsidRDefault="003939F3" w:rsidP="00C77A90">
                            <w:pPr>
                              <w:rPr>
                                <w:rFonts w:ascii="Chalkboard" w:hAnsi="Chalkboard"/>
                                <w:sz w:val="32"/>
                                <w:szCs w:val="32"/>
                              </w:rPr>
                            </w:pPr>
                            <w:r w:rsidRPr="00E41FBE">
                              <w:rPr>
                                <w:rFonts w:ascii="Chalkboard" w:hAnsi="Chalkboard"/>
                                <w:sz w:val="32"/>
                                <w:szCs w:val="32"/>
                              </w:rPr>
                              <w:t>If you decide to choose us to parent your child, we want to promise you that your baby will receive the best care, love, security and the joy of growing in a fun, happy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034" type="#_x0000_t202" style="position:absolute;margin-left:35.9pt;margin-top:29.95pt;width:546.9pt;height:384.05pt;z-index:2516809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" mv:complextextbox="1" filled="f" stroked="f">
                <v:textbox>
                  <w:txbxContent>
                    <w:p w14:paraId="5E42106B" w14:textId="77777777" w:rsidR="003939F3" w:rsidRPr="00D21F02" w:rsidRDefault="003939F3" w:rsidP="00C77A90">
                      <w:pPr>
                        <w:rPr>
                          <w:rFonts w:ascii="Chalkboard" w:hAnsi="Chalkboard"/>
                          <w:sz w:val="32"/>
                          <w:szCs w:val="32"/>
                        </w:rPr>
                      </w:pPr>
                      <w:r w:rsidRPr="00D21F02">
                        <w:rPr>
                          <w:rFonts w:ascii="Chalkboard" w:hAnsi="Chalkboard"/>
                          <w:sz w:val="32"/>
                          <w:szCs w:val="32"/>
                        </w:rPr>
                        <w:t>Hello, we are Victor and Freda.</w:t>
                      </w:r>
                    </w:p>
                    <w:p w14:paraId="277CB3E9" w14:textId="77777777" w:rsidR="003939F3" w:rsidRPr="00E41FBE" w:rsidRDefault="003939F3" w:rsidP="00C77A90">
                      <w:pPr>
                        <w:rPr>
                          <w:rFonts w:ascii="Chalkboard" w:hAnsi="Chalkboard"/>
                          <w:sz w:val="16"/>
                          <w:szCs w:val="16"/>
                        </w:rPr>
                      </w:pPr>
                    </w:p>
                    <w:p w14:paraId="760EBFB8" w14:textId="77777777" w:rsidR="003939F3" w:rsidRPr="00E41FBE" w:rsidRDefault="003939F3" w:rsidP="00C77A90">
                      <w:pPr>
                        <w:rPr>
                          <w:rFonts w:ascii="Chalkboard" w:hAnsi="Chalkboard"/>
                          <w:sz w:val="32"/>
                          <w:szCs w:val="32"/>
                        </w:rPr>
                      </w:pPr>
                      <w:r w:rsidRPr="00E41FBE">
                        <w:rPr>
                          <w:rFonts w:ascii="Chalkboard" w:hAnsi="Chalkboard"/>
                          <w:sz w:val="32"/>
                          <w:szCs w:val="32"/>
                        </w:rPr>
                        <w:t xml:space="preserve">Thank you so much for taking the time to learn about us while we understand how difficult this period must be for you. </w:t>
                      </w:r>
                    </w:p>
                    <w:p w14:paraId="2EDDDA06" w14:textId="77777777" w:rsidR="003939F3" w:rsidRPr="00E41FBE" w:rsidRDefault="003939F3" w:rsidP="00C77A90">
                      <w:pPr>
                        <w:rPr>
                          <w:rFonts w:ascii="Chalkboard" w:hAnsi="Chalkboard"/>
                          <w:sz w:val="16"/>
                          <w:szCs w:val="16"/>
                        </w:rPr>
                      </w:pPr>
                    </w:p>
                    <w:p w14:paraId="1001EC7A" w14:textId="77777777" w:rsidR="003939F3" w:rsidRPr="00E41FBE" w:rsidRDefault="003939F3" w:rsidP="00C77A90">
                      <w:pPr>
                        <w:rPr>
                          <w:rFonts w:ascii="Chalkboard" w:hAnsi="Chalkboard"/>
                          <w:sz w:val="32"/>
                          <w:szCs w:val="32"/>
                        </w:rPr>
                      </w:pPr>
                      <w:r w:rsidRPr="00E41FBE">
                        <w:rPr>
                          <w:rFonts w:ascii="Chalkboard" w:hAnsi="Chalkboard"/>
                          <w:sz w:val="32"/>
                          <w:szCs w:val="32"/>
                        </w:rPr>
                        <w:t>We very much respect your tough and courageous choice to consider adoption for your child. We understand that you are considering adoption because you love your child very much.</w:t>
                      </w:r>
                    </w:p>
                    <w:p w14:paraId="34D9C50F" w14:textId="77777777" w:rsidR="003939F3" w:rsidRPr="00E41FBE" w:rsidRDefault="003939F3" w:rsidP="00C77A90">
                      <w:pPr>
                        <w:rPr>
                          <w:rFonts w:ascii="Chalkboard" w:hAnsi="Chalkboard"/>
                          <w:sz w:val="16"/>
                          <w:szCs w:val="16"/>
                        </w:rPr>
                      </w:pPr>
                    </w:p>
                    <w:p w14:paraId="2169A7E5" w14:textId="77777777" w:rsidR="003939F3" w:rsidRPr="00E41FBE" w:rsidRDefault="003939F3" w:rsidP="00C77A90">
                      <w:pPr>
                        <w:rPr>
                          <w:rFonts w:ascii="Chalkboard" w:hAnsi="Chalkboard"/>
                          <w:sz w:val="16"/>
                          <w:szCs w:val="16"/>
                        </w:rPr>
                      </w:pPr>
                      <w:r w:rsidRPr="00E41FBE">
                        <w:rPr>
                          <w:rFonts w:ascii="Chalkboard" w:hAnsi="Chalkboard"/>
                          <w:sz w:val="32"/>
                          <w:szCs w:val="32"/>
                        </w:rPr>
                        <w:t xml:space="preserve">We hope to support you through your journey and share </w:t>
                      </w:r>
                      <w:proofErr w:type="gramStart"/>
                      <w:r w:rsidRPr="00E41FBE">
                        <w:rPr>
                          <w:rFonts w:ascii="Chalkboard" w:hAnsi="Chalkboard"/>
                          <w:sz w:val="32"/>
                          <w:szCs w:val="32"/>
                        </w:rPr>
                        <w:t>who</w:t>
                      </w:r>
                      <w:proofErr w:type="gramEnd"/>
                      <w:r w:rsidRPr="00E41FBE">
                        <w:rPr>
                          <w:rFonts w:ascii="Chalkboard" w:hAnsi="Chalkboard"/>
                          <w:sz w:val="32"/>
                          <w:szCs w:val="32"/>
                        </w:rPr>
                        <w:t xml:space="preserve"> we are with you. </w:t>
                      </w:r>
                      <w:r w:rsidRPr="00E41FBE">
                        <w:rPr>
                          <w:rFonts w:ascii="Chalkboard" w:hAnsi="Chalkboard"/>
                          <w:sz w:val="32"/>
                          <w:szCs w:val="32"/>
                        </w:rPr>
                        <w:br/>
                      </w:r>
                    </w:p>
                    <w:p w14:paraId="6D5AAEB1" w14:textId="77777777" w:rsidR="003939F3" w:rsidRDefault="003939F3" w:rsidP="00C77A90">
                      <w:pPr>
                        <w:rPr>
                          <w:rFonts w:ascii="Chalkboard" w:hAnsi="Chalkboard"/>
                          <w:sz w:val="32"/>
                          <w:szCs w:val="32"/>
                        </w:rPr>
                      </w:pPr>
                      <w:r w:rsidRPr="00E41FBE">
                        <w:rPr>
                          <w:rFonts w:ascii="Chalkboard" w:hAnsi="Chalkboard"/>
                          <w:sz w:val="32"/>
                          <w:szCs w:val="32"/>
                        </w:rPr>
                        <w:t>Through this book, we want to show you the love we have to give your child. Should you choose us, we would make your child the center of our lives.</w:t>
                      </w:r>
                    </w:p>
                    <w:p w14:paraId="4AECA679" w14:textId="77777777" w:rsidR="003939F3" w:rsidRPr="00E41FBE" w:rsidRDefault="003939F3" w:rsidP="00C77A90">
                      <w:pPr>
                        <w:rPr>
                          <w:rFonts w:ascii="Chalkboard" w:hAnsi="Chalkboard"/>
                          <w:sz w:val="16"/>
                          <w:szCs w:val="16"/>
                        </w:rPr>
                      </w:pPr>
                    </w:p>
                    <w:p w14:paraId="73BB58A1" w14:textId="77777777" w:rsidR="003939F3" w:rsidRPr="00E41FBE" w:rsidRDefault="003939F3" w:rsidP="00C77A90">
                      <w:pPr>
                        <w:rPr>
                          <w:rFonts w:ascii="Chalkboard" w:hAnsi="Chalkboard"/>
                          <w:sz w:val="32"/>
                          <w:szCs w:val="32"/>
                        </w:rPr>
                      </w:pPr>
                      <w:r w:rsidRPr="00E41FBE">
                        <w:rPr>
                          <w:rFonts w:ascii="Chalkboard" w:hAnsi="Chalkboard"/>
                          <w:sz w:val="32"/>
                          <w:szCs w:val="32"/>
                        </w:rPr>
                        <w:t>If you decide to choose us to parent your child, we want to promise you that your baby will receive the best care, love, security and the joy of growing in a fun, happy family.</w:t>
                      </w:r>
                    </w:p>
                  </w:txbxContent>
                </v:textbox>
                <w10:wrap type="through" anchorx="page" anchory="page"/>
              </v:shape>
            </w:pict>
          </mc:Fallback>
        </mc:AlternateContent>
      </w:r>
      <w:r w:rsidR="0007056E">
        <w:br w:type="page"/>
      </w:r>
      <w:r w:rsidR="007069B9">
        <w:rPr>
          <w:noProof/>
        </w:rPr>
        <w:lastRenderedPageBreak/>
        <mc:AlternateContent>
          <mc:Choice Requires="wps">
            <w:drawing>
              <wp:anchor distT="0" distB="0" distL="114300" distR="114300" simplePos="0" relativeHeight="251994265" behindDoc="0" locked="0" layoutInCell="1" allowOverlap="1" wp14:anchorId="4347A1DC" wp14:editId="2E194552">
                <wp:simplePos x="0" y="0"/>
                <wp:positionH relativeFrom="page">
                  <wp:posOffset>1249680</wp:posOffset>
                </wp:positionH>
                <wp:positionV relativeFrom="page">
                  <wp:posOffset>6001385</wp:posOffset>
                </wp:positionV>
                <wp:extent cx="3703955" cy="402590"/>
                <wp:effectExtent l="0" t="101600" r="29845" b="105410"/>
                <wp:wrapThrough wrapText="bothSides">
                  <wp:wrapPolygon edited="0">
                    <wp:start x="77" y="-834"/>
                    <wp:lineTo x="153" y="14140"/>
                    <wp:lineTo x="4937" y="21622"/>
                    <wp:lineTo x="10411" y="19256"/>
                    <wp:lineTo x="19754" y="19310"/>
                    <wp:lineTo x="19915" y="21969"/>
                    <wp:lineTo x="21247" y="21393"/>
                    <wp:lineTo x="21559" y="-4663"/>
                    <wp:lineTo x="2000" y="-1665"/>
                    <wp:lineTo x="77" y="-834"/>
                  </wp:wrapPolygon>
                </wp:wrapThrough>
                <wp:docPr id="20558" name="Text Box 20558"/>
                <wp:cNvGraphicFramePr/>
                <a:graphic xmlns:a="http://schemas.openxmlformats.org/drawingml/2006/main">
                  <a:graphicData uri="http://schemas.microsoft.com/office/word/2010/wordprocessingShape">
                    <wps:wsp>
                      <wps:cNvSpPr txBox="1"/>
                      <wps:spPr>
                        <a:xfrm rot="161401">
                          <a:off x="0" y="0"/>
                          <a:ext cx="3703955" cy="4025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070065" w14:textId="77777777" w:rsidR="003939F3" w:rsidRPr="002F4150" w:rsidRDefault="003939F3">
                            <w:pPr>
                              <w:rPr>
                                <w:i/>
                              </w:rPr>
                            </w:pPr>
                            <w:r w:rsidRPr="002F4150">
                              <w:rPr>
                                <w:i/>
                              </w:rPr>
                              <w:t>At our friend’</w:t>
                            </w:r>
                            <w:r>
                              <w:rPr>
                                <w:i/>
                              </w:rPr>
                              <w:t>s country hous</w:t>
                            </w:r>
                            <w:r w:rsidRPr="002F4150">
                              <w:rPr>
                                <w:i/>
                              </w:rPr>
                              <w:t>e</w:t>
                            </w:r>
                            <w:r>
                              <w:rPr>
                                <w:i/>
                              </w:rPr>
                              <w:t xml:space="preserve"> close to Sao Paulo, </w:t>
                            </w:r>
                            <w:r w:rsidRPr="002F4150">
                              <w:rPr>
                                <w:i/>
                              </w:rPr>
                              <w:t xml:space="preserve">Brazil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558" o:spid="_x0000_s1035" type="#_x0000_t202" style="position:absolute;margin-left:98.4pt;margin-top:472.55pt;width:291.65pt;height:31.7pt;rotation:176293fd;z-index:25199426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" mv:complextextbox="1" filled="f" stroked="f">
                <v:textbox>
                  <w:txbxContent>
                    <w:p w14:paraId="4F070065" w14:textId="77777777" w:rsidR="003939F3" w:rsidRPr="002F4150" w:rsidRDefault="003939F3">
                      <w:pPr>
                        <w:rPr>
                          <w:i/>
                        </w:rPr>
                      </w:pPr>
                      <w:r w:rsidRPr="002F4150">
                        <w:rPr>
                          <w:i/>
                        </w:rPr>
                        <w:t>At our friend’</w:t>
                      </w:r>
                      <w:r>
                        <w:rPr>
                          <w:i/>
                        </w:rPr>
                        <w:t>s country hous</w:t>
                      </w:r>
                      <w:r w:rsidRPr="002F4150">
                        <w:rPr>
                          <w:i/>
                        </w:rPr>
                        <w:t>e</w:t>
                      </w:r>
                      <w:r>
                        <w:rPr>
                          <w:i/>
                        </w:rPr>
                        <w:t xml:space="preserve"> close to Sao Paulo, </w:t>
                      </w:r>
                      <w:r w:rsidRPr="002F4150">
                        <w:rPr>
                          <w:i/>
                        </w:rPr>
                        <w:t xml:space="preserve">Brazil </w:t>
                      </w:r>
                    </w:p>
                  </w:txbxContent>
                </v:textbox>
                <w10:wrap type="through" anchorx="page" anchory="page"/>
              </v:shape>
            </w:pict>
          </mc:Fallback>
        </mc:AlternateContent>
      </w:r>
      <w:r w:rsidR="007069B9" w:rsidRPr="00EC664E">
        <w:rPr>
          <w:noProof/>
        </w:rPr>
        <w:drawing>
          <wp:anchor distT="0" distB="0" distL="114300" distR="114300" simplePos="0" relativeHeight="251993241" behindDoc="0" locked="0" layoutInCell="1" allowOverlap="1" wp14:anchorId="1A8530CF" wp14:editId="02AE3CC3">
            <wp:simplePos x="0" y="0"/>
            <wp:positionH relativeFrom="page">
              <wp:posOffset>687070</wp:posOffset>
            </wp:positionH>
            <wp:positionV relativeFrom="page">
              <wp:posOffset>1877695</wp:posOffset>
            </wp:positionV>
            <wp:extent cx="4433570" cy="4102100"/>
            <wp:effectExtent l="254000" t="228600" r="265430" b="292100"/>
            <wp:wrapTight wrapText="bothSides">
              <wp:wrapPolygon edited="0">
                <wp:start x="-684" y="-577"/>
                <wp:lineTo x="-840" y="16842"/>
                <wp:lineTo x="-759" y="21123"/>
                <wp:lineTo x="18375" y="22195"/>
                <wp:lineTo x="18499" y="22188"/>
                <wp:lineTo x="20482" y="22211"/>
                <wp:lineTo x="20619" y="22471"/>
                <wp:lineTo x="21978" y="22395"/>
                <wp:lineTo x="22206" y="21980"/>
                <wp:lineTo x="22146" y="15555"/>
                <wp:lineTo x="22231" y="6979"/>
                <wp:lineTo x="22198" y="-1456"/>
                <wp:lineTo x="2282" y="-743"/>
                <wp:lineTo x="-684" y="-577"/>
              </wp:wrapPolygon>
            </wp:wrapTight>
            <wp:docPr id="205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rot="177952">
                      <a:off x="0" y="0"/>
                      <a:ext cx="4433570" cy="4102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C664E">
        <w:rPr>
          <w:noProof/>
        </w:rPr>
        <mc:AlternateContent>
          <mc:Choice Requires="wps">
            <w:drawing>
              <wp:anchor distT="0" distB="0" distL="114300" distR="114300" simplePos="0" relativeHeight="251699353" behindDoc="0" locked="0" layoutInCell="1" allowOverlap="1" wp14:anchorId="715DA3DC" wp14:editId="30641068">
                <wp:simplePos x="0" y="0"/>
                <wp:positionH relativeFrom="page">
                  <wp:posOffset>2096770</wp:posOffset>
                </wp:positionH>
                <wp:positionV relativeFrom="page">
                  <wp:posOffset>9264015</wp:posOffset>
                </wp:positionV>
                <wp:extent cx="3517900" cy="378460"/>
                <wp:effectExtent l="0" t="101600" r="12700" b="104140"/>
                <wp:wrapThrough wrapText="bothSides">
                  <wp:wrapPolygon edited="0">
                    <wp:start x="226" y="-129"/>
                    <wp:lineTo x="161" y="14427"/>
                    <wp:lineTo x="13000" y="19126"/>
                    <wp:lineTo x="18156" y="19252"/>
                    <wp:lineTo x="18330" y="22063"/>
                    <wp:lineTo x="21288" y="20469"/>
                    <wp:lineTo x="21446" y="-4302"/>
                    <wp:lineTo x="3340" y="-1807"/>
                    <wp:lineTo x="226" y="-129"/>
                  </wp:wrapPolygon>
                </wp:wrapThrough>
                <wp:docPr id="196" name="Text Box 196"/>
                <wp:cNvGraphicFramePr/>
                <a:graphic xmlns:a="http://schemas.openxmlformats.org/drawingml/2006/main">
                  <a:graphicData uri="http://schemas.microsoft.com/office/word/2010/wordprocessingShape">
                    <wps:wsp>
                      <wps:cNvSpPr txBox="1"/>
                      <wps:spPr>
                        <a:xfrm rot="199040">
                          <a:off x="0" y="0"/>
                          <a:ext cx="3517900" cy="3784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D6152D" w14:textId="77777777" w:rsidR="003939F3" w:rsidRPr="005B7BB9" w:rsidRDefault="003939F3" w:rsidP="00C77A90">
                            <w:r>
                              <w:rPr>
                                <w:i/>
                                <w:iCs/>
                              </w:rPr>
                              <w:t xml:space="preserve">    W</w:t>
                            </w:r>
                            <w:r w:rsidRPr="005B7BB9">
                              <w:rPr>
                                <w:i/>
                                <w:iCs/>
                              </w:rPr>
                              <w:t>ith friends in a bar in Buenos Aires</w:t>
                            </w:r>
                            <w:r>
                              <w:rPr>
                                <w:i/>
                                <w:iCs/>
                              </w:rPr>
                              <w:t>, Argentina</w:t>
                            </w:r>
                          </w:p>
                          <w:p w14:paraId="6DF7403A" w14:textId="77777777" w:rsidR="003939F3" w:rsidRPr="005B7BB9" w:rsidRDefault="003939F3" w:rsidP="00C77A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 o:spid="_x0000_s1036" type="#_x0000_t202" style="position:absolute;margin-left:165.1pt;margin-top:729.45pt;width:277pt;height:29.8pt;rotation:217405fd;z-index:2516993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" mv:complextextbox="1" filled="f" stroked="f">
                <v:textbox>
                  <w:txbxContent>
                    <w:p w14:paraId="56D6152D" w14:textId="77777777" w:rsidR="003939F3" w:rsidRPr="005B7BB9" w:rsidRDefault="003939F3" w:rsidP="00C77A90">
                      <w:r>
                        <w:rPr>
                          <w:i/>
                          <w:iCs/>
                        </w:rPr>
                        <w:t xml:space="preserve">    W</w:t>
                      </w:r>
                      <w:r w:rsidRPr="005B7BB9">
                        <w:rPr>
                          <w:i/>
                          <w:iCs/>
                        </w:rPr>
                        <w:t>ith friends in a bar in Buenos Aires</w:t>
                      </w:r>
                      <w:r>
                        <w:rPr>
                          <w:i/>
                          <w:iCs/>
                        </w:rPr>
                        <w:t>, Argentina</w:t>
                      </w:r>
                    </w:p>
                    <w:p w14:paraId="6DF7403A" w14:textId="77777777" w:rsidR="003939F3" w:rsidRPr="005B7BB9" w:rsidRDefault="003939F3" w:rsidP="00C77A90"/>
                  </w:txbxContent>
                </v:textbox>
                <w10:wrap type="through" anchorx="page" anchory="page"/>
              </v:shape>
            </w:pict>
          </mc:Fallback>
        </mc:AlternateContent>
      </w:r>
      <w:r w:rsidR="00EC664E" w:rsidRPr="003404F6">
        <w:rPr>
          <w:rFonts w:ascii="Chalkboard" w:hAnsi="Chalkboard"/>
          <w:noProof/>
        </w:rPr>
        <w:drawing>
          <wp:anchor distT="0" distB="0" distL="114300" distR="114300" simplePos="0" relativeHeight="251694233" behindDoc="0" locked="0" layoutInCell="1" allowOverlap="1" wp14:anchorId="09D63C54" wp14:editId="7AD50E1F">
            <wp:simplePos x="0" y="0"/>
            <wp:positionH relativeFrom="page">
              <wp:posOffset>1250950</wp:posOffset>
            </wp:positionH>
            <wp:positionV relativeFrom="page">
              <wp:posOffset>6438900</wp:posOffset>
            </wp:positionV>
            <wp:extent cx="5059680" cy="2780665"/>
            <wp:effectExtent l="228600" t="279400" r="248920" b="318135"/>
            <wp:wrapTight wrapText="bothSides">
              <wp:wrapPolygon edited="0">
                <wp:start x="-389" y="-1027"/>
                <wp:lineTo x="-702" y="-599"/>
                <wp:lineTo x="-658" y="21531"/>
                <wp:lineTo x="20660" y="22474"/>
                <wp:lineTo x="20780" y="22856"/>
                <wp:lineTo x="22079" y="22721"/>
                <wp:lineTo x="22212" y="9664"/>
                <wp:lineTo x="22147" y="-2780"/>
                <wp:lineTo x="585" y="-1128"/>
                <wp:lineTo x="-389" y="-1027"/>
              </wp:wrapPolygon>
            </wp:wrapTight>
            <wp:docPr id="203" name="Content Placeholder 4" descr="DSC0111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DSC01116"/>
                    <pic:cNvPicPr>
                      <a:picLocks noGrp="1"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rot="196442">
                      <a:off x="0" y="0"/>
                      <a:ext cx="5059680" cy="2780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EC664E">
        <w:rPr>
          <w:noProof/>
        </w:rPr>
        <mc:AlternateContent>
          <mc:Choice Requires="wps">
            <w:drawing>
              <wp:anchor distT="0" distB="0" distL="114300" distR="114300" simplePos="0" relativeHeight="251686041" behindDoc="0" locked="0" layoutInCell="1" allowOverlap="1" wp14:anchorId="5A8BB086" wp14:editId="3BFFE8DC">
                <wp:simplePos x="0" y="0"/>
                <wp:positionH relativeFrom="page">
                  <wp:posOffset>2664460</wp:posOffset>
                </wp:positionH>
                <wp:positionV relativeFrom="page">
                  <wp:posOffset>459740</wp:posOffset>
                </wp:positionV>
                <wp:extent cx="3042285" cy="381000"/>
                <wp:effectExtent l="0" t="0" r="0" b="0"/>
                <wp:wrapTight wrapText="bothSides">
                  <wp:wrapPolygon edited="0">
                    <wp:start x="180" y="0"/>
                    <wp:lineTo x="180" y="20160"/>
                    <wp:lineTo x="21280" y="20160"/>
                    <wp:lineTo x="21280" y="0"/>
                    <wp:lineTo x="180" y="0"/>
                  </wp:wrapPolygon>
                </wp:wrapTight>
                <wp:docPr id="8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28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AD3C549" w14:textId="77777777" w:rsidR="003939F3" w:rsidRPr="00EC664E" w:rsidRDefault="003939F3" w:rsidP="00C77A90">
                            <w:pPr>
                              <w:pStyle w:val="Heading1"/>
                              <w:jc w:val="left"/>
                              <w:rPr>
                                <w:rFonts w:ascii="Chalkboard" w:hAnsi="Chalkboard"/>
                              </w:rPr>
                            </w:pPr>
                            <w:r w:rsidRPr="00EC664E">
                              <w:rPr>
                                <w:rFonts w:ascii="Chalkboard" w:hAnsi="Chalkboard"/>
                              </w:rPr>
                              <w:t>Who we are: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7" type="#_x0000_t202" style="position:absolute;margin-left:209.8pt;margin-top:36.2pt;width:239.55pt;height:30pt;z-index:2516860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" filled="f" stroked="f">
                <v:textbox inset=",0,,0">
                  <w:txbxContent>
                    <w:p w14:paraId="4AD3C549" w14:textId="77777777" w:rsidR="003939F3" w:rsidRPr="00EC664E" w:rsidRDefault="003939F3" w:rsidP="00C77A90">
                      <w:pPr>
                        <w:pStyle w:val="Heading1"/>
                        <w:jc w:val="left"/>
                        <w:rPr>
                          <w:rFonts w:ascii="Chalkboard" w:hAnsi="Chalkboard"/>
                        </w:rPr>
                      </w:pPr>
                      <w:r w:rsidRPr="00EC664E">
                        <w:rPr>
                          <w:rFonts w:ascii="Chalkboard" w:hAnsi="Chalkboard"/>
                        </w:rPr>
                        <w:t>Who we are:</w:t>
                      </w:r>
                    </w:p>
                  </w:txbxContent>
                </v:textbox>
                <w10:wrap type="tight" anchorx="page" anchory="page"/>
              </v:shape>
            </w:pict>
          </mc:Fallback>
        </mc:AlternateContent>
      </w:r>
      <w:r w:rsidR="00FD512C">
        <w:rPr>
          <w:noProof/>
        </w:rPr>
        <mc:AlternateContent>
          <mc:Choice Requires="wpg">
            <w:drawing>
              <wp:anchor distT="0" distB="0" distL="114300" distR="114300" simplePos="0" relativeHeight="251687065" behindDoc="0" locked="0" layoutInCell="1" allowOverlap="1" wp14:anchorId="531C339D" wp14:editId="48AF437B">
                <wp:simplePos x="0" y="0"/>
                <wp:positionH relativeFrom="page">
                  <wp:posOffset>576580</wp:posOffset>
                </wp:positionH>
                <wp:positionV relativeFrom="page">
                  <wp:posOffset>915670</wp:posOffset>
                </wp:positionV>
                <wp:extent cx="6878320" cy="6594475"/>
                <wp:effectExtent l="0" t="0" r="0" b="9525"/>
                <wp:wrapThrough wrapText="bothSides">
                  <wp:wrapPolygon edited="0">
                    <wp:start x="80" y="0"/>
                    <wp:lineTo x="80" y="21548"/>
                    <wp:lineTo x="21456" y="21548"/>
                    <wp:lineTo x="21456" y="0"/>
                    <wp:lineTo x="80" y="0"/>
                  </wp:wrapPolygon>
                </wp:wrapThrough>
                <wp:docPr id="229" name="Group 229"/>
                <wp:cNvGraphicFramePr/>
                <a:graphic xmlns:a="http://schemas.openxmlformats.org/drawingml/2006/main">
                  <a:graphicData uri="http://schemas.microsoft.com/office/word/2010/wordprocessingGroup">
                    <wpg:wgp>
                      <wpg:cNvGrpSpPr/>
                      <wpg:grpSpPr>
                        <a:xfrm>
                          <a:off x="0" y="0"/>
                          <a:ext cx="6878320" cy="6594475"/>
                          <a:chOff x="0" y="0"/>
                          <a:chExt cx="6878320" cy="6594475"/>
                        </a:xfrm>
                        <a:extLst>
                          <a:ext uri="{0CCBE362-F206-4b92-989A-16890622DB6E}">
                            <ma14:wrappingTextBoxFlag xmlns:ma14="http://schemas.microsoft.com/office/mac/drawingml/2011/main" val="1"/>
                          </a:ext>
                        </a:extLst>
                      </wpg:grpSpPr>
                      <wps:wsp>
                        <wps:cNvPr id="72" name="Text Box 46"/>
                        <wps:cNvSpPr txBox="1">
                          <a:spLocks noChangeArrowheads="1"/>
                        </wps:cNvSpPr>
                        <wps:spPr bwMode="auto">
                          <a:xfrm>
                            <a:off x="0" y="0"/>
                            <a:ext cx="6878320" cy="659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7" name="Text Box 7"/>
                        <wps:cNvSpPr txBox="1"/>
                        <wps:spPr>
                          <a:xfrm>
                            <a:off x="91440" y="0"/>
                            <a:ext cx="6695440" cy="455295"/>
                          </a:xfrm>
                          <a:prstGeom prst="rect">
                            <a:avLst/>
                          </a:prstGeom>
                          <a:noFill/>
                          <a:ln>
                            <a:noFill/>
                          </a:ln>
                          <a:effectLst/>
                          <a:extLst>
                            <a:ext uri="{C572A759-6A51-4108-AA02-DFA0A04FC94B}">
                              <ma14:wrappingTextBoxFlag xmlns:ma14="http://schemas.microsoft.com/office/mac/drawingml/2011/main"/>
                            </a:ext>
                          </a:extLst>
                        </wps:spPr>
                        <wps:txbx id="11">
                          <w:txbxContent>
                            <w:p w14:paraId="0C3B6393" w14:textId="77777777" w:rsidR="003939F3" w:rsidRPr="004D45BD" w:rsidRDefault="003939F3" w:rsidP="00C77A90">
                              <w:pPr>
                                <w:rPr>
                                  <w:rFonts w:ascii="Chalkboard" w:hAnsi="Chalkboard"/>
                                  <w:sz w:val="28"/>
                                  <w:szCs w:val="28"/>
                                </w:rPr>
                              </w:pPr>
                              <w:r w:rsidRPr="004D45BD">
                                <w:rPr>
                                  <w:rFonts w:ascii="Chalkboard" w:hAnsi="Chalkboard"/>
                                  <w:sz w:val="28"/>
                                  <w:szCs w:val="28"/>
                                </w:rPr>
                                <w:t xml:space="preserve">We are a happy, loving solid Christian couple, and we honestly believe in strong values, family, friends and love. </w:t>
                              </w:r>
                            </w:p>
                            <w:p w14:paraId="5D67B7A5" w14:textId="77777777" w:rsidR="003939F3" w:rsidRDefault="003939F3" w:rsidP="00C77A90">
                              <w:pPr>
                                <w:rPr>
                                  <w:rFonts w:ascii="Chalkboard" w:hAnsi="Chalkboard"/>
                                  <w:sz w:val="28"/>
                                  <w:szCs w:val="28"/>
                                </w:rPr>
                              </w:pPr>
                              <w:r w:rsidRPr="004D45BD">
                                <w:rPr>
                                  <w:rFonts w:ascii="Chalkboard" w:hAnsi="Chalkboard"/>
                                  <w:sz w:val="28"/>
                                  <w:szCs w:val="28"/>
                                </w:rPr>
                                <w:t>There is laughter and love in our house every day.</w:t>
                              </w:r>
                            </w:p>
                            <w:p w14:paraId="6EFD2C73" w14:textId="77777777" w:rsidR="003939F3" w:rsidRDefault="003939F3" w:rsidP="00C77A90">
                              <w:pPr>
                                <w:rPr>
                                  <w:rFonts w:ascii="Chalkboard" w:hAnsi="Chalkboard"/>
                                  <w:sz w:val="28"/>
                                  <w:szCs w:val="28"/>
                                </w:rPr>
                              </w:pPr>
                            </w:p>
                            <w:p w14:paraId="019F2D1F" w14:textId="77777777" w:rsidR="003939F3" w:rsidRPr="004D45BD" w:rsidRDefault="003939F3" w:rsidP="00C77A90">
                              <w:pPr>
                                <w:rPr>
                                  <w:rFonts w:ascii="Chalkboard" w:hAnsi="Chalkboard"/>
                                  <w:sz w:val="28"/>
                                  <w:szCs w:val="28"/>
                                </w:rPr>
                              </w:pPr>
                              <w:r w:rsidRPr="004D45BD">
                                <w:rPr>
                                  <w:rFonts w:ascii="Chalkboard" w:hAnsi="Chalkboard"/>
                                  <w:sz w:val="28"/>
                                  <w:szCs w:val="28"/>
                                </w:rPr>
                                <w:t>We were bo</w:t>
                              </w:r>
                              <w:r>
                                <w:rPr>
                                  <w:rFonts w:ascii="Chalkboard" w:hAnsi="Chalkboard"/>
                                  <w:sz w:val="28"/>
                                  <w:szCs w:val="28"/>
                                </w:rPr>
                                <w:t>th born in Italy and lived in New York</w:t>
                              </w:r>
                              <w:r w:rsidRPr="004D45BD">
                                <w:rPr>
                                  <w:rFonts w:ascii="Chalkboard" w:hAnsi="Chalkboard"/>
                                  <w:sz w:val="28"/>
                                  <w:szCs w:val="28"/>
                                </w:rPr>
                                <w:t xml:space="preserve"> from 1998 until June 2016 (18 years). We have been temporarily relocated to Madrid, Spain</w:t>
                              </w:r>
                              <w:r>
                                <w:rPr>
                                  <w:rFonts w:ascii="Chalkboard" w:hAnsi="Chalkboard"/>
                                  <w:sz w:val="28"/>
                                  <w:szCs w:val="28"/>
                                </w:rPr>
                                <w:t>,</w:t>
                              </w:r>
                              <w:r w:rsidRPr="004D45BD">
                                <w:rPr>
                                  <w:rFonts w:ascii="Chalkboard" w:hAnsi="Chalkboard"/>
                                  <w:sz w:val="28"/>
                                  <w:szCs w:val="28"/>
                                </w:rPr>
                                <w:t xml:space="preserve"> with the hope to go back to the US in two years. </w:t>
                              </w:r>
                            </w:p>
                            <w:p w14:paraId="52929CC2" w14:textId="77777777" w:rsidR="003939F3" w:rsidRPr="004D45BD" w:rsidRDefault="003939F3" w:rsidP="00C77A90">
                              <w:pPr>
                                <w:rPr>
                                  <w:rFonts w:ascii="Chalkboard" w:hAnsi="Chalkboard"/>
                                  <w:sz w:val="28"/>
                                  <w:szCs w:val="28"/>
                                </w:rPr>
                              </w:pPr>
                            </w:p>
                            <w:p w14:paraId="5D94958B" w14:textId="77777777" w:rsidR="003939F3" w:rsidRPr="004D45BD" w:rsidRDefault="003939F3" w:rsidP="00C77A90">
                              <w:pPr>
                                <w:rPr>
                                  <w:rFonts w:ascii="Chalkboard" w:hAnsi="Chalkboard"/>
                                  <w:sz w:val="28"/>
                                  <w:szCs w:val="28"/>
                                </w:rPr>
                              </w:pPr>
                              <w:r w:rsidRPr="004D45BD">
                                <w:rPr>
                                  <w:rFonts w:ascii="Chalkboard" w:hAnsi="Chalkboard"/>
                                  <w:sz w:val="28"/>
                                  <w:szCs w:val="28"/>
                                </w:rPr>
                                <w:t>We consider ourselves international people and multilingual: We speak English, Italian, Spanish, French and Portuguese (we lived for 2 years in Brazil).</w:t>
                              </w:r>
                            </w:p>
                            <w:p w14:paraId="2839DD59" w14:textId="77777777" w:rsidR="003939F3" w:rsidRPr="004D45BD" w:rsidRDefault="003939F3" w:rsidP="00C77A90">
                              <w:pPr>
                                <w:rPr>
                                  <w:rFonts w:ascii="Chalkboard" w:hAnsi="Chalkboard"/>
                                  <w:sz w:val="28"/>
                                  <w:szCs w:val="28"/>
                                </w:rPr>
                              </w:pPr>
                            </w:p>
                            <w:p w14:paraId="4EED6FBB" w14:textId="77777777" w:rsidR="003939F3" w:rsidRPr="004D45BD" w:rsidRDefault="003939F3" w:rsidP="00C77A90">
                              <w:pPr>
                                <w:rPr>
                                  <w:rFonts w:ascii="Chalkboard" w:hAnsi="Chalkboard"/>
                                  <w:sz w:val="28"/>
                                  <w:szCs w:val="28"/>
                                </w:rPr>
                              </w:pPr>
                            </w:p>
                            <w:p w14:paraId="05E42EF5" w14:textId="77777777" w:rsidR="003939F3" w:rsidRPr="004D45BD" w:rsidRDefault="003939F3" w:rsidP="00C77A90">
                              <w:pPr>
                                <w:pStyle w:val="Heading6"/>
                                <w:jc w:val="left"/>
                                <w:rPr>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454025"/>
                            <a:ext cx="6695440" cy="227965"/>
                          </a:xfrm>
                          <a:prstGeom prst="rect">
                            <a:avLst/>
                          </a:prstGeom>
                          <a:noFill/>
                          <a:ln>
                            <a:noFill/>
                          </a:ln>
                          <a:effectLst/>
                          <a:extLst>
                            <a:ext uri="{C572A759-6A51-4108-AA02-DFA0A04FC94B}">
                              <ma14:wrappingTextBoxFlag xmlns:ma14="http://schemas.microsoft.com/office/mac/drawingml/2011/main"/>
                            </a:ext>
                          </a:extLst>
                        </wps:spPr>
                        <wps:linkedTxbx id="1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4898390" y="680720"/>
                            <a:ext cx="1888490" cy="227965"/>
                          </a:xfrm>
                          <a:prstGeom prst="rect">
                            <a:avLst/>
                          </a:prstGeom>
                          <a:noFill/>
                          <a:ln>
                            <a:noFill/>
                          </a:ln>
                          <a:effectLst/>
                          <a:extLst>
                            <a:ext uri="{C572A759-6A51-4108-AA02-DFA0A04FC94B}">
                              <ma14:wrappingTextBoxFlag xmlns:ma14="http://schemas.microsoft.com/office/mac/drawingml/2011/main"/>
                            </a:ext>
                          </a:extLst>
                        </wps:spPr>
                        <wps:linkedTxbx id="1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4893945" y="907415"/>
                            <a:ext cx="1892935" cy="228600"/>
                          </a:xfrm>
                          <a:prstGeom prst="rect">
                            <a:avLst/>
                          </a:prstGeom>
                          <a:noFill/>
                          <a:ln>
                            <a:noFill/>
                          </a:ln>
                          <a:effectLst/>
                          <a:extLst>
                            <a:ext uri="{C572A759-6A51-4108-AA02-DFA0A04FC94B}">
                              <ma14:wrappingTextBoxFlag xmlns:ma14="http://schemas.microsoft.com/office/mac/drawingml/2011/main"/>
                            </a:ext>
                          </a:extLst>
                        </wps:spPr>
                        <wps:linkedTxbx id="1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4882515" y="1134745"/>
                            <a:ext cx="1904365" cy="227965"/>
                          </a:xfrm>
                          <a:prstGeom prst="rect">
                            <a:avLst/>
                          </a:prstGeom>
                          <a:noFill/>
                          <a:ln>
                            <a:noFill/>
                          </a:ln>
                          <a:effectLst/>
                          <a:extLst>
                            <a:ext uri="{C572A759-6A51-4108-AA02-DFA0A04FC94B}">
                              <ma14:wrappingTextBoxFlag xmlns:ma14="http://schemas.microsoft.com/office/mac/drawingml/2011/main"/>
                            </a:ext>
                          </a:extLst>
                        </wps:spPr>
                        <wps:linkedTxbx id="1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4871720" y="1361440"/>
                            <a:ext cx="1915160" cy="227965"/>
                          </a:xfrm>
                          <a:prstGeom prst="rect">
                            <a:avLst/>
                          </a:prstGeom>
                          <a:noFill/>
                          <a:ln>
                            <a:noFill/>
                          </a:ln>
                          <a:effectLst/>
                          <a:extLst>
                            <a:ext uri="{C572A759-6A51-4108-AA02-DFA0A04FC94B}">
                              <ma14:wrappingTextBoxFlag xmlns:ma14="http://schemas.microsoft.com/office/mac/drawingml/2011/main"/>
                            </a:ext>
                          </a:extLst>
                        </wps:spPr>
                        <wps:linkedTxbx id="1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4860925" y="1588135"/>
                            <a:ext cx="1925955" cy="228600"/>
                          </a:xfrm>
                          <a:prstGeom prst="rect">
                            <a:avLst/>
                          </a:prstGeom>
                          <a:noFill/>
                          <a:ln>
                            <a:noFill/>
                          </a:ln>
                          <a:effectLst/>
                          <a:extLst>
                            <a:ext uri="{C572A759-6A51-4108-AA02-DFA0A04FC94B}">
                              <ma14:wrappingTextBoxFlag xmlns:ma14="http://schemas.microsoft.com/office/mac/drawingml/2011/main"/>
                            </a:ext>
                          </a:extLst>
                        </wps:spPr>
                        <wps:linkedTxbx id="1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4850130" y="1815465"/>
                            <a:ext cx="1936750" cy="227965"/>
                          </a:xfrm>
                          <a:prstGeom prst="rect">
                            <a:avLst/>
                          </a:prstGeom>
                          <a:noFill/>
                          <a:ln>
                            <a:noFill/>
                          </a:ln>
                          <a:effectLst/>
                          <a:extLst>
                            <a:ext uri="{C572A759-6A51-4108-AA02-DFA0A04FC94B}">
                              <ma14:wrappingTextBoxFlag xmlns:ma14="http://schemas.microsoft.com/office/mac/drawingml/2011/main"/>
                            </a:ext>
                          </a:extLst>
                        </wps:spPr>
                        <wps:linkedTxbx id="1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4839335" y="2042160"/>
                            <a:ext cx="1947545" cy="227965"/>
                          </a:xfrm>
                          <a:prstGeom prst="rect">
                            <a:avLst/>
                          </a:prstGeom>
                          <a:noFill/>
                          <a:ln>
                            <a:noFill/>
                          </a:ln>
                          <a:effectLst/>
                          <a:extLst>
                            <a:ext uri="{C572A759-6A51-4108-AA02-DFA0A04FC94B}">
                              <ma14:wrappingTextBoxFlag xmlns:ma14="http://schemas.microsoft.com/office/mac/drawingml/2011/main"/>
                            </a:ext>
                          </a:extLst>
                        </wps:spPr>
                        <wps:linkedTxbx id="1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21"/>
                        <wps:cNvSpPr txBox="1"/>
                        <wps:spPr>
                          <a:xfrm>
                            <a:off x="4828540" y="2268855"/>
                            <a:ext cx="1958340" cy="228600"/>
                          </a:xfrm>
                          <a:prstGeom prst="rect">
                            <a:avLst/>
                          </a:prstGeom>
                          <a:noFill/>
                          <a:ln>
                            <a:noFill/>
                          </a:ln>
                          <a:effectLst/>
                          <a:extLst>
                            <a:ext uri="{C572A759-6A51-4108-AA02-DFA0A04FC94B}">
                              <ma14:wrappingTextBoxFlag xmlns:ma14="http://schemas.microsoft.com/office/mac/drawingml/2011/main"/>
                            </a:ext>
                          </a:extLst>
                        </wps:spPr>
                        <wps:linkedTxbx id="1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4816475" y="2496185"/>
                            <a:ext cx="1970405" cy="227965"/>
                          </a:xfrm>
                          <a:prstGeom prst="rect">
                            <a:avLst/>
                          </a:prstGeom>
                          <a:noFill/>
                          <a:ln>
                            <a:noFill/>
                          </a:ln>
                          <a:effectLst/>
                          <a:extLst>
                            <a:ext uri="{C572A759-6A51-4108-AA02-DFA0A04FC94B}">
                              <ma14:wrappingTextBoxFlag xmlns:ma14="http://schemas.microsoft.com/office/mac/drawingml/2011/main"/>
                            </a:ext>
                          </a:extLst>
                        </wps:spPr>
                        <wps:linkedTxbx id="1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4801870" y="2722880"/>
                            <a:ext cx="1985010" cy="228600"/>
                          </a:xfrm>
                          <a:prstGeom prst="rect">
                            <a:avLst/>
                          </a:prstGeom>
                          <a:noFill/>
                          <a:ln>
                            <a:noFill/>
                          </a:ln>
                          <a:effectLst/>
                          <a:extLst>
                            <a:ext uri="{C572A759-6A51-4108-AA02-DFA0A04FC94B}">
                              <ma14:wrappingTextBoxFlag xmlns:ma14="http://schemas.microsoft.com/office/mac/drawingml/2011/main"/>
                            </a:ext>
                          </a:extLst>
                        </wps:spPr>
                        <wps:linkedTxbx id="1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4787900" y="2950210"/>
                            <a:ext cx="1998980" cy="227965"/>
                          </a:xfrm>
                          <a:prstGeom prst="rect">
                            <a:avLst/>
                          </a:prstGeom>
                          <a:noFill/>
                          <a:ln>
                            <a:noFill/>
                          </a:ln>
                          <a:effectLst/>
                          <a:extLst>
                            <a:ext uri="{C572A759-6A51-4108-AA02-DFA0A04FC94B}">
                              <ma14:wrappingTextBoxFlag xmlns:ma14="http://schemas.microsoft.com/office/mac/drawingml/2011/main"/>
                            </a:ext>
                          </a:extLst>
                        </wps:spPr>
                        <wps:linkedTxbx id="1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4773930" y="3176905"/>
                            <a:ext cx="2012950" cy="227965"/>
                          </a:xfrm>
                          <a:prstGeom prst="rect">
                            <a:avLst/>
                          </a:prstGeom>
                          <a:noFill/>
                          <a:ln>
                            <a:noFill/>
                          </a:ln>
                          <a:effectLst/>
                          <a:extLst>
                            <a:ext uri="{C572A759-6A51-4108-AA02-DFA0A04FC94B}">
                              <ma14:wrappingTextBoxFlag xmlns:ma14="http://schemas.microsoft.com/office/mac/drawingml/2011/main"/>
                            </a:ext>
                          </a:extLst>
                        </wps:spPr>
                        <wps:linkedTxbx id="1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4759960" y="3403600"/>
                            <a:ext cx="2026920" cy="228600"/>
                          </a:xfrm>
                          <a:prstGeom prst="rect">
                            <a:avLst/>
                          </a:prstGeom>
                          <a:noFill/>
                          <a:ln>
                            <a:noFill/>
                          </a:ln>
                          <a:effectLst/>
                          <a:extLst>
                            <a:ext uri="{C572A759-6A51-4108-AA02-DFA0A04FC94B}">
                              <ma14:wrappingTextBoxFlag xmlns:ma14="http://schemas.microsoft.com/office/mac/drawingml/2011/main"/>
                            </a:ext>
                          </a:extLst>
                        </wps:spPr>
                        <wps:linkedTxbx id="1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4745990" y="3630930"/>
                            <a:ext cx="2040890" cy="227965"/>
                          </a:xfrm>
                          <a:prstGeom prst="rect">
                            <a:avLst/>
                          </a:prstGeom>
                          <a:noFill/>
                          <a:ln>
                            <a:noFill/>
                          </a:ln>
                          <a:effectLst/>
                          <a:extLst>
                            <a:ext uri="{C572A759-6A51-4108-AA02-DFA0A04FC94B}">
                              <ma14:wrappingTextBoxFlag xmlns:ma14="http://schemas.microsoft.com/office/mac/drawingml/2011/main"/>
                            </a:ext>
                          </a:extLst>
                        </wps:spPr>
                        <wps:linkedTxbx id="1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4731385" y="3857625"/>
                            <a:ext cx="2055495" cy="227965"/>
                          </a:xfrm>
                          <a:prstGeom prst="rect">
                            <a:avLst/>
                          </a:prstGeom>
                          <a:noFill/>
                          <a:ln>
                            <a:noFill/>
                          </a:ln>
                          <a:effectLst/>
                          <a:extLst>
                            <a:ext uri="{C572A759-6A51-4108-AA02-DFA0A04FC94B}">
                              <ma14:wrappingTextBoxFlag xmlns:ma14="http://schemas.microsoft.com/office/mac/drawingml/2011/main"/>
                            </a:ext>
                          </a:extLst>
                        </wps:spPr>
                        <wps:linkedTxbx id="1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4718685" y="4084320"/>
                            <a:ext cx="2068195" cy="228600"/>
                          </a:xfrm>
                          <a:prstGeom prst="rect">
                            <a:avLst/>
                          </a:prstGeom>
                          <a:noFill/>
                          <a:ln>
                            <a:noFill/>
                          </a:ln>
                          <a:effectLst/>
                          <a:extLst>
                            <a:ext uri="{C572A759-6A51-4108-AA02-DFA0A04FC94B}">
                              <ma14:wrappingTextBoxFlag xmlns:ma14="http://schemas.microsoft.com/office/mac/drawingml/2011/main"/>
                            </a:ext>
                          </a:extLst>
                        </wps:spPr>
                        <wps:linkedTxbx id="1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4" name="Text Box 224"/>
                        <wps:cNvSpPr txBox="1"/>
                        <wps:spPr>
                          <a:xfrm>
                            <a:off x="4709160" y="4311650"/>
                            <a:ext cx="2077720" cy="227965"/>
                          </a:xfrm>
                          <a:prstGeom prst="rect">
                            <a:avLst/>
                          </a:prstGeom>
                          <a:noFill/>
                          <a:ln>
                            <a:noFill/>
                          </a:ln>
                          <a:effectLst/>
                          <a:extLst>
                            <a:ext uri="{C572A759-6A51-4108-AA02-DFA0A04FC94B}">
                              <ma14:wrappingTextBoxFlag xmlns:ma14="http://schemas.microsoft.com/office/mac/drawingml/2011/main"/>
                            </a:ext>
                          </a:extLst>
                        </wps:spPr>
                        <wps:linkedTxbx id="1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 name="Text Box 225"/>
                        <wps:cNvSpPr txBox="1"/>
                        <wps:spPr>
                          <a:xfrm>
                            <a:off x="4699635" y="4538345"/>
                            <a:ext cx="2087245" cy="227965"/>
                          </a:xfrm>
                          <a:prstGeom prst="rect">
                            <a:avLst/>
                          </a:prstGeom>
                          <a:noFill/>
                          <a:ln>
                            <a:noFill/>
                          </a:ln>
                          <a:effectLst/>
                          <a:extLst>
                            <a:ext uri="{C572A759-6A51-4108-AA02-DFA0A04FC94B}">
                              <ma14:wrappingTextBoxFlag xmlns:ma14="http://schemas.microsoft.com/office/mac/drawingml/2011/main"/>
                            </a:ext>
                          </a:extLst>
                        </wps:spPr>
                        <wps:linkedTxbx id="1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Text Box 226"/>
                        <wps:cNvSpPr txBox="1"/>
                        <wps:spPr>
                          <a:xfrm>
                            <a:off x="4689475" y="4765040"/>
                            <a:ext cx="2097405" cy="228600"/>
                          </a:xfrm>
                          <a:prstGeom prst="rect">
                            <a:avLst/>
                          </a:prstGeom>
                          <a:noFill/>
                          <a:ln>
                            <a:noFill/>
                          </a:ln>
                          <a:effectLst/>
                          <a:extLst>
                            <a:ext uri="{C572A759-6A51-4108-AA02-DFA0A04FC94B}">
                              <ma14:wrappingTextBoxFlag xmlns:ma14="http://schemas.microsoft.com/office/mac/drawingml/2011/main"/>
                            </a:ext>
                          </a:extLst>
                        </wps:spPr>
                        <wps:linkedTxbx id="1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 name="Text Box 227"/>
                        <wps:cNvSpPr txBox="1"/>
                        <wps:spPr>
                          <a:xfrm>
                            <a:off x="4679950" y="4992370"/>
                            <a:ext cx="2106930" cy="227965"/>
                          </a:xfrm>
                          <a:prstGeom prst="rect">
                            <a:avLst/>
                          </a:prstGeom>
                          <a:noFill/>
                          <a:ln>
                            <a:noFill/>
                          </a:ln>
                          <a:effectLst/>
                          <a:extLst>
                            <a:ext uri="{C572A759-6A51-4108-AA02-DFA0A04FC94B}">
                              <ma14:wrappingTextBoxFlag xmlns:ma14="http://schemas.microsoft.com/office/mac/drawingml/2011/main"/>
                            </a:ext>
                          </a:extLst>
                        </wps:spPr>
                        <wps:linkedTxbx id="1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6069330" y="5356225"/>
                            <a:ext cx="717550" cy="253365"/>
                          </a:xfrm>
                          <a:prstGeom prst="rect">
                            <a:avLst/>
                          </a:prstGeom>
                          <a:noFill/>
                          <a:ln>
                            <a:noFill/>
                          </a:ln>
                          <a:effectLst/>
                          <a:extLst>
                            <a:ext uri="{C572A759-6A51-4108-AA02-DFA0A04FC94B}">
                              <ma14:wrappingTextBoxFlag xmlns:ma14="http://schemas.microsoft.com/office/mac/drawingml/2011/main"/>
                            </a:ext>
                          </a:extLst>
                        </wps:spPr>
                        <wps:linkedTxbx id="1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29" o:spid="_x0000_s1038" style="position:absolute;margin-left:45.4pt;margin-top:72.1pt;width:541.6pt;height:519.25pt;z-index:251687065;mso-position-horizontal-relative:page;mso-position-vertical-relative:page" coordsize="6878320,65944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" mv:complextextbox="1">
                <v:shape id="Text Box 46" o:spid="_x0000_s1039" type="#_x0000_t202" style="position:absolute;width:6878320;height:6594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1Uw7xAAA&#10;ANsAAAAPAAAAZHJzL2Rvd25yZXYueG1sRI9Pi8IwFMTvwn6H8Ba8aboeVqlGKUJhhRX8s+z52Tzb&#10;YvPSNlGrn94IgsdhZn7DzBadqcSFWldaVvA1jEAQZ1aXnCv426eDCQjnkTVWlknBjRws5h+9Gcba&#10;XnlLl53PRYCwi1FB4X0dS+myggy6oa2Jg3e0rUEfZJtL3eI1wE0lR1H0LQ2WHBYKrGlZUHbanY2C&#10;9ebQ3FeRM1Xi03ScbJrf43+jVP+zS6YgPHX+HX61f7SC8QieX8IPkPM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dVMO8QAAADbAAAADwAAAAAAAAAAAAAAAACXAgAAZHJzL2Rv&#10;d25yZXYueG1sUEsFBgAAAAAEAAQA9QAAAIgDAAAAAA==&#10;" mv:complextextbox="1" filled="f" stroked="f">
                  <v:textbox inset=",0,,0"/>
                </v:shape>
                <v:shape id="Text Box 7" o:spid="_x0000_s1040" type="#_x0000_t202" style="position:absolute;left:91440;width:6695440;height:4552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9" inset="0,0,0,0">
                    <w:txbxContent>
                      <w:p w14:paraId="0C3B6393" w14:textId="77777777" w:rsidR="003939F3" w:rsidRPr="004D45BD" w:rsidRDefault="003939F3" w:rsidP="00C77A90">
                        <w:pPr>
                          <w:rPr>
                            <w:rFonts w:ascii="Chalkboard" w:hAnsi="Chalkboard"/>
                            <w:sz w:val="28"/>
                            <w:szCs w:val="28"/>
                          </w:rPr>
                        </w:pPr>
                        <w:r w:rsidRPr="004D45BD">
                          <w:rPr>
                            <w:rFonts w:ascii="Chalkboard" w:hAnsi="Chalkboard"/>
                            <w:sz w:val="28"/>
                            <w:szCs w:val="28"/>
                          </w:rPr>
                          <w:t xml:space="preserve">We are a happy, loving solid Christian couple, and we honestly believe in strong values, family, friends and love. </w:t>
                        </w:r>
                      </w:p>
                      <w:p w14:paraId="5D67B7A5" w14:textId="77777777" w:rsidR="003939F3" w:rsidRDefault="003939F3" w:rsidP="00C77A90">
                        <w:pPr>
                          <w:rPr>
                            <w:rFonts w:ascii="Chalkboard" w:hAnsi="Chalkboard"/>
                            <w:sz w:val="28"/>
                            <w:szCs w:val="28"/>
                          </w:rPr>
                        </w:pPr>
                        <w:r w:rsidRPr="004D45BD">
                          <w:rPr>
                            <w:rFonts w:ascii="Chalkboard" w:hAnsi="Chalkboard"/>
                            <w:sz w:val="28"/>
                            <w:szCs w:val="28"/>
                          </w:rPr>
                          <w:t>There is laughter and love in our house every day.</w:t>
                        </w:r>
                      </w:p>
                      <w:p w14:paraId="6EFD2C73" w14:textId="77777777" w:rsidR="003939F3" w:rsidRDefault="003939F3" w:rsidP="00C77A90">
                        <w:pPr>
                          <w:rPr>
                            <w:rFonts w:ascii="Chalkboard" w:hAnsi="Chalkboard"/>
                            <w:sz w:val="28"/>
                            <w:szCs w:val="28"/>
                          </w:rPr>
                        </w:pPr>
                      </w:p>
                      <w:p w14:paraId="019F2D1F" w14:textId="77777777" w:rsidR="003939F3" w:rsidRPr="004D45BD" w:rsidRDefault="003939F3" w:rsidP="00C77A90">
                        <w:pPr>
                          <w:rPr>
                            <w:rFonts w:ascii="Chalkboard" w:hAnsi="Chalkboard"/>
                            <w:sz w:val="28"/>
                            <w:szCs w:val="28"/>
                          </w:rPr>
                        </w:pPr>
                        <w:r w:rsidRPr="004D45BD">
                          <w:rPr>
                            <w:rFonts w:ascii="Chalkboard" w:hAnsi="Chalkboard"/>
                            <w:sz w:val="28"/>
                            <w:szCs w:val="28"/>
                          </w:rPr>
                          <w:t>We were bo</w:t>
                        </w:r>
                        <w:r>
                          <w:rPr>
                            <w:rFonts w:ascii="Chalkboard" w:hAnsi="Chalkboard"/>
                            <w:sz w:val="28"/>
                            <w:szCs w:val="28"/>
                          </w:rPr>
                          <w:t>th born in Italy and lived in New York</w:t>
                        </w:r>
                        <w:r w:rsidRPr="004D45BD">
                          <w:rPr>
                            <w:rFonts w:ascii="Chalkboard" w:hAnsi="Chalkboard"/>
                            <w:sz w:val="28"/>
                            <w:szCs w:val="28"/>
                          </w:rPr>
                          <w:t xml:space="preserve"> from 1998 until June 2016 (18 years). We have been temporarily relocated to Madrid, Spain</w:t>
                        </w:r>
                        <w:r>
                          <w:rPr>
                            <w:rFonts w:ascii="Chalkboard" w:hAnsi="Chalkboard"/>
                            <w:sz w:val="28"/>
                            <w:szCs w:val="28"/>
                          </w:rPr>
                          <w:t>,</w:t>
                        </w:r>
                        <w:r w:rsidRPr="004D45BD">
                          <w:rPr>
                            <w:rFonts w:ascii="Chalkboard" w:hAnsi="Chalkboard"/>
                            <w:sz w:val="28"/>
                            <w:szCs w:val="28"/>
                          </w:rPr>
                          <w:t xml:space="preserve"> with the hope to go back to the US in two years. </w:t>
                        </w:r>
                      </w:p>
                      <w:p w14:paraId="52929CC2" w14:textId="77777777" w:rsidR="003939F3" w:rsidRPr="004D45BD" w:rsidRDefault="003939F3" w:rsidP="00C77A90">
                        <w:pPr>
                          <w:rPr>
                            <w:rFonts w:ascii="Chalkboard" w:hAnsi="Chalkboard"/>
                            <w:sz w:val="28"/>
                            <w:szCs w:val="28"/>
                          </w:rPr>
                        </w:pPr>
                      </w:p>
                      <w:p w14:paraId="5D94958B" w14:textId="77777777" w:rsidR="003939F3" w:rsidRPr="004D45BD" w:rsidRDefault="003939F3" w:rsidP="00C77A90">
                        <w:pPr>
                          <w:rPr>
                            <w:rFonts w:ascii="Chalkboard" w:hAnsi="Chalkboard"/>
                            <w:sz w:val="28"/>
                            <w:szCs w:val="28"/>
                          </w:rPr>
                        </w:pPr>
                        <w:r w:rsidRPr="004D45BD">
                          <w:rPr>
                            <w:rFonts w:ascii="Chalkboard" w:hAnsi="Chalkboard"/>
                            <w:sz w:val="28"/>
                            <w:szCs w:val="28"/>
                          </w:rPr>
                          <w:t>We consider ourselves international people and multilingual: We speak English, Italian, Spanish, French and Portuguese (we lived for 2 years in Brazil).</w:t>
                        </w:r>
                      </w:p>
                      <w:p w14:paraId="2839DD59" w14:textId="77777777" w:rsidR="003939F3" w:rsidRPr="004D45BD" w:rsidRDefault="003939F3" w:rsidP="00C77A90">
                        <w:pPr>
                          <w:rPr>
                            <w:rFonts w:ascii="Chalkboard" w:hAnsi="Chalkboard"/>
                            <w:sz w:val="28"/>
                            <w:szCs w:val="28"/>
                          </w:rPr>
                        </w:pPr>
                      </w:p>
                      <w:p w14:paraId="4EED6FBB" w14:textId="77777777" w:rsidR="003939F3" w:rsidRPr="004D45BD" w:rsidRDefault="003939F3" w:rsidP="00C77A90">
                        <w:pPr>
                          <w:rPr>
                            <w:rFonts w:ascii="Chalkboard" w:hAnsi="Chalkboard"/>
                            <w:sz w:val="28"/>
                            <w:szCs w:val="28"/>
                          </w:rPr>
                        </w:pPr>
                      </w:p>
                      <w:p w14:paraId="05E42EF5" w14:textId="77777777" w:rsidR="003939F3" w:rsidRPr="004D45BD" w:rsidRDefault="003939F3" w:rsidP="00C77A90">
                        <w:pPr>
                          <w:pStyle w:val="Heading6"/>
                          <w:jc w:val="left"/>
                          <w:rPr>
                            <w:sz w:val="28"/>
                            <w:szCs w:val="28"/>
                          </w:rPr>
                        </w:pPr>
                      </w:p>
                    </w:txbxContent>
                  </v:textbox>
                </v:shape>
                <v:shape id="Text Box 9" o:spid="_x0000_s1041" type="#_x0000_t202" style="position:absolute;left:91440;top:454025;width:669544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42" type="#_x0000_t202" style="position:absolute;left:4898390;top:680720;width:188849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43" type="#_x0000_t202" style="position:absolute;left:4893945;top:907415;width:189293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44" type="#_x0000_t202" style="position:absolute;left:4882515;top:1134745;width:190436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6" inset="0,0,0,0">
                    <w:txbxContent/>
                  </v:textbox>
                </v:shape>
                <v:shape id="Text Box 16" o:spid="_x0000_s1045" type="#_x0000_t202" style="position:absolute;left:4871720;top:1361440;width:191516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46" type="#_x0000_t202" style="position:absolute;left:4860925;top:1588135;width:192595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47" type="#_x0000_t202" style="position:absolute;left:4850130;top:1815465;width:193675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48" type="#_x0000_t202" style="position:absolute;left:4839335;top:2042160;width:194754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1" inset="0,0,0,0">
                    <w:txbxContent/>
                  </v:textbox>
                </v:shape>
                <v:shape id="Text Box 21" o:spid="_x0000_s1049" type="#_x0000_t202" style="position:absolute;left:4828540;top:2268855;width:195834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4" inset="0,0,0,0">
                    <w:txbxContent/>
                  </v:textbox>
                </v:shape>
                <v:shape id="Text Box 24" o:spid="_x0000_s1050" type="#_x0000_t202" style="position:absolute;left:4816475;top:2496185;width:197040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51" type="#_x0000_t202" style="position:absolute;left:4801870;top:2722880;width:198501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52" type="#_x0000_t202" style="position:absolute;left:4787900;top:2950210;width:199898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53" type="#_x0000_t202" style="position:absolute;left:4773930;top:3176905;width:201295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54" type="#_x0000_t202" style="position:absolute;left:4759960;top:3403600;width:202692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29" inset="0,0,0,0">
                    <w:txbxContent/>
                  </v:textbox>
                </v:shape>
                <v:shape id="Text Box 29" o:spid="_x0000_s1055" type="#_x0000_t202" style="position:absolute;left:4745990;top:3630930;width:204089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30" inset="0,0,0,0">
                    <w:txbxContent/>
                  </v:textbox>
                </v:shape>
                <v:shape id="Text Box 30" o:spid="_x0000_s1056" type="#_x0000_t202" style="position:absolute;left:4731385;top:3857625;width:205549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31" inset="0,0,0,0">
                    <w:txbxContent/>
                  </v:textbox>
                </v:shape>
                <v:shape id="Text Box 31" o:spid="_x0000_s1057" type="#_x0000_t202" style="position:absolute;left:4718685;top:4084320;width:206819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style="mso-next-textbox:#Text Box 224" inset="0,0,0,0">
                    <w:txbxContent/>
                  </v:textbox>
                </v:shape>
                <v:shape id="Text Box 224" o:spid="_x0000_s1058" type="#_x0000_t202" style="position:absolute;left:4709160;top:4311650;width:207772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dWrwxQAA&#10;ANwAAAAPAAAAZHJzL2Rvd25yZXYueG1sRI9Ba8JAFITvBf/D8oTe6sZQpE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51avDFAAAA3AAAAA8AAAAAAAAAAAAAAAAAlwIAAGRycy9k&#10;b3ducmV2LnhtbFBLBQYAAAAABAAEAPUAAACJAwAAAAA=&#10;" filled="f" stroked="f">
                  <v:textbox style="mso-next-textbox:#Text Box 225" inset="0,0,0,0">
                    <w:txbxContent/>
                  </v:textbox>
                </v:shape>
                <v:shape id="Text Box 225" o:spid="_x0000_s1059" type="#_x0000_t202" style="position:absolute;left:4699635;top:4538345;width:208724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c9rxQAA&#10;ANwAAAAPAAAAZHJzL2Rvd25yZXYueG1sRI9Ba8JAFITvBf/D8oTe6sZApU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5z2vFAAAA3AAAAA8AAAAAAAAAAAAAAAAAlwIAAGRycy9k&#10;b3ducmV2LnhtbFBLBQYAAAAABAAEAPUAAACJAwAAAAA=&#10;" filled="f" stroked="f">
                  <v:textbox style="mso-next-textbox:#Text Box 226" inset="0,0,0,0">
                    <w:txbxContent/>
                  </v:textbox>
                </v:shape>
                <v:shape id="Text Box 226" o:spid="_x0000_s1060" type="#_x0000_t202" style="position:absolute;left:4689475;top:4765040;width:209740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1Ec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jSD+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tRHMQAAADcAAAADwAAAAAAAAAAAAAAAACXAgAAZHJzL2Rv&#10;d25yZXYueG1sUEsFBgAAAAAEAAQA9QAAAIgDAAAAAA==&#10;" filled="f" stroked="f">
                  <v:textbox style="mso-next-textbox:#Text Box 227" inset="0,0,0,0">
                    <w:txbxContent/>
                  </v:textbox>
                </v:shape>
                <v:shape id="Text Box 227" o:spid="_x0000_s1061" type="#_x0000_t202" style="position:absolute;left:4679950;top:4992370;width:210693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HxQAA&#10;ANwAAAAPAAAAZHJzL2Rvd25yZXYueG1sRI9Ba8JAFITvBf/D8oTe6sYcbI2uItKCUJDGePD4zD6T&#10;xezbmF01/vtuoeBxmJlvmPmyt424UeeNYwXjUQKCuHTacKVgX3y9fYDwAVlj45gUPMjDcjF4mWOm&#10;3Z1zuu1CJSKEfYYK6hDaTEpf1mTRj1xLHL2T6yyGKLtK6g7vEW4bmSbJRFo0HBdqbGldU3neXa2C&#10;1YHzT3PZHn/yU26KYprw9+Ss1OuwX81ABOrDM/zf3mgFafoO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6n9IfFAAAA3AAAAA8AAAAAAAAAAAAAAAAAlwIAAGRycy9k&#10;b3ducmV2LnhtbFBLBQYAAAAABAAEAPUAAACJAwAAAAA=&#10;" filled="f" stroked="f">
                  <v:textbox style="mso-next-textbox:#Text Box 228" inset="0,0,0,0">
                    <w:txbxContent/>
                  </v:textbox>
                </v:shape>
                <v:shape id="Text Box 228" o:spid="_x0000_s1062" type="#_x0000_t202" style="position:absolute;left:6069330;top:5356225;width:717550;height:253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inset="0,0,0,0">
                    <w:txbxContent/>
                  </v:textbox>
                </v:shape>
                <w10:wrap type="through" anchorx="page" anchory="page"/>
              </v:group>
            </w:pict>
          </mc:Fallback>
        </mc:AlternateContent>
      </w:r>
      <w:r w:rsidR="00FD512C">
        <w:rPr>
          <w:noProof/>
        </w:rPr>
        <mc:AlternateContent>
          <mc:Choice Requires="wpg">
            <w:drawing>
              <wp:anchor distT="0" distB="0" distL="114300" distR="114300" simplePos="0" relativeHeight="251691161" behindDoc="0" locked="0" layoutInCell="1" allowOverlap="1" wp14:anchorId="2961920D" wp14:editId="0C4CB369">
                <wp:simplePos x="0" y="0"/>
                <wp:positionH relativeFrom="page">
                  <wp:posOffset>655320</wp:posOffset>
                </wp:positionH>
                <wp:positionV relativeFrom="page">
                  <wp:posOffset>4001770</wp:posOffset>
                </wp:positionV>
                <wp:extent cx="3291840" cy="3098800"/>
                <wp:effectExtent l="0" t="0" r="0" b="0"/>
                <wp:wrapThrough wrapText="bothSides">
                  <wp:wrapPolygon edited="0">
                    <wp:start x="167" y="0"/>
                    <wp:lineTo x="167" y="21423"/>
                    <wp:lineTo x="21167" y="21423"/>
                    <wp:lineTo x="21167" y="0"/>
                    <wp:lineTo x="167" y="0"/>
                  </wp:wrapPolygon>
                </wp:wrapThrough>
                <wp:docPr id="231" name="Group 231"/>
                <wp:cNvGraphicFramePr/>
                <a:graphic xmlns:a="http://schemas.openxmlformats.org/drawingml/2006/main">
                  <a:graphicData uri="http://schemas.microsoft.com/office/word/2010/wordprocessingGroup">
                    <wpg:wgp>
                      <wpg:cNvGrpSpPr/>
                      <wpg:grpSpPr>
                        <a:xfrm>
                          <a:off x="0" y="0"/>
                          <a:ext cx="3291840" cy="3098800"/>
                          <a:chOff x="0" y="0"/>
                          <a:chExt cx="3291840" cy="3098800"/>
                        </a:xfrm>
                        <a:extLst>
                          <a:ext uri="{0CCBE362-F206-4b92-989A-16890622DB6E}">
                            <ma14:wrappingTextBoxFlag xmlns:ma14="http://schemas.microsoft.com/office/mac/drawingml/2011/main" val="1"/>
                          </a:ext>
                        </a:extLst>
                      </wpg:grpSpPr>
                      <wps:wsp>
                        <wps:cNvPr id="13" name="Text Box 57"/>
                        <wps:cNvSpPr txBox="1">
                          <a:spLocks noChangeArrowheads="1"/>
                        </wps:cNvSpPr>
                        <wps:spPr bwMode="auto">
                          <a:xfrm>
                            <a:off x="0" y="0"/>
                            <a:ext cx="3291840" cy="309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30" name="Text Box 230"/>
                        <wps:cNvSpPr txBox="1"/>
                        <wps:spPr>
                          <a:xfrm>
                            <a:off x="91440" y="1898015"/>
                            <a:ext cx="413385" cy="288290"/>
                          </a:xfrm>
                          <a:prstGeom prst="rect">
                            <a:avLst/>
                          </a:prstGeom>
                          <a:noFill/>
                          <a:ln>
                            <a:noFill/>
                          </a:ln>
                          <a:effectLst/>
                          <a:extLst>
                            <a:ext uri="{C572A759-6A51-4108-AA02-DFA0A04FC94B}">
                              <ma14:wrappingTextBoxFlag xmlns:ma14="http://schemas.microsoft.com/office/mac/drawingml/2011/main"/>
                            </a:ext>
                          </a:extLst>
                        </wps:spPr>
                        <wps:txbx>
                          <w:txbxContent>
                            <w:p w14:paraId="372F7FE9" w14:textId="77777777" w:rsidR="003939F3" w:rsidRPr="00CA47DA" w:rsidRDefault="003939F3" w:rsidP="00C77A90">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1" o:spid="_x0000_s1063" style="position:absolute;margin-left:51.6pt;margin-top:315.1pt;width:259.2pt;height:244pt;z-index:251691161;mso-position-horizontal-relative:page;mso-position-vertical-relative:page" coordsize="3291840,3098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" mv:complextextbox="1">
                <v:shape id="_x0000_s1064" type="#_x0000_t202" style="position:absolute;width:3291840;height:3098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RgwAwgAA&#10;ANsAAAAPAAAAZHJzL2Rvd25yZXYueG1sRE9Na8JAEL0L/odlBG+6sUKV1E0IQqCCBWul52l2TEKz&#10;s0l21dhf3y0Ivc3jfc4mHUwjrtS72rKCxTwCQVxYXXOp4PSRz9YgnEfW2FgmBXdykCbj0QZjbW/8&#10;TtejL0UIYRejgsr7NpbSFRUZdHPbEgfubHuDPsC+lLrHWwg3jXyKomdpsObQUGFL24qK7+PFKHg7&#10;fHU/u8iZJvN5vsoO3f782Sk1nQzZCwhPg/8XP9yvOsxfwt8v4QC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9GDADCAAAA2wAAAA8AAAAAAAAAAAAAAAAAlwIAAGRycy9kb3du&#10;cmV2LnhtbFBLBQYAAAAABAAEAPUAAACGAwAAAAA=&#10;" mv:complextextbox="1" filled="f" stroked="f">
                  <v:textbox inset=",0,,0"/>
                </v:shape>
                <v:shape id="Text Box 230" o:spid="_x0000_s1065" type="#_x0000_t202" style="position:absolute;left:91440;top:1898015;width:413385;height:2882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l/ouwQAA&#10;ANwAAAAPAAAAZHJzL2Rvd25yZXYueG1sRE9Ni8IwEL0v+B/CCN7WVAV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Jf6LsEAAADcAAAADwAAAAAAAAAAAAAAAACXAgAAZHJzL2Rvd25y&#10;ZXYueG1sUEsFBgAAAAAEAAQA9QAAAIUDAAAAAA==&#10;" filled="f" stroked="f">
                  <v:textbox inset="0,0,0,0">
                    <w:txbxContent>
                      <w:p w14:paraId="372F7FE9" w14:textId="77777777" w:rsidR="003939F3" w:rsidRPr="00CA47DA" w:rsidRDefault="003939F3" w:rsidP="00C77A90">
                        <w:pPr>
                          <w:pStyle w:val="BodyText"/>
                        </w:pPr>
                      </w:p>
                    </w:txbxContent>
                  </v:textbox>
                </v:shape>
                <w10:wrap type="through" anchorx="page" anchory="page"/>
              </v:group>
            </w:pict>
          </mc:Fallback>
        </mc:AlternateContent>
      </w:r>
      <w:r w:rsidR="00C77A90">
        <w:rPr>
          <w:noProof/>
        </w:rPr>
        <mc:AlternateContent>
          <mc:Choice Requires="wps">
            <w:drawing>
              <wp:anchor distT="0" distB="0" distL="114300" distR="114300" simplePos="0" relativeHeight="251697305" behindDoc="0" locked="0" layoutInCell="1" allowOverlap="1" wp14:anchorId="5B2CB339" wp14:editId="0F897371">
                <wp:simplePos x="0" y="0"/>
                <wp:positionH relativeFrom="page">
                  <wp:posOffset>749935</wp:posOffset>
                </wp:positionH>
                <wp:positionV relativeFrom="page">
                  <wp:posOffset>8699500</wp:posOffset>
                </wp:positionV>
                <wp:extent cx="393065" cy="406400"/>
                <wp:effectExtent l="0" t="0" r="0" b="0"/>
                <wp:wrapThrough wrapText="bothSides">
                  <wp:wrapPolygon edited="0">
                    <wp:start x="1396" y="0"/>
                    <wp:lineTo x="1396" y="20250"/>
                    <wp:lineTo x="18145" y="20250"/>
                    <wp:lineTo x="18145" y="0"/>
                    <wp:lineTo x="1396" y="0"/>
                  </wp:wrapPolygon>
                </wp:wrapThrough>
                <wp:docPr id="194" name="Text Box 194"/>
                <wp:cNvGraphicFramePr/>
                <a:graphic xmlns:a="http://schemas.openxmlformats.org/drawingml/2006/main">
                  <a:graphicData uri="http://schemas.microsoft.com/office/word/2010/wordprocessingShape">
                    <wps:wsp>
                      <wps:cNvSpPr txBox="1"/>
                      <wps:spPr>
                        <a:xfrm>
                          <a:off x="0" y="0"/>
                          <a:ext cx="393065"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C48487" w14:textId="77777777" w:rsidR="003939F3" w:rsidRDefault="003939F3" w:rsidP="00C77A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4" o:spid="_x0000_s1066" type="#_x0000_t202" style="position:absolute;margin-left:59.05pt;margin-top:685pt;width:30.95pt;height:32pt;z-index:25169730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GDY9UCAAAh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" mv:complextextbox="1" filled="f" stroked="f">
                <v:textbox>
                  <w:txbxContent>
                    <w:p w14:paraId="39C48487" w14:textId="77777777" w:rsidR="003939F3" w:rsidRDefault="003939F3" w:rsidP="00C77A90"/>
                  </w:txbxContent>
                </v:textbox>
                <w10:wrap type="through" anchorx="page" anchory="page"/>
              </v:shape>
            </w:pict>
          </mc:Fallback>
        </mc:AlternateContent>
      </w:r>
      <w:r w:rsidR="0007056E">
        <w:br w:type="page"/>
      </w:r>
      <w:r w:rsidR="007903F3" w:rsidRPr="00B510EB">
        <w:rPr>
          <w:noProof/>
        </w:rPr>
        <w:lastRenderedPageBreak/>
        <w:drawing>
          <wp:anchor distT="0" distB="0" distL="114300" distR="114300" simplePos="0" relativeHeight="251713689" behindDoc="0" locked="0" layoutInCell="1" allowOverlap="1" wp14:anchorId="418BB0B4" wp14:editId="5BE7874C">
            <wp:simplePos x="0" y="0"/>
            <wp:positionH relativeFrom="page">
              <wp:posOffset>516255</wp:posOffset>
            </wp:positionH>
            <wp:positionV relativeFrom="page">
              <wp:posOffset>2318385</wp:posOffset>
            </wp:positionV>
            <wp:extent cx="4673600" cy="3505200"/>
            <wp:effectExtent l="152400" t="152400" r="152400" b="177800"/>
            <wp:wrapTight wrapText="bothSides">
              <wp:wrapPolygon edited="0">
                <wp:start x="-352" y="-939"/>
                <wp:lineTo x="-704" y="-626"/>
                <wp:lineTo x="-704" y="22070"/>
                <wp:lineTo x="-470" y="22539"/>
                <wp:lineTo x="21952" y="22539"/>
                <wp:lineTo x="22187" y="21913"/>
                <wp:lineTo x="22187" y="1878"/>
                <wp:lineTo x="21952" y="-939"/>
                <wp:lineTo x="-352" y="-939"/>
              </wp:wrapPolygon>
            </wp:wrapTight>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0">
                      <a:extLst>
                        <a:ext uri="{28A0092B-C50C-407E-A947-70E740481C1C}">
                          <a14:useLocalDpi xmlns:a14="http://schemas.microsoft.com/office/drawing/2010/main"/>
                        </a:ext>
                      </a:extLst>
                    </a:blip>
                    <a:stretch>
                      <a:fillRect/>
                    </a:stretch>
                  </pic:blipFill>
                  <pic:spPr>
                    <a:xfrm>
                      <a:off x="0" y="0"/>
                      <a:ext cx="4673600" cy="350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903F3" w:rsidRPr="00346977">
        <w:rPr>
          <w:noProof/>
        </w:rPr>
        <w:drawing>
          <wp:anchor distT="0" distB="0" distL="114300" distR="114300" simplePos="0" relativeHeight="252049561" behindDoc="0" locked="0" layoutInCell="1" allowOverlap="1" wp14:anchorId="4B202D39" wp14:editId="5C3E6080">
            <wp:simplePos x="0" y="0"/>
            <wp:positionH relativeFrom="page">
              <wp:posOffset>3557270</wp:posOffset>
            </wp:positionH>
            <wp:positionV relativeFrom="page">
              <wp:posOffset>5275580</wp:posOffset>
            </wp:positionV>
            <wp:extent cx="3672840" cy="2440940"/>
            <wp:effectExtent l="254000" t="279400" r="213360" b="327660"/>
            <wp:wrapTight wrapText="bothSides">
              <wp:wrapPolygon edited="0">
                <wp:start x="21233" y="-1356"/>
                <wp:lineTo x="-837" y="-3342"/>
                <wp:lineTo x="-1090" y="11053"/>
                <wp:lineTo x="-1019" y="21879"/>
                <wp:lineTo x="-775" y="23033"/>
                <wp:lineTo x="416" y="23164"/>
                <wp:lineTo x="587" y="22733"/>
                <wp:lineTo x="6430" y="22702"/>
                <wp:lineTo x="6579" y="22718"/>
                <wp:lineTo x="22248" y="20842"/>
                <wp:lineTo x="22377" y="2827"/>
                <wp:lineTo x="21945" y="-601"/>
                <wp:lineTo x="21978" y="-1274"/>
                <wp:lineTo x="21233" y="-1356"/>
              </wp:wrapPolygon>
            </wp:wrapTight>
            <wp:docPr id="1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1">
                      <a:extLst>
                        <a:ext uri="{28A0092B-C50C-407E-A947-70E740481C1C}">
                          <a14:useLocalDpi xmlns:a14="http://schemas.microsoft.com/office/drawing/2010/main"/>
                        </a:ext>
                      </a:extLst>
                    </a:blip>
                    <a:stretch>
                      <a:fillRect/>
                    </a:stretch>
                  </pic:blipFill>
                  <pic:spPr>
                    <a:xfrm rot="21348180">
                      <a:off x="0" y="0"/>
                      <a:ext cx="3672840" cy="2440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D512C">
        <w:rPr>
          <w:noProof/>
        </w:rPr>
        <mc:AlternateContent>
          <mc:Choice Requires="wpg">
            <w:drawing>
              <wp:anchor distT="0" distB="0" distL="114300" distR="114300" simplePos="0" relativeHeight="251704473" behindDoc="0" locked="0" layoutInCell="1" allowOverlap="1" wp14:anchorId="58C02A1C" wp14:editId="47278AFF">
                <wp:simplePos x="0" y="0"/>
                <wp:positionH relativeFrom="page">
                  <wp:posOffset>527050</wp:posOffset>
                </wp:positionH>
                <wp:positionV relativeFrom="page">
                  <wp:posOffset>7992745</wp:posOffset>
                </wp:positionV>
                <wp:extent cx="6816725" cy="1913890"/>
                <wp:effectExtent l="0" t="0" r="0" b="0"/>
                <wp:wrapThrough wrapText="bothSides">
                  <wp:wrapPolygon edited="0">
                    <wp:start x="80" y="0"/>
                    <wp:lineTo x="80" y="21213"/>
                    <wp:lineTo x="21409" y="21213"/>
                    <wp:lineTo x="21409" y="0"/>
                    <wp:lineTo x="80" y="0"/>
                  </wp:wrapPolygon>
                </wp:wrapThrough>
                <wp:docPr id="241" name="Group 241"/>
                <wp:cNvGraphicFramePr/>
                <a:graphic xmlns:a="http://schemas.openxmlformats.org/drawingml/2006/main">
                  <a:graphicData uri="http://schemas.microsoft.com/office/word/2010/wordprocessingGroup">
                    <wpg:wgp>
                      <wpg:cNvGrpSpPr/>
                      <wpg:grpSpPr>
                        <a:xfrm>
                          <a:off x="0" y="0"/>
                          <a:ext cx="6816725" cy="1913890"/>
                          <a:chOff x="0" y="0"/>
                          <a:chExt cx="6816725" cy="1913890"/>
                        </a:xfrm>
                        <a:extLst>
                          <a:ext uri="{0CCBE362-F206-4b92-989A-16890622DB6E}">
                            <ma14:wrappingTextBoxFlag xmlns:ma14="http://schemas.microsoft.com/office/mac/drawingml/2011/main" val="1"/>
                          </a:ext>
                        </a:extLst>
                      </wpg:grpSpPr>
                      <wps:wsp>
                        <wps:cNvPr id="199" name="Text Box 199"/>
                        <wps:cNvSpPr txBox="1"/>
                        <wps:spPr>
                          <a:xfrm>
                            <a:off x="0" y="0"/>
                            <a:ext cx="6816725" cy="19138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Text Box 237"/>
                        <wps:cNvSpPr txBox="1"/>
                        <wps:spPr>
                          <a:xfrm>
                            <a:off x="91440" y="45720"/>
                            <a:ext cx="6633845" cy="227965"/>
                          </a:xfrm>
                          <a:prstGeom prst="rect">
                            <a:avLst/>
                          </a:prstGeom>
                          <a:noFill/>
                          <a:ln>
                            <a:noFill/>
                          </a:ln>
                          <a:effectLst/>
                          <a:extLst>
                            <a:ext uri="{C572A759-6A51-4108-AA02-DFA0A04FC94B}">
                              <ma14:wrappingTextBoxFlag xmlns:ma14="http://schemas.microsoft.com/office/mac/drawingml/2011/main"/>
                            </a:ext>
                          </a:extLst>
                        </wps:spPr>
                        <wps:txbx id="14">
                          <w:txbxContent>
                            <w:p w14:paraId="4C1895B4" w14:textId="77777777" w:rsidR="003939F3" w:rsidRDefault="003939F3" w:rsidP="0018503A">
                              <w:pPr>
                                <w:rPr>
                                  <w:rFonts w:ascii="Chalkboard" w:hAnsi="Chalkboard"/>
                                  <w:sz w:val="28"/>
                                  <w:szCs w:val="28"/>
                                </w:rPr>
                              </w:pPr>
                              <w:r w:rsidRPr="009349F3">
                                <w:rPr>
                                  <w:rFonts w:ascii="Chalkboard" w:hAnsi="Chalkboard"/>
                                  <w:sz w:val="28"/>
                                  <w:szCs w:val="28"/>
                                </w:rPr>
                                <w:t xml:space="preserve">After two years together, we married in 1998 in a beautiful medieval castle </w:t>
                              </w:r>
                              <w:r>
                                <w:rPr>
                                  <w:rFonts w:ascii="Chalkboard" w:hAnsi="Chalkboard"/>
                                  <w:sz w:val="28"/>
                                  <w:szCs w:val="28"/>
                                </w:rPr>
                                <w:t xml:space="preserve">(built in </w:t>
                              </w:r>
                              <w:r w:rsidRPr="009349F3">
                                <w:rPr>
                                  <w:rFonts w:ascii="Chalkboard" w:hAnsi="Chalkboard"/>
                                  <w:sz w:val="28"/>
                                  <w:szCs w:val="28"/>
                                </w:rPr>
                                <w:t xml:space="preserve">1300) close to Venice, Italy. It was a super nice and funny wedding. There were about 350 people between friends and family! After a delicious Italian dinner and a strawberry huge cake, we danced all night long with an amazing band playing alive. </w:t>
                              </w:r>
                            </w:p>
                            <w:p w14:paraId="6633FE91" w14:textId="77777777" w:rsidR="003939F3" w:rsidRPr="009349F3" w:rsidRDefault="003939F3" w:rsidP="0018503A">
                              <w:pPr>
                                <w:rPr>
                                  <w:rFonts w:ascii="Chalkboard" w:hAnsi="Chalkboard"/>
                                  <w:sz w:val="28"/>
                                  <w:szCs w:val="28"/>
                                </w:rPr>
                              </w:pPr>
                              <w:r w:rsidRPr="009349F3">
                                <w:rPr>
                                  <w:rFonts w:ascii="Chalkboard" w:hAnsi="Chalkboard"/>
                                  <w:sz w:val="28"/>
                                  <w:szCs w:val="28"/>
                                </w:rPr>
                                <w:t xml:space="preserve">Last year we celebrated our 18th anniversary together! </w:t>
                              </w:r>
                            </w:p>
                            <w:p w14:paraId="73B9FB41" w14:textId="77777777" w:rsidR="003939F3" w:rsidRDefault="003939F3" w:rsidP="0018503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91440" y="272415"/>
                            <a:ext cx="6633845" cy="909320"/>
                          </a:xfrm>
                          <a:prstGeom prst="rect">
                            <a:avLst/>
                          </a:prstGeom>
                          <a:noFill/>
                          <a:ln>
                            <a:noFill/>
                          </a:ln>
                          <a:effectLst/>
                          <a:extLst>
                            <a:ext uri="{C572A759-6A51-4108-AA02-DFA0A04FC94B}">
                              <ma14:wrappingTextBoxFlag xmlns:ma14="http://schemas.microsoft.com/office/mac/drawingml/2011/main"/>
                            </a:ext>
                          </a:extLst>
                        </wps:spPr>
                        <wps:linkedTxbx id="1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91440" y="1180465"/>
                            <a:ext cx="6633845" cy="227965"/>
                          </a:xfrm>
                          <a:prstGeom prst="rect">
                            <a:avLst/>
                          </a:prstGeom>
                          <a:noFill/>
                          <a:ln>
                            <a:noFill/>
                          </a:ln>
                          <a:effectLst/>
                          <a:extLst>
                            <a:ext uri="{C572A759-6A51-4108-AA02-DFA0A04FC94B}">
                              <ma14:wrappingTextBoxFlag xmlns:ma14="http://schemas.microsoft.com/office/mac/drawingml/2011/main"/>
                            </a:ext>
                          </a:extLst>
                        </wps:spPr>
                        <wps:linkedTxbx id="1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91440" y="1407160"/>
                            <a:ext cx="6633845" cy="177165"/>
                          </a:xfrm>
                          <a:prstGeom prst="rect">
                            <a:avLst/>
                          </a:prstGeom>
                          <a:noFill/>
                          <a:ln>
                            <a:noFill/>
                          </a:ln>
                          <a:effectLst/>
                          <a:extLst>
                            <a:ext uri="{C572A759-6A51-4108-AA02-DFA0A04FC94B}">
                              <ma14:wrappingTextBoxFlag xmlns:ma14="http://schemas.microsoft.com/office/mac/drawingml/2011/main"/>
                            </a:ext>
                          </a:extLst>
                        </wps:spPr>
                        <wps:linkedTxbx id="1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1" o:spid="_x0000_s1067" style="position:absolute;margin-left:41.5pt;margin-top:629.35pt;width:536.75pt;height:150.7pt;z-index:251704473;mso-position-horizontal-relative:page;mso-position-vertical-relative:page" coordsize="6816725,19138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" mv:complextextbox="1">
                <v:shape id="Text Box 199" o:spid="_x0000_s1068" type="#_x0000_t202" style="position:absolute;width:6816725;height:1913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kRplwgAA&#10;ANwAAAAPAAAAZHJzL2Rvd25yZXYueG1sRE9Ni8IwEL0L/ocwwt401cNaq1FW2RUPiq7uwePQjG3Z&#10;ZlKaaOu/N4LgbR7vc2aL1pTiRrUrLCsYDiIQxKnVBWcK/k4//RiE88gaS8uk4E4OFvNuZ4aJtg3/&#10;0u3oMxFC2CWoIPe+SqR0aU4G3cBWxIG72NqgD7DOpK6xCeGmlKMo+pQGCw4NOVa0yin9P16NAtq2&#10;5rSLx99+v7yso3N8aLY6U+qj135NQXhq/Vv8cm90mD+ZwPOZcIG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6RGmXCAAAA3AAAAA8AAAAAAAAAAAAAAAAAlwIAAGRycy9kb3du&#10;cmV2LnhtbFBLBQYAAAAABAAEAPUAAACGAwAAAAA=&#10;" mv:complextextbox="1" filled="f" stroked="f"/>
                <v:shape id="Text Box 237" o:spid="_x0000_s1069" type="#_x0000_t202" style="position:absolute;left:91440;top:45720;width:663384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fmJa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fmJaxgAAANwAAAAPAAAAAAAAAAAAAAAAAJcCAABkcnMv&#10;ZG93bnJldi54bWxQSwUGAAAAAAQABAD1AAAAigMAAAAA&#10;" filled="f" stroked="f">
                  <v:textbox style="mso-next-textbox:#Text Box 238" inset="0,0,0,0">
                    <w:txbxContent>
                      <w:p w14:paraId="4C1895B4" w14:textId="77777777" w:rsidR="003939F3" w:rsidRDefault="003939F3" w:rsidP="0018503A">
                        <w:pPr>
                          <w:rPr>
                            <w:rFonts w:ascii="Chalkboard" w:hAnsi="Chalkboard"/>
                            <w:sz w:val="28"/>
                            <w:szCs w:val="28"/>
                          </w:rPr>
                        </w:pPr>
                        <w:r w:rsidRPr="009349F3">
                          <w:rPr>
                            <w:rFonts w:ascii="Chalkboard" w:hAnsi="Chalkboard"/>
                            <w:sz w:val="28"/>
                            <w:szCs w:val="28"/>
                          </w:rPr>
                          <w:t xml:space="preserve">After two years together, we married in 1998 in a beautiful medieval castle </w:t>
                        </w:r>
                        <w:r>
                          <w:rPr>
                            <w:rFonts w:ascii="Chalkboard" w:hAnsi="Chalkboard"/>
                            <w:sz w:val="28"/>
                            <w:szCs w:val="28"/>
                          </w:rPr>
                          <w:t xml:space="preserve">(built in </w:t>
                        </w:r>
                        <w:r w:rsidRPr="009349F3">
                          <w:rPr>
                            <w:rFonts w:ascii="Chalkboard" w:hAnsi="Chalkboard"/>
                            <w:sz w:val="28"/>
                            <w:szCs w:val="28"/>
                          </w:rPr>
                          <w:t xml:space="preserve">1300) close to Venice, Italy. It was a super nice and funny wedding. There were about 350 people between friends and family! After a delicious Italian dinner and a strawberry huge cake, we danced all night long with an amazing band playing alive. </w:t>
                        </w:r>
                      </w:p>
                      <w:p w14:paraId="6633FE91" w14:textId="77777777" w:rsidR="003939F3" w:rsidRPr="009349F3" w:rsidRDefault="003939F3" w:rsidP="0018503A">
                        <w:pPr>
                          <w:rPr>
                            <w:rFonts w:ascii="Chalkboard" w:hAnsi="Chalkboard"/>
                            <w:sz w:val="28"/>
                            <w:szCs w:val="28"/>
                          </w:rPr>
                        </w:pPr>
                        <w:r w:rsidRPr="009349F3">
                          <w:rPr>
                            <w:rFonts w:ascii="Chalkboard" w:hAnsi="Chalkboard"/>
                            <w:sz w:val="28"/>
                            <w:szCs w:val="28"/>
                          </w:rPr>
                          <w:t xml:space="preserve">Last year we celebrated our 18th anniversary together! </w:t>
                        </w:r>
                      </w:p>
                      <w:p w14:paraId="73B9FB41" w14:textId="77777777" w:rsidR="003939F3" w:rsidRDefault="003939F3" w:rsidP="0018503A"/>
                    </w:txbxContent>
                  </v:textbox>
                </v:shape>
                <v:shape id="Text Box 238" o:spid="_x0000_s1070" type="#_x0000_t202" style="position:absolute;left:91440;top:272415;width:6633845;height:909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fYowQAA&#10;ANwAAAAPAAAAZHJzL2Rvd25yZXYueG1sRE9Ni8IwEL0v+B/CCN7WVAV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H2KMEAAADcAAAADwAAAAAAAAAAAAAAAACXAgAAZHJzL2Rvd25y&#10;ZXYueG1sUEsFBgAAAAAEAAQA9QAAAIUDAAAAAA==&#10;" filled="f" stroked="f">
                  <v:textbox style="mso-next-textbox:#Text Box 239" inset="0,0,0,0">
                    <w:txbxContent/>
                  </v:textbox>
                </v:shape>
                <v:shape id="Text Box 239" o:spid="_x0000_s1071" type="#_x0000_t202" style="position:absolute;left:91440;top:1180465;width:663384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VOzxAAA&#10;ANwAAAAPAAAAZHJzL2Rvd25yZXYueG1sRI9Ba8JAFITvgv9heYI33agg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1Ts8QAAADcAAAADwAAAAAAAAAAAAAAAACXAgAAZHJzL2Rv&#10;d25yZXYueG1sUEsFBgAAAAAEAAQA9QAAAIgDAAAAAA==&#10;" filled="f" stroked="f">
                  <v:textbox style="mso-next-textbox:#Text Box 240" inset="0,0,0,0">
                    <w:txbxContent/>
                  </v:textbox>
                </v:shape>
                <v:shape id="Text Box 240" o:spid="_x0000_s1072" type="#_x0000_t202" style="position:absolute;left:91440;top:1407160;width:6633845;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YlTwQAA&#10;ANwAAAAPAAAAZHJzL2Rvd25yZXYueG1sRE9Ni8IwEL0v+B/CCN7WVB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JGJU8EAAADcAAAADwAAAAAAAAAAAAAAAACXAgAAZHJzL2Rvd25y&#10;ZXYueG1sUEsFBgAAAAAEAAQA9QAAAIUDAAAAAA==&#10;" filled="f" stroked="f">
                  <v:textbox inset="0,0,0,0">
                    <w:txbxContent/>
                  </v:textbox>
                </v:shape>
                <w10:wrap type="through" anchorx="page" anchory="page"/>
              </v:group>
            </w:pict>
          </mc:Fallback>
        </mc:AlternateContent>
      </w:r>
      <w:r w:rsidR="002C65F4" w:rsidRPr="00D7130B">
        <w:rPr>
          <w:noProof/>
        </w:rPr>
        <mc:AlternateContent>
          <mc:Choice Requires="wps">
            <w:drawing>
              <wp:anchor distT="0" distB="0" distL="114300" distR="114300" simplePos="0" relativeHeight="251995289" behindDoc="0" locked="0" layoutInCell="1" allowOverlap="1" wp14:anchorId="6D6A2F0A" wp14:editId="2F153AD3">
                <wp:simplePos x="0" y="0"/>
                <wp:positionH relativeFrom="page">
                  <wp:posOffset>695325</wp:posOffset>
                </wp:positionH>
                <wp:positionV relativeFrom="page">
                  <wp:posOffset>6427470</wp:posOffset>
                </wp:positionV>
                <wp:extent cx="2587625" cy="381000"/>
                <wp:effectExtent l="0" t="0" r="0" b="0"/>
                <wp:wrapTight wrapText="bothSides">
                  <wp:wrapPolygon edited="0">
                    <wp:start x="212" y="0"/>
                    <wp:lineTo x="212" y="20160"/>
                    <wp:lineTo x="21202" y="20160"/>
                    <wp:lineTo x="21202" y="0"/>
                    <wp:lineTo x="212" y="0"/>
                  </wp:wrapPolygon>
                </wp:wrapTight>
                <wp:docPr id="19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3C354CF" w14:textId="77777777" w:rsidR="003939F3" w:rsidRPr="004E58B7" w:rsidRDefault="003939F3" w:rsidP="0018503A">
                            <w:pPr>
                              <w:pStyle w:val="Heading1"/>
                              <w:jc w:val="left"/>
                              <w:rPr>
                                <w:rFonts w:ascii="Chalkboard" w:hAnsi="Chalkboard"/>
                              </w:rPr>
                            </w:pPr>
                            <w:r w:rsidRPr="004E58B7">
                              <w:rPr>
                                <w:rFonts w:ascii="Chalkboard" w:hAnsi="Chalkboard"/>
                              </w:rPr>
                              <w:t>We got married: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73" type="#_x0000_t202" style="position:absolute;margin-left:54.75pt;margin-top:506.1pt;width:203.75pt;height:30pt;z-index:251995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" filled="f" stroked="f">
                <v:textbox inset=",0,,0">
                  <w:txbxContent>
                    <w:p w14:paraId="43C354CF" w14:textId="77777777" w:rsidR="003939F3" w:rsidRPr="004E58B7" w:rsidRDefault="003939F3" w:rsidP="0018503A">
                      <w:pPr>
                        <w:pStyle w:val="Heading1"/>
                        <w:jc w:val="left"/>
                        <w:rPr>
                          <w:rFonts w:ascii="Chalkboard" w:hAnsi="Chalkboard"/>
                        </w:rPr>
                      </w:pPr>
                      <w:r w:rsidRPr="004E58B7">
                        <w:rPr>
                          <w:rFonts w:ascii="Chalkboard" w:hAnsi="Chalkboard"/>
                        </w:rPr>
                        <w:t>We got married:</w:t>
                      </w:r>
                    </w:p>
                  </w:txbxContent>
                </v:textbox>
                <w10:wrap type="tight" anchorx="page" anchory="page"/>
              </v:shape>
            </w:pict>
          </mc:Fallback>
        </mc:AlternateContent>
      </w:r>
      <w:r w:rsidR="00D21F02" w:rsidRPr="00D7130B">
        <w:rPr>
          <w:noProof/>
        </w:rPr>
        <mc:AlternateContent>
          <mc:Choice Requires="wps">
            <w:drawing>
              <wp:anchor distT="0" distB="0" distL="114300" distR="114300" simplePos="0" relativeHeight="251702425" behindDoc="0" locked="0" layoutInCell="1" allowOverlap="1" wp14:anchorId="71746EE8" wp14:editId="5C7E7A28">
                <wp:simplePos x="0" y="0"/>
                <wp:positionH relativeFrom="page">
                  <wp:posOffset>2646680</wp:posOffset>
                </wp:positionH>
                <wp:positionV relativeFrom="page">
                  <wp:posOffset>455930</wp:posOffset>
                </wp:positionV>
                <wp:extent cx="3154045" cy="381000"/>
                <wp:effectExtent l="0" t="0" r="0" b="0"/>
                <wp:wrapTight wrapText="bothSides">
                  <wp:wrapPolygon edited="0">
                    <wp:start x="174" y="0"/>
                    <wp:lineTo x="174" y="20160"/>
                    <wp:lineTo x="21222" y="20160"/>
                    <wp:lineTo x="21222" y="0"/>
                    <wp:lineTo x="174" y="0"/>
                  </wp:wrapPolygon>
                </wp:wrapTight>
                <wp:docPr id="8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04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350DE9C" w14:textId="77777777" w:rsidR="003939F3" w:rsidRPr="007D10ED" w:rsidRDefault="003939F3" w:rsidP="0018503A">
                            <w:pPr>
                              <w:pStyle w:val="Heading1"/>
                              <w:jc w:val="left"/>
                              <w:rPr>
                                <w:rFonts w:ascii="Chalkboard" w:hAnsi="Chalkboard"/>
                              </w:rPr>
                            </w:pPr>
                            <w:r w:rsidRPr="007D10ED">
                              <w:rPr>
                                <w:rFonts w:ascii="Chalkboard" w:hAnsi="Chalkboard"/>
                              </w:rPr>
                              <w:t>How did we meet: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202" style="position:absolute;margin-left:208.4pt;margin-top:35.9pt;width:248.35pt;height:30pt;z-index:2517024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" filled="f" stroked="f">
                <v:textbox inset=",0,,0">
                  <w:txbxContent>
                    <w:p w14:paraId="1350DE9C" w14:textId="77777777" w:rsidR="003939F3" w:rsidRPr="007D10ED" w:rsidRDefault="003939F3" w:rsidP="0018503A">
                      <w:pPr>
                        <w:pStyle w:val="Heading1"/>
                        <w:jc w:val="left"/>
                        <w:rPr>
                          <w:rFonts w:ascii="Chalkboard" w:hAnsi="Chalkboard"/>
                        </w:rPr>
                      </w:pPr>
                      <w:r w:rsidRPr="007D10ED">
                        <w:rPr>
                          <w:rFonts w:ascii="Chalkboard" w:hAnsi="Chalkboard"/>
                        </w:rPr>
                        <w:t>How did we meet:</w:t>
                      </w:r>
                    </w:p>
                  </w:txbxContent>
                </v:textbox>
                <w10:wrap type="tight" anchorx="page" anchory="page"/>
              </v:shape>
            </w:pict>
          </mc:Fallback>
        </mc:AlternateContent>
      </w:r>
      <w:r w:rsidR="00FD512C">
        <w:rPr>
          <w:noProof/>
        </w:rPr>
        <mc:AlternateContent>
          <mc:Choice Requires="wpg">
            <w:drawing>
              <wp:anchor distT="0" distB="0" distL="114300" distR="114300" simplePos="0" relativeHeight="251703449" behindDoc="0" locked="0" layoutInCell="1" allowOverlap="1" wp14:anchorId="14492EF4" wp14:editId="7B2131A3">
                <wp:simplePos x="0" y="0"/>
                <wp:positionH relativeFrom="page">
                  <wp:posOffset>262255</wp:posOffset>
                </wp:positionH>
                <wp:positionV relativeFrom="page">
                  <wp:posOffset>859155</wp:posOffset>
                </wp:positionV>
                <wp:extent cx="7129145" cy="5737225"/>
                <wp:effectExtent l="0" t="0" r="0" b="3175"/>
                <wp:wrapThrough wrapText="bothSides">
                  <wp:wrapPolygon edited="0">
                    <wp:start x="77" y="0"/>
                    <wp:lineTo x="77" y="21516"/>
                    <wp:lineTo x="21471" y="21516"/>
                    <wp:lineTo x="21471" y="0"/>
                    <wp:lineTo x="77" y="0"/>
                  </wp:wrapPolygon>
                </wp:wrapThrough>
                <wp:docPr id="236" name="Group 236"/>
                <wp:cNvGraphicFramePr/>
                <a:graphic xmlns:a="http://schemas.openxmlformats.org/drawingml/2006/main">
                  <a:graphicData uri="http://schemas.microsoft.com/office/word/2010/wordprocessingGroup">
                    <wpg:wgp>
                      <wpg:cNvGrpSpPr/>
                      <wpg:grpSpPr>
                        <a:xfrm>
                          <a:off x="0" y="0"/>
                          <a:ext cx="7129145" cy="5737225"/>
                          <a:chOff x="0" y="0"/>
                          <a:chExt cx="7129145" cy="5737225"/>
                        </a:xfrm>
                        <a:extLst>
                          <a:ext uri="{0CCBE362-F206-4b92-989A-16890622DB6E}">
                            <ma14:wrappingTextBoxFlag xmlns:ma14="http://schemas.microsoft.com/office/mac/drawingml/2011/main" val="1"/>
                          </a:ext>
                        </a:extLst>
                      </wpg:grpSpPr>
                      <wps:wsp>
                        <wps:cNvPr id="86" name="Text Box 76"/>
                        <wps:cNvSpPr txBox="1">
                          <a:spLocks noChangeArrowheads="1"/>
                        </wps:cNvSpPr>
                        <wps:spPr bwMode="auto">
                          <a:xfrm>
                            <a:off x="0" y="0"/>
                            <a:ext cx="7129145" cy="573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32" name="Text Box 232"/>
                        <wps:cNvSpPr txBox="1"/>
                        <wps:spPr>
                          <a:xfrm>
                            <a:off x="91440" y="0"/>
                            <a:ext cx="6946265" cy="1136015"/>
                          </a:xfrm>
                          <a:prstGeom prst="rect">
                            <a:avLst/>
                          </a:prstGeom>
                          <a:noFill/>
                          <a:ln>
                            <a:noFill/>
                          </a:ln>
                          <a:effectLst/>
                          <a:extLst>
                            <a:ext uri="{C572A759-6A51-4108-AA02-DFA0A04FC94B}">
                              <ma14:wrappingTextBoxFlag xmlns:ma14="http://schemas.microsoft.com/office/mac/drawingml/2011/main"/>
                            </a:ext>
                          </a:extLst>
                        </wps:spPr>
                        <wps:txbx id="17">
                          <w:txbxContent>
                            <w:p w14:paraId="52257A01" w14:textId="77777777" w:rsidR="003939F3" w:rsidRPr="00676D52" w:rsidRDefault="003939F3" w:rsidP="000250D6">
                              <w:pPr>
                                <w:ind w:left="180"/>
                                <w:rPr>
                                  <w:rFonts w:ascii="Chalkboard" w:hAnsi="Chalkboard"/>
                                  <w:sz w:val="28"/>
                                  <w:szCs w:val="28"/>
                                </w:rPr>
                              </w:pPr>
                              <w:r w:rsidRPr="009260AA">
                                <w:rPr>
                                  <w:rFonts w:ascii="Chalkboard" w:hAnsi="Chalkboard"/>
                                  <w:sz w:val="28"/>
                                  <w:szCs w:val="28"/>
                                </w:rPr>
                                <w:t>We met about 20 years ago in Brussels, Belgium (where we were working), thr</w:t>
                              </w:r>
                              <w:r>
                                <w:rPr>
                                  <w:rFonts w:ascii="Chalkboard" w:hAnsi="Chalkboard"/>
                                  <w:sz w:val="28"/>
                                  <w:szCs w:val="28"/>
                                </w:rPr>
                                <w:t xml:space="preserve">ough a group of common friends. </w:t>
                              </w:r>
                              <w:r w:rsidRPr="009260AA">
                                <w:rPr>
                                  <w:rFonts w:ascii="Chalkboard" w:hAnsi="Chalkboard"/>
                                  <w:sz w:val="28"/>
                                  <w:szCs w:val="28"/>
                                </w:rPr>
                                <w:t>It was love at first sight</w:t>
                              </w:r>
                              <w:r>
                                <w:rPr>
                                  <w:rFonts w:ascii="Chalkboard" w:hAnsi="Chalkboard"/>
                                  <w:sz w:val="28"/>
                                  <w:szCs w:val="28"/>
                                </w:rPr>
                                <w:t>.</w:t>
                              </w:r>
                              <w:r w:rsidRPr="009260AA">
                                <w:rPr>
                                  <w:rFonts w:ascii="Chalkboard" w:hAnsi="Chalkboard"/>
                                  <w:sz w:val="28"/>
                                  <w:szCs w:val="28"/>
                                </w:rPr>
                                <w:t xml:space="preserve"> </w:t>
                              </w:r>
                              <w:r>
                                <w:rPr>
                                  <w:rFonts w:ascii="Chalkboard" w:hAnsi="Chalkboard"/>
                                  <w:sz w:val="28"/>
                                  <w:szCs w:val="28"/>
                                </w:rPr>
                                <w:t>W</w:t>
                              </w:r>
                              <w:r w:rsidRPr="009260AA">
                                <w:rPr>
                                  <w:rFonts w:ascii="Chalkboard" w:hAnsi="Chalkboard"/>
                                  <w:sz w:val="28"/>
                                  <w:szCs w:val="28"/>
                                </w:rPr>
                                <w:t xml:space="preserve">e realized that we </w:t>
                              </w:r>
                              <w:r>
                                <w:rPr>
                                  <w:rFonts w:ascii="Chalkboard" w:hAnsi="Chalkboard"/>
                                  <w:sz w:val="28"/>
                                  <w:szCs w:val="28"/>
                                </w:rPr>
                                <w:t xml:space="preserve">had </w:t>
                              </w:r>
                              <w:r w:rsidRPr="009260AA">
                                <w:rPr>
                                  <w:rFonts w:ascii="Chalkboard" w:hAnsi="Chalkboard"/>
                                  <w:sz w:val="28"/>
                                  <w:szCs w:val="28"/>
                                </w:rPr>
                                <w:t xml:space="preserve">crossed each other </w:t>
                              </w:r>
                              <w:r>
                                <w:rPr>
                                  <w:rFonts w:ascii="Chalkboard" w:hAnsi="Chalkboard"/>
                                  <w:sz w:val="28"/>
                                  <w:szCs w:val="28"/>
                                </w:rPr>
                                <w:t xml:space="preserve">paths </w:t>
                              </w:r>
                              <w:r w:rsidRPr="009260AA">
                                <w:rPr>
                                  <w:rFonts w:ascii="Chalkboard" w:hAnsi="Chalkboard"/>
                                  <w:sz w:val="28"/>
                                  <w:szCs w:val="28"/>
                                </w:rPr>
                                <w:t xml:space="preserve">about three years earlier while </w:t>
                              </w:r>
                              <w:r>
                                <w:rPr>
                                  <w:rFonts w:ascii="Chalkboard" w:hAnsi="Chalkboard"/>
                                  <w:sz w:val="28"/>
                                  <w:szCs w:val="28"/>
                                </w:rPr>
                                <w:t xml:space="preserve">studying </w:t>
                              </w:r>
                              <w:r w:rsidRPr="009260AA">
                                <w:rPr>
                                  <w:rFonts w:ascii="Chalkboard" w:hAnsi="Chalkboard"/>
                                  <w:sz w:val="28"/>
                                  <w:szCs w:val="28"/>
                                </w:rPr>
                                <w:t>intern</w:t>
                              </w:r>
                              <w:r>
                                <w:rPr>
                                  <w:rFonts w:ascii="Chalkboard" w:hAnsi="Chalkboard"/>
                                  <w:sz w:val="28"/>
                                  <w:szCs w:val="28"/>
                                </w:rPr>
                                <w:t xml:space="preserve">ational law in College. We </w:t>
                              </w:r>
                              <w:r w:rsidRPr="009260AA">
                                <w:rPr>
                                  <w:rFonts w:ascii="Chalkboard" w:hAnsi="Chalkboard"/>
                                  <w:sz w:val="28"/>
                                  <w:szCs w:val="28"/>
                                </w:rPr>
                                <w:t xml:space="preserve">actually graduated on the same day! </w:t>
                              </w:r>
                              <w:r w:rsidRPr="00676D52">
                                <w:rPr>
                                  <w:rFonts w:ascii="Chalkboard" w:hAnsi="Chalkboard"/>
                                  <w:sz w:val="28"/>
                                  <w:szCs w:val="28"/>
                                </w:rPr>
                                <w:t>We like to think that destiny wanted us to be together!!</w:t>
                              </w:r>
                            </w:p>
                            <w:p w14:paraId="02C6488A" w14:textId="77777777" w:rsidR="003939F3" w:rsidRPr="009260AA" w:rsidRDefault="003939F3" w:rsidP="0018503A">
                              <w:pPr>
                                <w:ind w:left="180"/>
                                <w:rPr>
                                  <w:rFonts w:ascii="Chalkboard" w:hAnsi="Chalkboard"/>
                                  <w:sz w:val="28"/>
                                  <w:szCs w:val="28"/>
                                </w:rPr>
                              </w:pPr>
                            </w:p>
                            <w:p w14:paraId="0BD99740" w14:textId="77777777" w:rsidR="003939F3" w:rsidRPr="009260AA" w:rsidRDefault="003939F3" w:rsidP="0018503A">
                              <w:pPr>
                                <w:ind w:left="180"/>
                                <w:rPr>
                                  <w:rFonts w:ascii="Chalkboard" w:hAnsi="Chalkboard"/>
                                  <w:sz w:val="28"/>
                                  <w:szCs w:val="28"/>
                                </w:rPr>
                              </w:pPr>
                            </w:p>
                            <w:p w14:paraId="358C1FCF" w14:textId="77777777" w:rsidR="003939F3" w:rsidRPr="009260AA" w:rsidRDefault="003939F3" w:rsidP="0018503A">
                              <w:pPr>
                                <w:pStyle w:val="Header"/>
                                <w:rPr>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5123815" y="1134745"/>
                            <a:ext cx="1913890" cy="227965"/>
                          </a:xfrm>
                          <a:prstGeom prst="rect">
                            <a:avLst/>
                          </a:prstGeom>
                          <a:noFill/>
                          <a:ln>
                            <a:noFill/>
                          </a:ln>
                          <a:effectLst/>
                          <a:extLst>
                            <a:ext uri="{C572A759-6A51-4108-AA02-DFA0A04FC94B}">
                              <ma14:wrappingTextBoxFlag xmlns:ma14="http://schemas.microsoft.com/office/mac/drawingml/2011/main"/>
                            </a:ext>
                          </a:extLst>
                        </wps:spPr>
                        <wps:linkedTxbx id="1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5149215" y="1361440"/>
                            <a:ext cx="1888490" cy="227965"/>
                          </a:xfrm>
                          <a:prstGeom prst="rect">
                            <a:avLst/>
                          </a:prstGeom>
                          <a:noFill/>
                          <a:ln>
                            <a:noFill/>
                          </a:ln>
                          <a:effectLst/>
                          <a:extLst>
                            <a:ext uri="{C572A759-6A51-4108-AA02-DFA0A04FC94B}">
                              <ma14:wrappingTextBoxFlag xmlns:ma14="http://schemas.microsoft.com/office/mac/drawingml/2011/main"/>
                            </a:ext>
                          </a:extLst>
                        </wps:spPr>
                        <wps:linkedTxbx id="1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5168900" y="1588135"/>
                            <a:ext cx="1868805" cy="207010"/>
                          </a:xfrm>
                          <a:prstGeom prst="rect">
                            <a:avLst/>
                          </a:prstGeom>
                          <a:noFill/>
                          <a:ln>
                            <a:noFill/>
                          </a:ln>
                          <a:effectLst/>
                          <a:extLst>
                            <a:ext uri="{C572A759-6A51-4108-AA02-DFA0A04FC94B}">
                              <ma14:wrappingTextBoxFlag xmlns:ma14="http://schemas.microsoft.com/office/mac/drawingml/2011/main"/>
                            </a:ext>
                          </a:extLst>
                        </wps:spPr>
                        <wps:linkedTxbx id="1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6" o:spid="_x0000_s1075" style="position:absolute;margin-left:20.65pt;margin-top:67.65pt;width:561.35pt;height:451.75pt;z-index:251703449;mso-position-horizontal-relative:page;mso-position-vertical-relative:page" coordsize="7129145,5737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" mv:complextextbox="1">
                <v:shape id="Text Box 76" o:spid="_x0000_s1076" type="#_x0000_t202" style="position:absolute;width:7129145;height:5737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OzofxAAA&#10;ANsAAAAPAAAAZHJzL2Rvd25yZXYueG1sRI9Pi8IwFMTvwn6H8Ba8rel6UKlGKUJhBQX/LHt+Ns+2&#10;2Ly0TdTqpzfCgsdhZn7DzBadqcSVWldaVvA9iEAQZ1aXnCv4PaRfExDOI2usLJOCOzlYzD96M4y1&#10;vfGOrnufiwBhF6OCwvs6ltJlBRl0A1sTB+9kW4M+yDaXusVbgJtKDqNoJA2WHBYKrGlZUHbeX4yC&#10;zfbYPFaRM1Xi03ScbJv16a9Rqv/ZJVMQnjr/Dv+3f7SCyQheX8IPkPM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zs6H8QAAADbAAAADwAAAAAAAAAAAAAAAACXAgAAZHJzL2Rv&#10;d25yZXYueG1sUEsFBgAAAAAEAAQA9QAAAIgDAAAAAA==&#10;" mv:complextextbox="1" filled="f" stroked="f">
                  <v:textbox inset=",0,,0"/>
                </v:shape>
                <v:shape id="Text Box 232" o:spid="_x0000_s1077" type="#_x0000_t202" style="position:absolute;left:91440;width:6946265;height:11360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cH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JwcLFAAAA3AAAAA8AAAAAAAAAAAAAAAAAlwIAAGRycy9k&#10;b3ducmV2LnhtbFBLBQYAAAAABAAEAPUAAACJAwAAAAA=&#10;" filled="f" stroked="f">
                  <v:textbox style="mso-next-textbox:#Text Box 233" inset="0,0,0,0">
                    <w:txbxContent>
                      <w:p w14:paraId="52257A01" w14:textId="77777777" w:rsidR="003939F3" w:rsidRPr="00676D52" w:rsidRDefault="003939F3" w:rsidP="000250D6">
                        <w:pPr>
                          <w:ind w:left="180"/>
                          <w:rPr>
                            <w:rFonts w:ascii="Chalkboard" w:hAnsi="Chalkboard"/>
                            <w:sz w:val="28"/>
                            <w:szCs w:val="28"/>
                          </w:rPr>
                        </w:pPr>
                        <w:r w:rsidRPr="009260AA">
                          <w:rPr>
                            <w:rFonts w:ascii="Chalkboard" w:hAnsi="Chalkboard"/>
                            <w:sz w:val="28"/>
                            <w:szCs w:val="28"/>
                          </w:rPr>
                          <w:t>We met about 20 years ago in Brussels, Belgium (where we were working), thr</w:t>
                        </w:r>
                        <w:r>
                          <w:rPr>
                            <w:rFonts w:ascii="Chalkboard" w:hAnsi="Chalkboard"/>
                            <w:sz w:val="28"/>
                            <w:szCs w:val="28"/>
                          </w:rPr>
                          <w:t xml:space="preserve">ough a group of common friends. </w:t>
                        </w:r>
                        <w:r w:rsidRPr="009260AA">
                          <w:rPr>
                            <w:rFonts w:ascii="Chalkboard" w:hAnsi="Chalkboard"/>
                            <w:sz w:val="28"/>
                            <w:szCs w:val="28"/>
                          </w:rPr>
                          <w:t>It was love at first sight</w:t>
                        </w:r>
                        <w:r>
                          <w:rPr>
                            <w:rFonts w:ascii="Chalkboard" w:hAnsi="Chalkboard"/>
                            <w:sz w:val="28"/>
                            <w:szCs w:val="28"/>
                          </w:rPr>
                          <w:t>.</w:t>
                        </w:r>
                        <w:r w:rsidRPr="009260AA">
                          <w:rPr>
                            <w:rFonts w:ascii="Chalkboard" w:hAnsi="Chalkboard"/>
                            <w:sz w:val="28"/>
                            <w:szCs w:val="28"/>
                          </w:rPr>
                          <w:t xml:space="preserve"> </w:t>
                        </w:r>
                        <w:r>
                          <w:rPr>
                            <w:rFonts w:ascii="Chalkboard" w:hAnsi="Chalkboard"/>
                            <w:sz w:val="28"/>
                            <w:szCs w:val="28"/>
                          </w:rPr>
                          <w:t>W</w:t>
                        </w:r>
                        <w:r w:rsidRPr="009260AA">
                          <w:rPr>
                            <w:rFonts w:ascii="Chalkboard" w:hAnsi="Chalkboard"/>
                            <w:sz w:val="28"/>
                            <w:szCs w:val="28"/>
                          </w:rPr>
                          <w:t xml:space="preserve">e realized that we </w:t>
                        </w:r>
                        <w:r>
                          <w:rPr>
                            <w:rFonts w:ascii="Chalkboard" w:hAnsi="Chalkboard"/>
                            <w:sz w:val="28"/>
                            <w:szCs w:val="28"/>
                          </w:rPr>
                          <w:t xml:space="preserve">had </w:t>
                        </w:r>
                        <w:r w:rsidRPr="009260AA">
                          <w:rPr>
                            <w:rFonts w:ascii="Chalkboard" w:hAnsi="Chalkboard"/>
                            <w:sz w:val="28"/>
                            <w:szCs w:val="28"/>
                          </w:rPr>
                          <w:t xml:space="preserve">crossed each other </w:t>
                        </w:r>
                        <w:r>
                          <w:rPr>
                            <w:rFonts w:ascii="Chalkboard" w:hAnsi="Chalkboard"/>
                            <w:sz w:val="28"/>
                            <w:szCs w:val="28"/>
                          </w:rPr>
                          <w:t xml:space="preserve">paths </w:t>
                        </w:r>
                        <w:r w:rsidRPr="009260AA">
                          <w:rPr>
                            <w:rFonts w:ascii="Chalkboard" w:hAnsi="Chalkboard"/>
                            <w:sz w:val="28"/>
                            <w:szCs w:val="28"/>
                          </w:rPr>
                          <w:t xml:space="preserve">about three years earlier while </w:t>
                        </w:r>
                        <w:r>
                          <w:rPr>
                            <w:rFonts w:ascii="Chalkboard" w:hAnsi="Chalkboard"/>
                            <w:sz w:val="28"/>
                            <w:szCs w:val="28"/>
                          </w:rPr>
                          <w:t xml:space="preserve">studying </w:t>
                        </w:r>
                        <w:r w:rsidRPr="009260AA">
                          <w:rPr>
                            <w:rFonts w:ascii="Chalkboard" w:hAnsi="Chalkboard"/>
                            <w:sz w:val="28"/>
                            <w:szCs w:val="28"/>
                          </w:rPr>
                          <w:t>intern</w:t>
                        </w:r>
                        <w:r>
                          <w:rPr>
                            <w:rFonts w:ascii="Chalkboard" w:hAnsi="Chalkboard"/>
                            <w:sz w:val="28"/>
                            <w:szCs w:val="28"/>
                          </w:rPr>
                          <w:t xml:space="preserve">ational law in College. We </w:t>
                        </w:r>
                        <w:r w:rsidRPr="009260AA">
                          <w:rPr>
                            <w:rFonts w:ascii="Chalkboard" w:hAnsi="Chalkboard"/>
                            <w:sz w:val="28"/>
                            <w:szCs w:val="28"/>
                          </w:rPr>
                          <w:t xml:space="preserve">actually graduated on the same day! </w:t>
                        </w:r>
                        <w:r w:rsidRPr="00676D52">
                          <w:rPr>
                            <w:rFonts w:ascii="Chalkboard" w:hAnsi="Chalkboard"/>
                            <w:sz w:val="28"/>
                            <w:szCs w:val="28"/>
                          </w:rPr>
                          <w:t>We like to think that destiny wanted us to be together!!</w:t>
                        </w:r>
                      </w:p>
                      <w:p w14:paraId="02C6488A" w14:textId="77777777" w:rsidR="003939F3" w:rsidRPr="009260AA" w:rsidRDefault="003939F3" w:rsidP="0018503A">
                        <w:pPr>
                          <w:ind w:left="180"/>
                          <w:rPr>
                            <w:rFonts w:ascii="Chalkboard" w:hAnsi="Chalkboard"/>
                            <w:sz w:val="28"/>
                            <w:szCs w:val="28"/>
                          </w:rPr>
                        </w:pPr>
                      </w:p>
                      <w:p w14:paraId="0BD99740" w14:textId="77777777" w:rsidR="003939F3" w:rsidRPr="009260AA" w:rsidRDefault="003939F3" w:rsidP="0018503A">
                        <w:pPr>
                          <w:ind w:left="180"/>
                          <w:rPr>
                            <w:rFonts w:ascii="Chalkboard" w:hAnsi="Chalkboard"/>
                            <w:sz w:val="28"/>
                            <w:szCs w:val="28"/>
                          </w:rPr>
                        </w:pPr>
                      </w:p>
                      <w:p w14:paraId="358C1FCF" w14:textId="77777777" w:rsidR="003939F3" w:rsidRPr="009260AA" w:rsidRDefault="003939F3" w:rsidP="0018503A">
                        <w:pPr>
                          <w:pStyle w:val="Header"/>
                          <w:rPr>
                            <w:sz w:val="28"/>
                            <w:szCs w:val="28"/>
                          </w:rPr>
                        </w:pPr>
                      </w:p>
                    </w:txbxContent>
                  </v:textbox>
                </v:shape>
                <v:shape id="Text Box 233" o:spid="_x0000_s1078" type="#_x0000_t202" style="position:absolute;left:5123815;top:1134745;width:191389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style="mso-next-textbox:#Text Box 234" inset="0,0,0,0">
                    <w:txbxContent/>
                  </v:textbox>
                </v:shape>
                <v:shape id="Text Box 234" o:spid="_x0000_s1079" type="#_x0000_t202" style="position:absolute;left:5149215;top:1361440;width:188849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Pw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rPwtxgAAANwAAAAPAAAAAAAAAAAAAAAAAJcCAABkcnMv&#10;ZG93bnJldi54bWxQSwUGAAAAAAQABAD1AAAAigMAAAAA&#10;" filled="f" stroked="f">
                  <v:textbox style="mso-next-textbox:#Text Box 235" inset="0,0,0,0">
                    <w:txbxContent/>
                  </v:textbox>
                </v:shape>
                <v:shape id="Text Box 235" o:spid="_x0000_s1080" type="#_x0000_t202" style="position:absolute;left:5168900;top:1588135;width:1868805;height:2070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inset="0,0,0,0">
                    <w:txbxContent/>
                  </v:textbox>
                </v:shape>
                <w10:wrap type="through" anchorx="page" anchory="page"/>
              </v:group>
            </w:pict>
          </mc:Fallback>
        </mc:AlternateContent>
      </w:r>
      <w:r w:rsidR="0007056E">
        <w:br w:type="page"/>
      </w:r>
      <w:r w:rsidR="00FC6414" w:rsidRPr="00346977">
        <w:rPr>
          <w:noProof/>
        </w:rPr>
        <w:lastRenderedPageBreak/>
        <w:drawing>
          <wp:anchor distT="0" distB="0" distL="114300" distR="114300" simplePos="0" relativeHeight="251709593" behindDoc="0" locked="0" layoutInCell="1" allowOverlap="1" wp14:anchorId="46C33023" wp14:editId="6EBF4C4C">
            <wp:simplePos x="0" y="0"/>
            <wp:positionH relativeFrom="page">
              <wp:posOffset>439420</wp:posOffset>
            </wp:positionH>
            <wp:positionV relativeFrom="page">
              <wp:posOffset>1463040</wp:posOffset>
            </wp:positionV>
            <wp:extent cx="3716655" cy="2787015"/>
            <wp:effectExtent l="254000" t="254000" r="220345" b="286385"/>
            <wp:wrapTight wrapText="bothSides">
              <wp:wrapPolygon edited="0">
                <wp:start x="20805" y="-1156"/>
                <wp:lineTo x="-870" y="-2577"/>
                <wp:lineTo x="-1021" y="10034"/>
                <wp:lineTo x="-922" y="20496"/>
                <wp:lineTo x="-729" y="22682"/>
                <wp:lineTo x="892" y="22818"/>
                <wp:lineTo x="1058" y="22437"/>
                <wp:lineTo x="22255" y="21452"/>
                <wp:lineTo x="22259" y="2517"/>
                <wp:lineTo x="21956" y="-467"/>
                <wp:lineTo x="21984" y="-1057"/>
                <wp:lineTo x="20805" y="-1156"/>
              </wp:wrapPolygon>
            </wp:wrapTight>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rot="21384341">
                      <a:off x="0" y="0"/>
                      <a:ext cx="3716655" cy="2787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C6414" w:rsidRPr="00346977">
        <w:rPr>
          <w:noProof/>
        </w:rPr>
        <w:drawing>
          <wp:anchor distT="0" distB="0" distL="114300" distR="114300" simplePos="0" relativeHeight="251710617" behindDoc="0" locked="0" layoutInCell="1" allowOverlap="1" wp14:anchorId="1768FE9E" wp14:editId="3BDEFF96">
            <wp:simplePos x="0" y="0"/>
            <wp:positionH relativeFrom="page">
              <wp:posOffset>3275965</wp:posOffset>
            </wp:positionH>
            <wp:positionV relativeFrom="page">
              <wp:posOffset>5067300</wp:posOffset>
            </wp:positionV>
            <wp:extent cx="3966210" cy="2973705"/>
            <wp:effectExtent l="254000" t="279400" r="224790" b="302895"/>
            <wp:wrapTight wrapText="bothSides">
              <wp:wrapPolygon edited="0">
                <wp:start x="20922" y="-1202"/>
                <wp:lineTo x="-770" y="-2660"/>
                <wp:lineTo x="-914" y="9159"/>
                <wp:lineTo x="-894" y="20438"/>
                <wp:lineTo x="-584" y="22682"/>
                <wp:lineTo x="796" y="22798"/>
                <wp:lineTo x="952" y="22442"/>
                <wp:lineTo x="15785" y="22397"/>
                <wp:lineTo x="15923" y="22409"/>
                <wp:lineTo x="22275" y="19986"/>
                <wp:lineTo x="22283" y="2240"/>
                <wp:lineTo x="22026" y="-1109"/>
                <wp:lineTo x="20922" y="-1202"/>
              </wp:wrapPolygon>
            </wp:wrapTight>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3" cstate="print">
                      <a:extLst>
                        <a:ext uri="{28A0092B-C50C-407E-A947-70E740481C1C}">
                          <a14:useLocalDpi xmlns:a14="http://schemas.microsoft.com/office/drawing/2010/main"/>
                        </a:ext>
                      </a:extLst>
                    </a:blip>
                    <a:stretch>
                      <a:fillRect/>
                    </a:stretch>
                  </pic:blipFill>
                  <pic:spPr>
                    <a:xfrm rot="21383134">
                      <a:off x="0" y="0"/>
                      <a:ext cx="3966210" cy="2973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C6414">
        <w:rPr>
          <w:noProof/>
        </w:rPr>
        <mc:AlternateContent>
          <mc:Choice Requires="wps">
            <w:drawing>
              <wp:anchor distT="0" distB="0" distL="114300" distR="114300" simplePos="0" relativeHeight="251658331" behindDoc="0" locked="0" layoutInCell="1" allowOverlap="1" wp14:anchorId="46BFB858" wp14:editId="7500009F">
                <wp:simplePos x="0" y="0"/>
                <wp:positionH relativeFrom="page">
                  <wp:posOffset>826770</wp:posOffset>
                </wp:positionH>
                <wp:positionV relativeFrom="page">
                  <wp:posOffset>641985</wp:posOffset>
                </wp:positionV>
                <wp:extent cx="6357620" cy="381000"/>
                <wp:effectExtent l="0" t="0" r="0" b="0"/>
                <wp:wrapTight wrapText="bothSides">
                  <wp:wrapPolygon edited="0">
                    <wp:start x="86" y="0"/>
                    <wp:lineTo x="86" y="20160"/>
                    <wp:lineTo x="21402" y="20160"/>
                    <wp:lineTo x="21402" y="0"/>
                    <wp:lineTo x="86" y="0"/>
                  </wp:wrapPolygon>
                </wp:wrapTight>
                <wp:docPr id="5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762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C35ECD7" w14:textId="77777777" w:rsidR="003939F3" w:rsidRPr="00FC6414" w:rsidRDefault="003939F3" w:rsidP="0041207C">
                            <w:pPr>
                              <w:pStyle w:val="Heading1"/>
                              <w:rPr>
                                <w:rFonts w:ascii="Chalkboard" w:hAnsi="Chalkboard"/>
                              </w:rPr>
                            </w:pPr>
                            <w:r w:rsidRPr="00FC6414">
                              <w:rPr>
                                <w:rFonts w:ascii="Chalkboard" w:hAnsi="Chalkboard"/>
                              </w:rPr>
                              <w:t xml:space="preserve">Our </w:t>
                            </w:r>
                            <w:r>
                              <w:rPr>
                                <w:rFonts w:ascii="Chalkboard" w:hAnsi="Chalkboard"/>
                              </w:rPr>
                              <w:t xml:space="preserve">beautiful </w:t>
                            </w:r>
                            <w:r w:rsidRPr="00FC6414">
                              <w:rPr>
                                <w:rFonts w:ascii="Chalkboard" w:hAnsi="Chalkboard"/>
                              </w:rPr>
                              <w:t>wedding</w:t>
                            </w:r>
                            <w:r>
                              <w:rPr>
                                <w:rFonts w:ascii="Chalkboard" w:hAnsi="Chalkboard"/>
                              </w:rPr>
                              <w:t xml:space="preserve"> with many friends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margin-left:65.1pt;margin-top:50.55pt;width:500.6pt;height:30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" filled="f" stroked="f">
                <v:textbox inset=",0,,0">
                  <w:txbxContent>
                    <w:p w14:paraId="1C35ECD7" w14:textId="77777777" w:rsidR="003939F3" w:rsidRPr="00FC6414" w:rsidRDefault="003939F3" w:rsidP="0041207C">
                      <w:pPr>
                        <w:pStyle w:val="Heading1"/>
                        <w:rPr>
                          <w:rFonts w:ascii="Chalkboard" w:hAnsi="Chalkboard"/>
                        </w:rPr>
                      </w:pPr>
                      <w:r w:rsidRPr="00FC6414">
                        <w:rPr>
                          <w:rFonts w:ascii="Chalkboard" w:hAnsi="Chalkboard"/>
                        </w:rPr>
                        <w:t xml:space="preserve">Our </w:t>
                      </w:r>
                      <w:r>
                        <w:rPr>
                          <w:rFonts w:ascii="Chalkboard" w:hAnsi="Chalkboard"/>
                        </w:rPr>
                        <w:t xml:space="preserve">beautiful </w:t>
                      </w:r>
                      <w:r w:rsidRPr="00FC6414">
                        <w:rPr>
                          <w:rFonts w:ascii="Chalkboard" w:hAnsi="Chalkboard"/>
                        </w:rPr>
                        <w:t>wedding</w:t>
                      </w:r>
                      <w:r>
                        <w:rPr>
                          <w:rFonts w:ascii="Chalkboard" w:hAnsi="Chalkboard"/>
                        </w:rPr>
                        <w:t xml:space="preserve"> with many friends</w:t>
                      </w:r>
                    </w:p>
                  </w:txbxContent>
                </v:textbox>
                <w10:wrap type="tight" anchorx="page" anchory="page"/>
              </v:shape>
            </w:pict>
          </mc:Fallback>
        </mc:AlternateContent>
      </w:r>
      <w:r w:rsidR="00A40F26" w:rsidRPr="00346977">
        <w:rPr>
          <w:noProof/>
        </w:rPr>
        <w:drawing>
          <wp:anchor distT="0" distB="0" distL="114300" distR="114300" simplePos="0" relativeHeight="251708569" behindDoc="0" locked="0" layoutInCell="1" allowOverlap="1" wp14:anchorId="330B54B4" wp14:editId="27CE81DA">
            <wp:simplePos x="0" y="0"/>
            <wp:positionH relativeFrom="page">
              <wp:posOffset>4616450</wp:posOffset>
            </wp:positionH>
            <wp:positionV relativeFrom="page">
              <wp:posOffset>1138555</wp:posOffset>
            </wp:positionV>
            <wp:extent cx="2555875" cy="3408045"/>
            <wp:effectExtent l="330200" t="254000" r="314325" b="300355"/>
            <wp:wrapTight wrapText="bothSides">
              <wp:wrapPolygon edited="0">
                <wp:start x="-913" y="-813"/>
                <wp:lineTo x="-1726" y="-430"/>
                <wp:lineTo x="-1248" y="9887"/>
                <wp:lineTo x="-1521" y="21067"/>
                <wp:lineTo x="5331" y="22346"/>
                <wp:lineTo x="20432" y="22375"/>
                <wp:lineTo x="20687" y="22680"/>
                <wp:lineTo x="22396" y="22555"/>
                <wp:lineTo x="22568" y="22219"/>
                <wp:lineTo x="22492" y="13328"/>
                <wp:lineTo x="22680" y="8139"/>
                <wp:lineTo x="22458" y="-1873"/>
                <wp:lineTo x="-58" y="-875"/>
                <wp:lineTo x="-913" y="-813"/>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rot="333865">
                      <a:off x="0" y="0"/>
                      <a:ext cx="2555875" cy="3408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B3A7C" w:rsidRPr="00346977">
        <w:rPr>
          <w:noProof/>
        </w:rPr>
        <w:drawing>
          <wp:anchor distT="0" distB="0" distL="114300" distR="114300" simplePos="0" relativeHeight="251711641" behindDoc="0" locked="0" layoutInCell="1" allowOverlap="1" wp14:anchorId="7F5ADD82" wp14:editId="38586170">
            <wp:simplePos x="0" y="0"/>
            <wp:positionH relativeFrom="page">
              <wp:posOffset>662940</wp:posOffset>
            </wp:positionH>
            <wp:positionV relativeFrom="page">
              <wp:posOffset>5499735</wp:posOffset>
            </wp:positionV>
            <wp:extent cx="2355850" cy="3141980"/>
            <wp:effectExtent l="381000" t="279400" r="387350" b="337820"/>
            <wp:wrapTight wrapText="bothSides">
              <wp:wrapPolygon edited="0">
                <wp:start x="-1325" y="-773"/>
                <wp:lineTo x="-1556" y="8068"/>
                <wp:lineTo x="-1446" y="13698"/>
                <wp:lineTo x="-1566" y="19353"/>
                <wp:lineTo x="-1511" y="22168"/>
                <wp:lineTo x="20653" y="22487"/>
                <wp:lineTo x="20948" y="22809"/>
                <wp:lineTo x="22563" y="22640"/>
                <wp:lineTo x="22937" y="19603"/>
                <wp:lineTo x="22826" y="13972"/>
                <wp:lineTo x="22947" y="8318"/>
                <wp:lineTo x="22625" y="-2228"/>
                <wp:lineTo x="17883" y="-2435"/>
                <wp:lineTo x="1443" y="-1063"/>
                <wp:lineTo x="-1325" y="-773"/>
              </wp:wrapPolygon>
            </wp:wrapTight>
            <wp:docPr id="1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rot="477979">
                      <a:off x="0" y="0"/>
                      <a:ext cx="2355850" cy="3141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3CB88ED" w14:textId="77777777" w:rsidR="000955F3" w:rsidRDefault="005073F7">
      <w:pPr>
        <w:sectPr w:rsidR="000955F3">
          <w:headerReference w:type="even" r:id="rId26"/>
          <w:headerReference w:type="default" r:id="rId27"/>
          <w:footerReference w:type="even" r:id="rId28"/>
          <w:footerReference w:type="default" r:id="rId29"/>
          <w:headerReference w:type="first" r:id="rId30"/>
          <w:footerReference w:type="first" r:id="rId31"/>
          <w:pgSz w:w="12240" w:h="15840"/>
          <w:pgMar w:top="576" w:right="576" w:bottom="576" w:left="576" w:header="576" w:footer="576" w:gutter="0"/>
          <w:cols w:space="720"/>
          <w:titlePg/>
        </w:sectPr>
      </w:pPr>
      <w:r>
        <w:rPr>
          <w:noProof/>
        </w:rPr>
        <w:lastRenderedPageBreak/>
        <mc:AlternateContent>
          <mc:Choice Requires="wps">
            <w:drawing>
              <wp:anchor distT="0" distB="0" distL="114300" distR="114300" simplePos="0" relativeHeight="252027033" behindDoc="0" locked="0" layoutInCell="1" allowOverlap="1" wp14:anchorId="3BDB0218" wp14:editId="319EC5FA">
                <wp:simplePos x="0" y="0"/>
                <wp:positionH relativeFrom="page">
                  <wp:posOffset>4805680</wp:posOffset>
                </wp:positionH>
                <wp:positionV relativeFrom="page">
                  <wp:posOffset>9436100</wp:posOffset>
                </wp:positionV>
                <wp:extent cx="1708785" cy="285750"/>
                <wp:effectExtent l="0" t="76200" r="0" b="69850"/>
                <wp:wrapThrough wrapText="bothSides">
                  <wp:wrapPolygon edited="0">
                    <wp:start x="19106" y="-2558"/>
                    <wp:lineTo x="1122" y="-5719"/>
                    <wp:lineTo x="189" y="20855"/>
                    <wp:lineTo x="3393" y="22103"/>
                    <wp:lineTo x="10484" y="21019"/>
                    <wp:lineTo x="21203" y="11728"/>
                    <wp:lineTo x="21028" y="-1809"/>
                    <wp:lineTo x="19106" y="-2558"/>
                  </wp:wrapPolygon>
                </wp:wrapThrough>
                <wp:docPr id="219" name="Text Box 219"/>
                <wp:cNvGraphicFramePr/>
                <a:graphic xmlns:a="http://schemas.openxmlformats.org/drawingml/2006/main">
                  <a:graphicData uri="http://schemas.microsoft.com/office/word/2010/wordprocessingShape">
                    <wps:wsp>
                      <wps:cNvSpPr txBox="1"/>
                      <wps:spPr>
                        <a:xfrm rot="21376262">
                          <a:off x="0" y="0"/>
                          <a:ext cx="1708785" cy="2857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4AB7EA" w14:textId="77777777" w:rsidR="003939F3" w:rsidRPr="005073F7" w:rsidRDefault="003939F3" w:rsidP="005073F7">
                            <w:pPr>
                              <w:rPr>
                                <w:i/>
                              </w:rPr>
                            </w:pPr>
                            <w:r>
                              <w:rPr>
                                <w:i/>
                              </w:rPr>
                              <w:t xml:space="preserve">In </w:t>
                            </w:r>
                            <w:proofErr w:type="spellStart"/>
                            <w:r>
                              <w:rPr>
                                <w:i/>
                              </w:rPr>
                              <w:t>Montalcino</w:t>
                            </w:r>
                            <w:proofErr w:type="spellEnd"/>
                            <w:r>
                              <w:rPr>
                                <w:i/>
                              </w:rPr>
                              <w:t>, Tuscany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9" o:spid="_x0000_s1082" type="#_x0000_t202" style="position:absolute;margin-left:378.4pt;margin-top:743pt;width:134.55pt;height:22.5pt;rotation:-244382fd;z-index:25202703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" mv:complextextbox="1" filled="f" stroked="f">
                <v:textbox>
                  <w:txbxContent>
                    <w:p w14:paraId="2E4AB7EA" w14:textId="77777777" w:rsidR="003939F3" w:rsidRPr="005073F7" w:rsidRDefault="003939F3" w:rsidP="005073F7">
                      <w:pPr>
                        <w:rPr>
                          <w:i/>
                        </w:rPr>
                      </w:pPr>
                      <w:r>
                        <w:rPr>
                          <w:i/>
                        </w:rPr>
                        <w:t xml:space="preserve">In </w:t>
                      </w:r>
                      <w:proofErr w:type="spellStart"/>
                      <w:r>
                        <w:rPr>
                          <w:i/>
                        </w:rPr>
                        <w:t>Montalcino</w:t>
                      </w:r>
                      <w:proofErr w:type="spellEnd"/>
                      <w:r>
                        <w:rPr>
                          <w:i/>
                        </w:rPr>
                        <w:t>, Tuscany</w:t>
                      </w:r>
                    </w:p>
                  </w:txbxContent>
                </v:textbox>
                <w10:wrap type="through" anchorx="page" anchory="page"/>
              </v:shape>
            </w:pict>
          </mc:Fallback>
        </mc:AlternateContent>
      </w:r>
      <w:r w:rsidRPr="005C2ED7">
        <w:rPr>
          <w:noProof/>
        </w:rPr>
        <w:drawing>
          <wp:anchor distT="0" distB="0" distL="114300" distR="114300" simplePos="0" relativeHeight="252013721" behindDoc="0" locked="0" layoutInCell="1" allowOverlap="1" wp14:anchorId="0E2E5EDC" wp14:editId="331DDBD1">
            <wp:simplePos x="0" y="0"/>
            <wp:positionH relativeFrom="page">
              <wp:posOffset>3498850</wp:posOffset>
            </wp:positionH>
            <wp:positionV relativeFrom="page">
              <wp:posOffset>6509385</wp:posOffset>
            </wp:positionV>
            <wp:extent cx="3820795" cy="2865120"/>
            <wp:effectExtent l="254000" t="279400" r="217805" b="309880"/>
            <wp:wrapTight wrapText="bothSides">
              <wp:wrapPolygon edited="0">
                <wp:start x="20863" y="-1250"/>
                <wp:lineTo x="-792" y="-2770"/>
                <wp:lineTo x="-966" y="9497"/>
                <wp:lineTo x="-932" y="20439"/>
                <wp:lineTo x="-758" y="22757"/>
                <wp:lineTo x="818" y="22895"/>
                <wp:lineTo x="980" y="22526"/>
                <wp:lineTo x="7313" y="22507"/>
                <wp:lineTo x="7456" y="22519"/>
                <wp:lineTo x="22222" y="20747"/>
                <wp:lineTo x="22269" y="2328"/>
                <wp:lineTo x="22009" y="-1149"/>
                <wp:lineTo x="20863" y="-1250"/>
              </wp:wrapPolygon>
            </wp:wrapTight>
            <wp:docPr id="205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2">
                      <a:extLst>
                        <a:ext uri="{28A0092B-C50C-407E-A947-70E740481C1C}">
                          <a14:useLocalDpi xmlns:a14="http://schemas.microsoft.com/office/drawing/2010/main"/>
                        </a:ext>
                      </a:extLst>
                    </a:blip>
                    <a:stretch>
                      <a:fillRect/>
                    </a:stretch>
                  </pic:blipFill>
                  <pic:spPr>
                    <a:xfrm rot="21373691">
                      <a:off x="0" y="0"/>
                      <a:ext cx="3820795" cy="2865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24985" behindDoc="0" locked="0" layoutInCell="1" allowOverlap="1" wp14:anchorId="4002FD53" wp14:editId="1B86AC28">
                <wp:simplePos x="0" y="0"/>
                <wp:positionH relativeFrom="page">
                  <wp:posOffset>964091</wp:posOffset>
                </wp:positionH>
                <wp:positionV relativeFrom="page">
                  <wp:posOffset>8392646</wp:posOffset>
                </wp:positionV>
                <wp:extent cx="1709057" cy="286004"/>
                <wp:effectExtent l="0" t="76200" r="18415" b="69850"/>
                <wp:wrapThrough wrapText="bothSides">
                  <wp:wrapPolygon edited="0">
                    <wp:start x="153" y="-1348"/>
                    <wp:lineTo x="333" y="13975"/>
                    <wp:lineTo x="9435" y="21716"/>
                    <wp:lineTo x="17487" y="22198"/>
                    <wp:lineTo x="21010" y="20724"/>
                    <wp:lineTo x="21360" y="-4443"/>
                    <wp:lineTo x="2716" y="-2419"/>
                    <wp:lineTo x="153" y="-1348"/>
                  </wp:wrapPolygon>
                </wp:wrapThrough>
                <wp:docPr id="214" name="Text Box 214"/>
                <wp:cNvGraphicFramePr/>
                <a:graphic xmlns:a="http://schemas.openxmlformats.org/drawingml/2006/main">
                  <a:graphicData uri="http://schemas.microsoft.com/office/word/2010/wordprocessingShape">
                    <wps:wsp>
                      <wps:cNvSpPr txBox="1"/>
                      <wps:spPr>
                        <a:xfrm rot="240039">
                          <a:off x="0" y="0"/>
                          <a:ext cx="1709057" cy="286004"/>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7DAE5C" w14:textId="77777777" w:rsidR="003939F3" w:rsidRPr="005073F7" w:rsidRDefault="003939F3">
                            <w:pPr>
                              <w:rPr>
                                <w:i/>
                              </w:rPr>
                            </w:pPr>
                            <w:r w:rsidRPr="005073F7">
                              <w:rPr>
                                <w:i/>
                              </w:rPr>
                              <w:t>In Mexico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4" o:spid="_x0000_s1083" type="#_x0000_t202" style="position:absolute;margin-left:75.9pt;margin-top:660.85pt;width:134.55pt;height:22.5pt;rotation:262187fd;z-index:25202498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" mv:complextextbox="1" filled="f" stroked="f">
                <v:textbox>
                  <w:txbxContent>
                    <w:p w14:paraId="227DAE5C" w14:textId="77777777" w:rsidR="003939F3" w:rsidRPr="005073F7" w:rsidRDefault="003939F3">
                      <w:pPr>
                        <w:rPr>
                          <w:i/>
                        </w:rPr>
                      </w:pPr>
                      <w:r w:rsidRPr="005073F7">
                        <w:rPr>
                          <w:i/>
                        </w:rPr>
                        <w:t>In Mexico</w:t>
                      </w:r>
                    </w:p>
                  </w:txbxContent>
                </v:textbox>
                <w10:wrap type="through" anchorx="page" anchory="page"/>
              </v:shape>
            </w:pict>
          </mc:Fallback>
        </mc:AlternateContent>
      </w:r>
      <w:r w:rsidR="006217A6" w:rsidRPr="005C2ED7">
        <w:rPr>
          <w:noProof/>
        </w:rPr>
        <w:drawing>
          <wp:anchor distT="0" distB="0" distL="114300" distR="114300" simplePos="0" relativeHeight="252017817" behindDoc="0" locked="0" layoutInCell="1" allowOverlap="1" wp14:anchorId="6DEFB0BA" wp14:editId="18873C19">
            <wp:simplePos x="0" y="0"/>
            <wp:positionH relativeFrom="page">
              <wp:posOffset>511175</wp:posOffset>
            </wp:positionH>
            <wp:positionV relativeFrom="page">
              <wp:posOffset>5750560</wp:posOffset>
            </wp:positionV>
            <wp:extent cx="3469640" cy="2601595"/>
            <wp:effectExtent l="254000" t="254000" r="238760" b="294005"/>
            <wp:wrapTight wrapText="bothSides">
              <wp:wrapPolygon edited="0">
                <wp:start x="-753" y="-1150"/>
                <wp:lineTo x="-1207" y="-689"/>
                <wp:lineTo x="-1134" y="20648"/>
                <wp:lineTo x="3395" y="22586"/>
                <wp:lineTo x="20351" y="22620"/>
                <wp:lineTo x="20529" y="23027"/>
                <wp:lineTo x="22107" y="22893"/>
                <wp:lineTo x="22244" y="22458"/>
                <wp:lineTo x="22478" y="10816"/>
                <wp:lineTo x="22316" y="-2483"/>
                <wp:lineTo x="509" y="-1258"/>
                <wp:lineTo x="-753" y="-1150"/>
              </wp:wrapPolygon>
            </wp:wrapTight>
            <wp:docPr id="2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3">
                      <a:extLst>
                        <a:ext uri="{28A0092B-C50C-407E-A947-70E740481C1C}">
                          <a14:useLocalDpi xmlns:a14="http://schemas.microsoft.com/office/drawing/2010/main"/>
                        </a:ext>
                      </a:extLst>
                    </a:blip>
                    <a:stretch>
                      <a:fillRect/>
                    </a:stretch>
                  </pic:blipFill>
                  <pic:spPr>
                    <a:xfrm rot="219471">
                      <a:off x="0" y="0"/>
                      <a:ext cx="3469640" cy="2601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216F0">
        <w:rPr>
          <w:noProof/>
        </w:rPr>
        <mc:AlternateContent>
          <mc:Choice Requires="wps">
            <w:drawing>
              <wp:anchor distT="0" distB="0" distL="114300" distR="114300" simplePos="0" relativeHeight="252003481" behindDoc="0" locked="0" layoutInCell="1" allowOverlap="1" wp14:anchorId="20081310" wp14:editId="17193C17">
                <wp:simplePos x="0" y="0"/>
                <wp:positionH relativeFrom="page">
                  <wp:posOffset>4309745</wp:posOffset>
                </wp:positionH>
                <wp:positionV relativeFrom="page">
                  <wp:posOffset>6089015</wp:posOffset>
                </wp:positionV>
                <wp:extent cx="2688590" cy="282575"/>
                <wp:effectExtent l="0" t="127000" r="0" b="123825"/>
                <wp:wrapThrough wrapText="bothSides">
                  <wp:wrapPolygon edited="0">
                    <wp:start x="19939" y="-2689"/>
                    <wp:lineTo x="584" y="-13801"/>
                    <wp:lineTo x="286" y="21032"/>
                    <wp:lineTo x="1710" y="22136"/>
                    <wp:lineTo x="5404" y="21104"/>
                    <wp:lineTo x="21280" y="8090"/>
                    <wp:lineTo x="21160" y="-1743"/>
                    <wp:lineTo x="19939" y="-2689"/>
                  </wp:wrapPolygon>
                </wp:wrapThrough>
                <wp:docPr id="20570" name="Text Box 20570"/>
                <wp:cNvGraphicFramePr/>
                <a:graphic xmlns:a="http://schemas.openxmlformats.org/drawingml/2006/main">
                  <a:graphicData uri="http://schemas.microsoft.com/office/word/2010/wordprocessingShape">
                    <wps:wsp>
                      <wps:cNvSpPr txBox="1"/>
                      <wps:spPr>
                        <a:xfrm rot="21320466">
                          <a:off x="0" y="0"/>
                          <a:ext cx="2688590" cy="2825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452618" w14:textId="77777777" w:rsidR="003939F3" w:rsidRPr="0086382A" w:rsidRDefault="003939F3" w:rsidP="00801F48">
                            <w:r w:rsidRPr="0086382A">
                              <w:rPr>
                                <w:i/>
                                <w:iCs/>
                              </w:rPr>
                              <w:t xml:space="preserve">With our dear friend </w:t>
                            </w:r>
                            <w:proofErr w:type="spellStart"/>
                            <w:r w:rsidRPr="0086382A">
                              <w:rPr>
                                <w:i/>
                                <w:iCs/>
                              </w:rPr>
                              <w:t>Viviana</w:t>
                            </w:r>
                            <w:proofErr w:type="spellEnd"/>
                            <w:r w:rsidRPr="0086382A">
                              <w:rPr>
                                <w:i/>
                                <w:iCs/>
                              </w:rPr>
                              <w:t xml:space="preserve"> in NY</w:t>
                            </w:r>
                          </w:p>
                          <w:p w14:paraId="75D32D4C" w14:textId="77777777" w:rsidR="003939F3" w:rsidRDefault="003939F3" w:rsidP="00801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70" o:spid="_x0000_s1084" type="#_x0000_t202" style="position:absolute;margin-left:339.35pt;margin-top:479.45pt;width:211.7pt;height:22.25pt;rotation:-305326fd;z-index:25200348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" mv:complextextbox="1" filled="f" stroked="f">
                <v:textbox>
                  <w:txbxContent>
                    <w:p w14:paraId="16452618" w14:textId="77777777" w:rsidR="003939F3" w:rsidRPr="0086382A" w:rsidRDefault="003939F3" w:rsidP="00801F48">
                      <w:r w:rsidRPr="0086382A">
                        <w:rPr>
                          <w:i/>
                          <w:iCs/>
                        </w:rPr>
                        <w:t xml:space="preserve">With our dear friend </w:t>
                      </w:r>
                      <w:proofErr w:type="spellStart"/>
                      <w:r w:rsidRPr="0086382A">
                        <w:rPr>
                          <w:i/>
                          <w:iCs/>
                        </w:rPr>
                        <w:t>Viviana</w:t>
                      </w:r>
                      <w:proofErr w:type="spellEnd"/>
                      <w:r w:rsidRPr="0086382A">
                        <w:rPr>
                          <w:i/>
                          <w:iCs/>
                        </w:rPr>
                        <w:t xml:space="preserve"> in NY</w:t>
                      </w:r>
                    </w:p>
                    <w:p w14:paraId="75D32D4C" w14:textId="77777777" w:rsidR="003939F3" w:rsidRDefault="003939F3" w:rsidP="00801F48"/>
                  </w:txbxContent>
                </v:textbox>
                <w10:wrap type="through" anchorx="page" anchory="page"/>
              </v:shape>
            </w:pict>
          </mc:Fallback>
        </mc:AlternateContent>
      </w:r>
      <w:r w:rsidR="005216F0">
        <w:rPr>
          <w:noProof/>
        </w:rPr>
        <w:drawing>
          <wp:anchor distT="0" distB="0" distL="114300" distR="114300" simplePos="0" relativeHeight="252005529" behindDoc="0" locked="0" layoutInCell="1" allowOverlap="1" wp14:anchorId="76D3069D" wp14:editId="3E22E9E4">
            <wp:simplePos x="0" y="0"/>
            <wp:positionH relativeFrom="page">
              <wp:posOffset>3275330</wp:posOffset>
            </wp:positionH>
            <wp:positionV relativeFrom="page">
              <wp:posOffset>3596640</wp:posOffset>
            </wp:positionV>
            <wp:extent cx="4091305" cy="2503805"/>
            <wp:effectExtent l="228600" t="254000" r="201295" b="290195"/>
            <wp:wrapTight wrapText="bothSides">
              <wp:wrapPolygon edited="0">
                <wp:start x="21193" y="-1308"/>
                <wp:lineTo x="-783" y="-2775"/>
                <wp:lineTo x="-970" y="11252"/>
                <wp:lineTo x="-775" y="21802"/>
                <wp:lineTo x="-677" y="22907"/>
                <wp:lineTo x="796" y="23035"/>
                <wp:lineTo x="944" y="22609"/>
                <wp:lineTo x="8063" y="22568"/>
                <wp:lineTo x="8197" y="22580"/>
                <wp:lineTo x="22237" y="20287"/>
                <wp:lineTo x="22270" y="2735"/>
                <wp:lineTo x="21975" y="-582"/>
                <wp:lineTo x="21996" y="-1238"/>
                <wp:lineTo x="21193" y="-1308"/>
              </wp:wrapPolygon>
            </wp:wrapTight>
            <wp:docPr id="20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rot="21417692">
                      <a:off x="0" y="0"/>
                      <a:ext cx="4091305" cy="2503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216F0">
        <w:rPr>
          <w:noProof/>
        </w:rPr>
        <mc:AlternateContent>
          <mc:Choice Requires="wps">
            <w:drawing>
              <wp:anchor distT="0" distB="0" distL="114300" distR="114300" simplePos="0" relativeHeight="252001433" behindDoc="0" locked="0" layoutInCell="1" allowOverlap="1" wp14:anchorId="70F0A008" wp14:editId="5C7397C2">
                <wp:simplePos x="0" y="0"/>
                <wp:positionH relativeFrom="page">
                  <wp:posOffset>529590</wp:posOffset>
                </wp:positionH>
                <wp:positionV relativeFrom="page">
                  <wp:posOffset>3775075</wp:posOffset>
                </wp:positionV>
                <wp:extent cx="3557905" cy="577215"/>
                <wp:effectExtent l="0" t="127000" r="0" b="133985"/>
                <wp:wrapThrough wrapText="bothSides">
                  <wp:wrapPolygon edited="0">
                    <wp:start x="155" y="-111"/>
                    <wp:lineTo x="199" y="17022"/>
                    <wp:lineTo x="19250" y="20080"/>
                    <wp:lineTo x="19425" y="21908"/>
                    <wp:lineTo x="21271" y="21096"/>
                    <wp:lineTo x="21294" y="-3689"/>
                    <wp:lineTo x="16328" y="-5317"/>
                    <wp:lineTo x="2616" y="-1193"/>
                    <wp:lineTo x="155" y="-111"/>
                  </wp:wrapPolygon>
                </wp:wrapThrough>
                <wp:docPr id="20569" name="Text Box 20569"/>
                <wp:cNvGraphicFramePr/>
                <a:graphic xmlns:a="http://schemas.openxmlformats.org/drawingml/2006/main">
                  <a:graphicData uri="http://schemas.microsoft.com/office/word/2010/wordprocessingShape">
                    <wps:wsp>
                      <wps:cNvSpPr txBox="1"/>
                      <wps:spPr>
                        <a:xfrm rot="244839">
                          <a:off x="0" y="0"/>
                          <a:ext cx="3557905" cy="5772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05C8254" w14:textId="77777777" w:rsidR="003939F3" w:rsidRDefault="003939F3" w:rsidP="00801F48">
                            <w:pPr>
                              <w:rPr>
                                <w:i/>
                                <w:iCs/>
                              </w:rPr>
                            </w:pPr>
                            <w:r w:rsidRPr="0086382A">
                              <w:rPr>
                                <w:i/>
                                <w:iCs/>
                              </w:rPr>
                              <w:t>Wit</w:t>
                            </w:r>
                            <w:r>
                              <w:rPr>
                                <w:i/>
                                <w:iCs/>
                              </w:rPr>
                              <w:t xml:space="preserve">h our friends </w:t>
                            </w:r>
                            <w:proofErr w:type="spellStart"/>
                            <w:r>
                              <w:rPr>
                                <w:i/>
                                <w:iCs/>
                              </w:rPr>
                              <w:t>Pepi</w:t>
                            </w:r>
                            <w:proofErr w:type="spellEnd"/>
                            <w:r>
                              <w:rPr>
                                <w:i/>
                                <w:iCs/>
                              </w:rPr>
                              <w:t>, Nick, Julie and</w:t>
                            </w:r>
                            <w:r w:rsidRPr="0086382A">
                              <w:rPr>
                                <w:i/>
                                <w:iCs/>
                              </w:rPr>
                              <w:t xml:space="preserve"> </w:t>
                            </w:r>
                          </w:p>
                          <w:p w14:paraId="48009227" w14:textId="77777777" w:rsidR="003939F3" w:rsidRDefault="003939F3" w:rsidP="00801F48">
                            <w:pPr>
                              <w:rPr>
                                <w:i/>
                                <w:iCs/>
                              </w:rPr>
                            </w:pPr>
                            <w:r w:rsidRPr="0086382A">
                              <w:rPr>
                                <w:i/>
                                <w:iCs/>
                              </w:rPr>
                              <w:t>Gabriel</w:t>
                            </w:r>
                            <w:r>
                              <w:rPr>
                                <w:i/>
                                <w:iCs/>
                              </w:rPr>
                              <w:t xml:space="preserve"> and their adopted daughter </w:t>
                            </w:r>
                            <w:proofErr w:type="spellStart"/>
                            <w:r>
                              <w:rPr>
                                <w:i/>
                                <w:iCs/>
                              </w:rPr>
                              <w:t>Prianka</w:t>
                            </w:r>
                            <w:proofErr w:type="spellEnd"/>
                          </w:p>
                          <w:p w14:paraId="58F3C080" w14:textId="77777777" w:rsidR="003939F3" w:rsidRPr="005216F0" w:rsidRDefault="003939F3" w:rsidP="00801F48">
                            <w:pPr>
                              <w:rPr>
                                <w:i/>
                                <w:iCs/>
                              </w:rPr>
                            </w:pPr>
                            <w:proofErr w:type="gramStart"/>
                            <w:r w:rsidRPr="0086382A">
                              <w:rPr>
                                <w:i/>
                                <w:iCs/>
                              </w:rPr>
                              <w:t>in</w:t>
                            </w:r>
                            <w:proofErr w:type="gramEnd"/>
                            <w:r w:rsidRPr="0086382A">
                              <w:rPr>
                                <w:i/>
                                <w:iCs/>
                              </w:rPr>
                              <w:t xml:space="preserve"> Myanmar</w:t>
                            </w:r>
                          </w:p>
                          <w:p w14:paraId="1A2CE2A4" w14:textId="77777777" w:rsidR="003939F3" w:rsidRDefault="003939F3" w:rsidP="00801F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69" o:spid="_x0000_s1085" type="#_x0000_t202" style="position:absolute;margin-left:41.7pt;margin-top:297.25pt;width:280.15pt;height:45.45pt;rotation:267429fd;z-index:2520014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" mv:complextextbox="1" filled="f" stroked="f">
                <v:textbox>
                  <w:txbxContent>
                    <w:p w14:paraId="105C8254" w14:textId="77777777" w:rsidR="003939F3" w:rsidRDefault="003939F3" w:rsidP="00801F48">
                      <w:pPr>
                        <w:rPr>
                          <w:i/>
                          <w:iCs/>
                        </w:rPr>
                      </w:pPr>
                      <w:r w:rsidRPr="0086382A">
                        <w:rPr>
                          <w:i/>
                          <w:iCs/>
                        </w:rPr>
                        <w:t>Wit</w:t>
                      </w:r>
                      <w:r>
                        <w:rPr>
                          <w:i/>
                          <w:iCs/>
                        </w:rPr>
                        <w:t xml:space="preserve">h our friends </w:t>
                      </w:r>
                      <w:proofErr w:type="spellStart"/>
                      <w:r>
                        <w:rPr>
                          <w:i/>
                          <w:iCs/>
                        </w:rPr>
                        <w:t>Pepi</w:t>
                      </w:r>
                      <w:proofErr w:type="spellEnd"/>
                      <w:r>
                        <w:rPr>
                          <w:i/>
                          <w:iCs/>
                        </w:rPr>
                        <w:t>, Nick, Julie and</w:t>
                      </w:r>
                      <w:r w:rsidRPr="0086382A">
                        <w:rPr>
                          <w:i/>
                          <w:iCs/>
                        </w:rPr>
                        <w:t xml:space="preserve"> </w:t>
                      </w:r>
                    </w:p>
                    <w:p w14:paraId="48009227" w14:textId="77777777" w:rsidR="003939F3" w:rsidRDefault="003939F3" w:rsidP="00801F48">
                      <w:pPr>
                        <w:rPr>
                          <w:i/>
                          <w:iCs/>
                        </w:rPr>
                      </w:pPr>
                      <w:r w:rsidRPr="0086382A">
                        <w:rPr>
                          <w:i/>
                          <w:iCs/>
                        </w:rPr>
                        <w:t>Gabriel</w:t>
                      </w:r>
                      <w:r>
                        <w:rPr>
                          <w:i/>
                          <w:iCs/>
                        </w:rPr>
                        <w:t xml:space="preserve"> and their adopted daughter </w:t>
                      </w:r>
                      <w:proofErr w:type="spellStart"/>
                      <w:r>
                        <w:rPr>
                          <w:i/>
                          <w:iCs/>
                        </w:rPr>
                        <w:t>Prianka</w:t>
                      </w:r>
                      <w:proofErr w:type="spellEnd"/>
                    </w:p>
                    <w:p w14:paraId="58F3C080" w14:textId="77777777" w:rsidR="003939F3" w:rsidRPr="005216F0" w:rsidRDefault="003939F3" w:rsidP="00801F48">
                      <w:pPr>
                        <w:rPr>
                          <w:i/>
                          <w:iCs/>
                        </w:rPr>
                      </w:pPr>
                      <w:proofErr w:type="gramStart"/>
                      <w:r w:rsidRPr="0086382A">
                        <w:rPr>
                          <w:i/>
                          <w:iCs/>
                        </w:rPr>
                        <w:t>in</w:t>
                      </w:r>
                      <w:proofErr w:type="gramEnd"/>
                      <w:r w:rsidRPr="0086382A">
                        <w:rPr>
                          <w:i/>
                          <w:iCs/>
                        </w:rPr>
                        <w:t xml:space="preserve"> Myanmar</w:t>
                      </w:r>
                    </w:p>
                    <w:p w14:paraId="1A2CE2A4" w14:textId="77777777" w:rsidR="003939F3" w:rsidRDefault="003939F3" w:rsidP="00801F48"/>
                  </w:txbxContent>
                </v:textbox>
                <w10:wrap type="through" anchorx="page" anchory="page"/>
              </v:shape>
            </w:pict>
          </mc:Fallback>
        </mc:AlternateContent>
      </w:r>
      <w:r w:rsidR="005216F0" w:rsidRPr="0086382A">
        <w:rPr>
          <w:noProof/>
        </w:rPr>
        <w:drawing>
          <wp:anchor distT="0" distB="0" distL="114300" distR="114300" simplePos="0" relativeHeight="251997337" behindDoc="0" locked="0" layoutInCell="1" allowOverlap="1" wp14:anchorId="39FF3734" wp14:editId="0EF5995D">
            <wp:simplePos x="0" y="0"/>
            <wp:positionH relativeFrom="page">
              <wp:posOffset>687705</wp:posOffset>
            </wp:positionH>
            <wp:positionV relativeFrom="page">
              <wp:posOffset>567055</wp:posOffset>
            </wp:positionV>
            <wp:extent cx="4288155" cy="3216275"/>
            <wp:effectExtent l="228600" t="279400" r="258445" b="314325"/>
            <wp:wrapTight wrapText="bothSides">
              <wp:wrapPolygon edited="0">
                <wp:start x="-443" y="-967"/>
                <wp:lineTo x="-810" y="-594"/>
                <wp:lineTo x="-684" y="10334"/>
                <wp:lineTo x="-717" y="20591"/>
                <wp:lineTo x="-685" y="21272"/>
                <wp:lineTo x="18980" y="22373"/>
                <wp:lineTo x="20536" y="22756"/>
                <wp:lineTo x="22068" y="22629"/>
                <wp:lineTo x="22172" y="19373"/>
                <wp:lineTo x="22183" y="-2334"/>
                <wp:lineTo x="196" y="-1020"/>
                <wp:lineTo x="-443" y="-967"/>
              </wp:wrapPolygon>
            </wp:wrapTight>
            <wp:docPr id="205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5">
                      <a:extLst>
                        <a:ext uri="{28A0092B-C50C-407E-A947-70E740481C1C}">
                          <a14:useLocalDpi xmlns:a14="http://schemas.microsoft.com/office/drawing/2010/main"/>
                        </a:ext>
                      </a:extLst>
                    </a:blip>
                    <a:stretch>
                      <a:fillRect/>
                    </a:stretch>
                  </pic:blipFill>
                  <pic:spPr>
                    <a:xfrm rot="214033">
                      <a:off x="0" y="0"/>
                      <a:ext cx="4288155" cy="3216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250D033" w14:textId="77777777" w:rsidR="0041207C" w:rsidRDefault="005F6C21">
      <w:pPr>
        <w:sectPr w:rsidR="0041207C">
          <w:headerReference w:type="even" r:id="rId36"/>
          <w:headerReference w:type="default" r:id="rId37"/>
          <w:footerReference w:type="even" r:id="rId38"/>
          <w:footerReference w:type="default" r:id="rId39"/>
          <w:headerReference w:type="first" r:id="rId40"/>
          <w:footerReference w:type="first" r:id="rId41"/>
          <w:pgSz w:w="12240" w:h="15840"/>
          <w:pgMar w:top="576" w:right="576" w:bottom="576" w:left="576" w:header="576" w:footer="576" w:gutter="0"/>
          <w:cols w:space="720"/>
          <w:titlePg/>
        </w:sectPr>
      </w:pPr>
      <w:r>
        <w:rPr>
          <w:noProof/>
        </w:rPr>
        <w:lastRenderedPageBreak/>
        <mc:AlternateContent>
          <mc:Choice Requires="wps">
            <w:drawing>
              <wp:anchor distT="0" distB="0" distL="114300" distR="114300" simplePos="0" relativeHeight="252021913" behindDoc="0" locked="0" layoutInCell="1" allowOverlap="1" wp14:anchorId="7F094598" wp14:editId="21BFDCFE">
                <wp:simplePos x="0" y="0"/>
                <wp:positionH relativeFrom="page">
                  <wp:posOffset>880745</wp:posOffset>
                </wp:positionH>
                <wp:positionV relativeFrom="page">
                  <wp:posOffset>7117715</wp:posOffset>
                </wp:positionV>
                <wp:extent cx="1937385" cy="402590"/>
                <wp:effectExtent l="0" t="177800" r="0" b="156210"/>
                <wp:wrapThrough wrapText="bothSides">
                  <wp:wrapPolygon edited="0">
                    <wp:start x="19864" y="-2130"/>
                    <wp:lineTo x="6102" y="-11093"/>
                    <wp:lineTo x="885" y="-10004"/>
                    <wp:lineTo x="356" y="19993"/>
                    <wp:lineTo x="2866" y="22133"/>
                    <wp:lineTo x="3244" y="19686"/>
                    <wp:lineTo x="15908" y="19410"/>
                    <wp:lineTo x="17302" y="20598"/>
                    <wp:lineTo x="21241" y="7348"/>
                    <wp:lineTo x="21258" y="-941"/>
                    <wp:lineTo x="19864" y="-2130"/>
                  </wp:wrapPolygon>
                </wp:wrapThrough>
                <wp:docPr id="205" name="Text Box 205"/>
                <wp:cNvGraphicFramePr/>
                <a:graphic xmlns:a="http://schemas.openxmlformats.org/drawingml/2006/main">
                  <a:graphicData uri="http://schemas.microsoft.com/office/word/2010/wordprocessingShape">
                    <wps:wsp>
                      <wps:cNvSpPr txBox="1"/>
                      <wps:spPr>
                        <a:xfrm rot="20997321">
                          <a:off x="0" y="0"/>
                          <a:ext cx="1937385" cy="4025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15A43CE" w14:textId="77777777" w:rsidR="003939F3" w:rsidRPr="002B02CB" w:rsidRDefault="003939F3">
                            <w:pPr>
                              <w:rPr>
                                <w:i/>
                              </w:rPr>
                            </w:pPr>
                            <w:r w:rsidRPr="002B02CB">
                              <w:rPr>
                                <w:i/>
                              </w:rPr>
                              <w:t xml:space="preserve">Sailing around Manhattan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5" o:spid="_x0000_s1086" type="#_x0000_t202" style="position:absolute;margin-left:69.35pt;margin-top:560.45pt;width:152.55pt;height:31.7pt;rotation:-658286fd;z-index:25202191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" mv:complextextbox="1" filled="f" stroked="f">
                <v:textbox>
                  <w:txbxContent>
                    <w:p w14:paraId="515A43CE" w14:textId="77777777" w:rsidR="003939F3" w:rsidRPr="002B02CB" w:rsidRDefault="003939F3">
                      <w:pPr>
                        <w:rPr>
                          <w:i/>
                        </w:rPr>
                      </w:pPr>
                      <w:r w:rsidRPr="002B02CB">
                        <w:rPr>
                          <w:i/>
                        </w:rPr>
                        <w:t xml:space="preserve">Sailing around Manhattan </w:t>
                      </w:r>
                    </w:p>
                  </w:txbxContent>
                </v:textbox>
                <w10:wrap type="through" anchorx="page" anchory="page"/>
              </v:shape>
            </w:pict>
          </mc:Fallback>
        </mc:AlternateContent>
      </w:r>
      <w:r w:rsidR="002B02CB">
        <w:rPr>
          <w:noProof/>
        </w:rPr>
        <mc:AlternateContent>
          <mc:Choice Requires="wps">
            <w:drawing>
              <wp:anchor distT="0" distB="0" distL="114300" distR="114300" simplePos="0" relativeHeight="252023961" behindDoc="0" locked="0" layoutInCell="1" allowOverlap="1" wp14:anchorId="588DD104" wp14:editId="53987100">
                <wp:simplePos x="0" y="0"/>
                <wp:positionH relativeFrom="page">
                  <wp:posOffset>1534160</wp:posOffset>
                </wp:positionH>
                <wp:positionV relativeFrom="page">
                  <wp:posOffset>3667760</wp:posOffset>
                </wp:positionV>
                <wp:extent cx="1806575" cy="315595"/>
                <wp:effectExtent l="0" t="76200" r="0" b="90805"/>
                <wp:wrapThrough wrapText="bothSides">
                  <wp:wrapPolygon edited="0">
                    <wp:start x="16617" y="-2425"/>
                    <wp:lineTo x="529" y="-6814"/>
                    <wp:lineTo x="417" y="21048"/>
                    <wp:lineTo x="2535" y="22085"/>
                    <wp:lineTo x="8639" y="21584"/>
                    <wp:lineTo x="21278" y="12070"/>
                    <wp:lineTo x="21156" y="-203"/>
                    <wp:lineTo x="16617" y="-2425"/>
                  </wp:wrapPolygon>
                </wp:wrapThrough>
                <wp:docPr id="213" name="Text Box 213"/>
                <wp:cNvGraphicFramePr/>
                <a:graphic xmlns:a="http://schemas.openxmlformats.org/drawingml/2006/main">
                  <a:graphicData uri="http://schemas.microsoft.com/office/word/2010/wordprocessingShape">
                    <wps:wsp>
                      <wps:cNvSpPr txBox="1"/>
                      <wps:spPr>
                        <a:xfrm rot="21306657">
                          <a:off x="0" y="0"/>
                          <a:ext cx="1806575" cy="3155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66293D" w14:textId="77777777" w:rsidR="003939F3" w:rsidRPr="002B02CB" w:rsidRDefault="003939F3">
                            <w:pPr>
                              <w:rPr>
                                <w:i/>
                              </w:rPr>
                            </w:pPr>
                            <w:r w:rsidRPr="002B02CB">
                              <w:rPr>
                                <w:i/>
                              </w:rPr>
                              <w:t>In 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3" o:spid="_x0000_s1087" type="#_x0000_t202" style="position:absolute;margin-left:120.8pt;margin-top:288.8pt;width:142.25pt;height:24.85pt;rotation:-320409fd;z-index:25202396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" mv:complextextbox="1" filled="f" stroked="f">
                <v:textbox>
                  <w:txbxContent>
                    <w:p w14:paraId="7866293D" w14:textId="77777777" w:rsidR="003939F3" w:rsidRPr="002B02CB" w:rsidRDefault="003939F3">
                      <w:pPr>
                        <w:rPr>
                          <w:i/>
                        </w:rPr>
                      </w:pPr>
                      <w:r w:rsidRPr="002B02CB">
                        <w:rPr>
                          <w:i/>
                        </w:rPr>
                        <w:t>In Myanmar</w:t>
                      </w:r>
                    </w:p>
                  </w:txbxContent>
                </v:textbox>
                <w10:wrap type="through" anchorx="page" anchory="page"/>
              </v:shape>
            </w:pict>
          </mc:Fallback>
        </mc:AlternateContent>
      </w:r>
      <w:r w:rsidR="002B02CB">
        <w:rPr>
          <w:noProof/>
        </w:rPr>
        <mc:AlternateContent>
          <mc:Choice Requires="wps">
            <w:drawing>
              <wp:anchor distT="0" distB="0" distL="114300" distR="114300" simplePos="0" relativeHeight="252022937" behindDoc="0" locked="0" layoutInCell="1" allowOverlap="1" wp14:anchorId="1A33F215" wp14:editId="55DAC461">
                <wp:simplePos x="0" y="0"/>
                <wp:positionH relativeFrom="page">
                  <wp:posOffset>4615180</wp:posOffset>
                </wp:positionH>
                <wp:positionV relativeFrom="page">
                  <wp:posOffset>5648960</wp:posOffset>
                </wp:positionV>
                <wp:extent cx="1752600" cy="326390"/>
                <wp:effectExtent l="0" t="76200" r="25400" b="80010"/>
                <wp:wrapThrough wrapText="bothSides">
                  <wp:wrapPolygon edited="0">
                    <wp:start x="420" y="-553"/>
                    <wp:lineTo x="337" y="14662"/>
                    <wp:lineTo x="17726" y="22231"/>
                    <wp:lineTo x="20846" y="20866"/>
                    <wp:lineTo x="21426" y="-2999"/>
                    <wp:lineTo x="4164" y="-2192"/>
                    <wp:lineTo x="420" y="-553"/>
                  </wp:wrapPolygon>
                </wp:wrapThrough>
                <wp:docPr id="208" name="Text Box 208"/>
                <wp:cNvGraphicFramePr/>
                <a:graphic xmlns:a="http://schemas.openxmlformats.org/drawingml/2006/main">
                  <a:graphicData uri="http://schemas.microsoft.com/office/word/2010/wordprocessingShape">
                    <wps:wsp>
                      <wps:cNvSpPr txBox="1"/>
                      <wps:spPr>
                        <a:xfrm rot="279519">
                          <a:off x="0" y="0"/>
                          <a:ext cx="1752600" cy="3263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79FBF08" w14:textId="77777777" w:rsidR="003939F3" w:rsidRPr="002B02CB" w:rsidRDefault="003939F3">
                            <w:pPr>
                              <w:rPr>
                                <w:i/>
                              </w:rPr>
                            </w:pPr>
                            <w:r w:rsidRPr="002B02CB">
                              <w:rPr>
                                <w:i/>
                              </w:rPr>
                              <w:t>In Thailand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8" o:spid="_x0000_s1088" type="#_x0000_t202" style="position:absolute;margin-left:363.4pt;margin-top:444.8pt;width:138pt;height:25.7pt;rotation:305309fd;z-index:25202293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" mv:complextextbox="1" filled="f" stroked="f">
                <v:textbox>
                  <w:txbxContent>
                    <w:p w14:paraId="479FBF08" w14:textId="77777777" w:rsidR="003939F3" w:rsidRPr="002B02CB" w:rsidRDefault="003939F3">
                      <w:pPr>
                        <w:rPr>
                          <w:i/>
                        </w:rPr>
                      </w:pPr>
                      <w:r w:rsidRPr="002B02CB">
                        <w:rPr>
                          <w:i/>
                        </w:rPr>
                        <w:t>In Thailand</w:t>
                      </w:r>
                    </w:p>
                  </w:txbxContent>
                </v:textbox>
                <w10:wrap type="through" anchorx="page" anchory="page"/>
              </v:shape>
            </w:pict>
          </mc:Fallback>
        </mc:AlternateContent>
      </w:r>
      <w:r w:rsidR="006A665A">
        <w:rPr>
          <w:noProof/>
        </w:rPr>
        <mc:AlternateContent>
          <mc:Choice Requires="wps">
            <w:drawing>
              <wp:anchor distT="0" distB="0" distL="114300" distR="114300" simplePos="0" relativeHeight="252020889" behindDoc="0" locked="0" layoutInCell="1" allowOverlap="1" wp14:anchorId="44AC9248" wp14:editId="2B74B437">
                <wp:simplePos x="0" y="0"/>
                <wp:positionH relativeFrom="page">
                  <wp:posOffset>3472180</wp:posOffset>
                </wp:positionH>
                <wp:positionV relativeFrom="page">
                  <wp:posOffset>9447530</wp:posOffset>
                </wp:positionV>
                <wp:extent cx="2057400" cy="381000"/>
                <wp:effectExtent l="0" t="50800" r="25400" b="50800"/>
                <wp:wrapThrough wrapText="bothSides">
                  <wp:wrapPolygon edited="0">
                    <wp:start x="157" y="-135"/>
                    <wp:lineTo x="311" y="17125"/>
                    <wp:lineTo x="4890" y="21704"/>
                    <wp:lineTo x="14771" y="22024"/>
                    <wp:lineTo x="21164" y="20366"/>
                    <wp:lineTo x="21517" y="91"/>
                    <wp:lineTo x="6550" y="-1793"/>
                    <wp:lineTo x="157" y="-135"/>
                  </wp:wrapPolygon>
                </wp:wrapThrough>
                <wp:docPr id="202" name="Text Box 202"/>
                <wp:cNvGraphicFramePr/>
                <a:graphic xmlns:a="http://schemas.openxmlformats.org/drawingml/2006/main">
                  <a:graphicData uri="http://schemas.microsoft.com/office/word/2010/wordprocessingShape">
                    <wps:wsp>
                      <wps:cNvSpPr txBox="1"/>
                      <wps:spPr>
                        <a:xfrm rot="165023">
                          <a:off x="0" y="0"/>
                          <a:ext cx="2057400" cy="381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222BF12" w14:textId="77777777" w:rsidR="003939F3" w:rsidRPr="00B1750C" w:rsidRDefault="003939F3" w:rsidP="006A665A">
                            <w:pPr>
                              <w:pStyle w:val="NormalWeb"/>
                              <w:spacing w:before="0" w:beforeAutospacing="0" w:after="0" w:afterAutospacing="0"/>
                              <w:rPr>
                                <w:sz w:val="24"/>
                                <w:szCs w:val="24"/>
                              </w:rPr>
                            </w:pPr>
                            <w:r>
                              <w:rPr>
                                <w:rFonts w:asciiTheme="minorHAnsi" w:hAnsi="Calisto MT" w:cstheme="minorBidi"/>
                                <w:i/>
                                <w:iCs/>
                                <w:color w:val="000000" w:themeColor="text1"/>
                                <w:kern w:val="24"/>
                                <w:sz w:val="24"/>
                                <w:szCs w:val="24"/>
                              </w:rPr>
                              <w:t>Bicycling i</w:t>
                            </w:r>
                            <w:r w:rsidRPr="00B1750C">
                              <w:rPr>
                                <w:rFonts w:asciiTheme="minorHAnsi" w:hAnsi="Calisto MT" w:cstheme="minorBidi"/>
                                <w:i/>
                                <w:iCs/>
                                <w:color w:val="000000" w:themeColor="text1"/>
                                <w:kern w:val="24"/>
                                <w:sz w:val="24"/>
                                <w:szCs w:val="24"/>
                              </w:rPr>
                              <w:t>n Nantucket, MA</w:t>
                            </w:r>
                          </w:p>
                          <w:p w14:paraId="7A08F286"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2" o:spid="_x0000_s1089" type="#_x0000_t202" style="position:absolute;margin-left:273.4pt;margin-top:743.9pt;width:162pt;height:30pt;rotation:180249fd;z-index:25202088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" mv:complextextbox="1" filled="f" stroked="f">
                <v:textbox>
                  <w:txbxContent>
                    <w:p w14:paraId="3222BF12" w14:textId="77777777" w:rsidR="003939F3" w:rsidRPr="00B1750C" w:rsidRDefault="003939F3" w:rsidP="006A665A">
                      <w:pPr>
                        <w:pStyle w:val="NormalWeb"/>
                        <w:spacing w:before="0" w:beforeAutospacing="0" w:after="0" w:afterAutospacing="0"/>
                        <w:rPr>
                          <w:sz w:val="24"/>
                          <w:szCs w:val="24"/>
                        </w:rPr>
                      </w:pPr>
                      <w:r>
                        <w:rPr>
                          <w:rFonts w:asciiTheme="minorHAnsi" w:hAnsi="Calisto MT" w:cstheme="minorBidi"/>
                          <w:i/>
                          <w:iCs/>
                          <w:color w:val="000000" w:themeColor="text1"/>
                          <w:kern w:val="24"/>
                          <w:sz w:val="24"/>
                          <w:szCs w:val="24"/>
                        </w:rPr>
                        <w:t>Bicycling i</w:t>
                      </w:r>
                      <w:r w:rsidRPr="00B1750C">
                        <w:rPr>
                          <w:rFonts w:asciiTheme="minorHAnsi" w:hAnsi="Calisto MT" w:cstheme="minorBidi"/>
                          <w:i/>
                          <w:iCs/>
                          <w:color w:val="000000" w:themeColor="text1"/>
                          <w:kern w:val="24"/>
                          <w:sz w:val="24"/>
                          <w:szCs w:val="24"/>
                        </w:rPr>
                        <w:t>n Nantucket, MA</w:t>
                      </w:r>
                    </w:p>
                    <w:p w14:paraId="7A08F286" w14:textId="77777777" w:rsidR="003939F3" w:rsidRDefault="003939F3"/>
                  </w:txbxContent>
                </v:textbox>
                <w10:wrap type="through" anchorx="page" anchory="page"/>
              </v:shape>
            </w:pict>
          </mc:Fallback>
        </mc:AlternateContent>
      </w:r>
      <w:r w:rsidR="00A07706" w:rsidRPr="00DB6B26">
        <w:rPr>
          <w:noProof/>
        </w:rPr>
        <w:drawing>
          <wp:anchor distT="0" distB="0" distL="114300" distR="114300" simplePos="0" relativeHeight="252007577" behindDoc="0" locked="0" layoutInCell="1" allowOverlap="1" wp14:anchorId="37327693" wp14:editId="25FBC204">
            <wp:simplePos x="0" y="0"/>
            <wp:positionH relativeFrom="page">
              <wp:posOffset>560070</wp:posOffset>
            </wp:positionH>
            <wp:positionV relativeFrom="page">
              <wp:posOffset>4340860</wp:posOffset>
            </wp:positionV>
            <wp:extent cx="3543935" cy="2658110"/>
            <wp:effectExtent l="355600" t="431800" r="291465" b="466090"/>
            <wp:wrapTight wrapText="bothSides">
              <wp:wrapPolygon edited="0">
                <wp:start x="21523" y="-1235"/>
                <wp:lineTo x="7286" y="-4121"/>
                <wp:lineTo x="6861" y="-867"/>
                <wp:lineTo x="-612" y="-2603"/>
                <wp:lineTo x="-1462" y="3904"/>
                <wp:lineTo x="-1484" y="17308"/>
                <wp:lineTo x="-775" y="22710"/>
                <wp:lineTo x="140" y="22923"/>
                <wp:lineTo x="345" y="22551"/>
                <wp:lineTo x="6479" y="22509"/>
                <wp:lineTo x="6632" y="22544"/>
                <wp:lineTo x="20936" y="22513"/>
                <wp:lineTo x="21088" y="22548"/>
                <wp:lineTo x="22249" y="19675"/>
                <wp:lineTo x="22396" y="16148"/>
                <wp:lineTo x="22265" y="2709"/>
                <wp:lineTo x="22133" y="-1093"/>
                <wp:lineTo x="21523" y="-1235"/>
              </wp:wrapPolygon>
            </wp:wrapTight>
            <wp:docPr id="20572" name="Picture 22" descr="Picture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22" descr="Picture 006"/>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rot="21007298">
                      <a:off x="0" y="0"/>
                      <a:ext cx="3543935" cy="2658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A07706" w:rsidRPr="005C2ED7">
        <w:rPr>
          <w:noProof/>
        </w:rPr>
        <w:drawing>
          <wp:anchor distT="0" distB="0" distL="114300" distR="114300" simplePos="0" relativeHeight="252011673" behindDoc="0" locked="0" layoutInCell="1" allowOverlap="1" wp14:anchorId="464EDA69" wp14:editId="5A1DC882">
            <wp:simplePos x="0" y="0"/>
            <wp:positionH relativeFrom="page">
              <wp:posOffset>596900</wp:posOffset>
            </wp:positionH>
            <wp:positionV relativeFrom="page">
              <wp:posOffset>504825</wp:posOffset>
            </wp:positionV>
            <wp:extent cx="4088130" cy="3065145"/>
            <wp:effectExtent l="254000" t="304800" r="229870" b="338455"/>
            <wp:wrapTight wrapText="bothSides">
              <wp:wrapPolygon edited="0">
                <wp:start x="21395" y="-1081"/>
                <wp:lineTo x="-568" y="-3015"/>
                <wp:lineTo x="-971" y="8433"/>
                <wp:lineTo x="-972" y="19924"/>
                <wp:lineTo x="-594" y="22656"/>
                <wp:lineTo x="610" y="22782"/>
                <wp:lineTo x="765" y="22439"/>
                <wp:lineTo x="22040" y="22326"/>
                <wp:lineTo x="22208" y="19471"/>
                <wp:lineTo x="22277" y="2242"/>
                <wp:lineTo x="21899" y="-490"/>
                <wp:lineTo x="21930" y="-1026"/>
                <wp:lineTo x="21395" y="-1081"/>
              </wp:wrapPolygon>
            </wp:wrapTight>
            <wp:docPr id="205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rot="21331448">
                      <a:off x="0" y="0"/>
                      <a:ext cx="4088130" cy="3065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07706" w:rsidRPr="00DB6B26">
        <w:rPr>
          <w:noProof/>
        </w:rPr>
        <w:drawing>
          <wp:anchor distT="0" distB="0" distL="114300" distR="114300" simplePos="0" relativeHeight="251650131" behindDoc="0" locked="0" layoutInCell="1" allowOverlap="1" wp14:anchorId="43A1FF50" wp14:editId="38CC82F8">
            <wp:simplePos x="0" y="0"/>
            <wp:positionH relativeFrom="page">
              <wp:posOffset>2848610</wp:posOffset>
            </wp:positionH>
            <wp:positionV relativeFrom="page">
              <wp:posOffset>6132195</wp:posOffset>
            </wp:positionV>
            <wp:extent cx="4437380" cy="3327400"/>
            <wp:effectExtent l="254000" t="279400" r="261620" b="304800"/>
            <wp:wrapTight wrapText="bothSides">
              <wp:wrapPolygon edited="0">
                <wp:start x="-412" y="-958"/>
                <wp:lineTo x="-891" y="-590"/>
                <wp:lineTo x="-675" y="9963"/>
                <wp:lineTo x="-705" y="20537"/>
                <wp:lineTo x="-821" y="20711"/>
                <wp:lineTo x="9409" y="22388"/>
                <wp:lineTo x="20553" y="22342"/>
                <wp:lineTo x="20691" y="22662"/>
                <wp:lineTo x="22049" y="22555"/>
                <wp:lineTo x="22253" y="18741"/>
                <wp:lineTo x="22160" y="8177"/>
                <wp:lineTo x="22197" y="-2232"/>
                <wp:lineTo x="82" y="-997"/>
                <wp:lineTo x="-412" y="-958"/>
              </wp:wrapPolygon>
            </wp:wrapTight>
            <wp:docPr id="20573" name="Picture 20" descr="vittofedeb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20" descr="vittofedebici"/>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rot="201451">
                      <a:off x="0" y="0"/>
                      <a:ext cx="4437380" cy="3327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A07706" w:rsidRPr="005C2ED7">
        <w:rPr>
          <w:noProof/>
        </w:rPr>
        <w:drawing>
          <wp:anchor distT="0" distB="0" distL="114300" distR="114300" simplePos="0" relativeHeight="251651156" behindDoc="0" locked="0" layoutInCell="1" allowOverlap="1" wp14:anchorId="18C934F2" wp14:editId="7A00DB03">
            <wp:simplePos x="0" y="0"/>
            <wp:positionH relativeFrom="page">
              <wp:posOffset>3812540</wp:posOffset>
            </wp:positionH>
            <wp:positionV relativeFrom="page">
              <wp:posOffset>2980690</wp:posOffset>
            </wp:positionV>
            <wp:extent cx="3541395" cy="2656205"/>
            <wp:effectExtent l="254000" t="254000" r="243205" b="290195"/>
            <wp:wrapTight wrapText="bothSides">
              <wp:wrapPolygon edited="0">
                <wp:start x="-621" y="-1074"/>
                <wp:lineTo x="-1219" y="-606"/>
                <wp:lineTo x="-1079" y="20704"/>
                <wp:lineTo x="-213" y="22489"/>
                <wp:lineTo x="20130" y="22535"/>
                <wp:lineTo x="20305" y="22933"/>
                <wp:lineTo x="22160" y="22767"/>
                <wp:lineTo x="22355" y="20473"/>
                <wp:lineTo x="22287" y="-2500"/>
                <wp:lineTo x="461" y="-1171"/>
                <wp:lineTo x="-621" y="-1074"/>
              </wp:wrapPolygon>
            </wp:wrapTight>
            <wp:docPr id="1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45">
                      <a:extLst>
                        <a:ext uri="{28A0092B-C50C-407E-A947-70E740481C1C}">
                          <a14:useLocalDpi xmlns:a14="http://schemas.microsoft.com/office/drawing/2010/main"/>
                        </a:ext>
                      </a:extLst>
                    </a:blip>
                    <a:stretch>
                      <a:fillRect/>
                    </a:stretch>
                  </pic:blipFill>
                  <pic:spPr>
                    <a:xfrm rot="230054">
                      <a:off x="0" y="0"/>
                      <a:ext cx="3541395" cy="2656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7056E">
        <w:br w:type="page"/>
      </w:r>
      <w:r w:rsidR="007177E9">
        <w:rPr>
          <w:noProof/>
        </w:rPr>
        <w:lastRenderedPageBreak/>
        <mc:AlternateContent>
          <mc:Choice Requires="wps">
            <w:drawing>
              <wp:anchor distT="0" distB="0" distL="114300" distR="114300" simplePos="0" relativeHeight="252046489" behindDoc="0" locked="0" layoutInCell="1" allowOverlap="1" wp14:anchorId="0DDEFDA6" wp14:editId="3EB59103">
                <wp:simplePos x="0" y="0"/>
                <wp:positionH relativeFrom="page">
                  <wp:posOffset>4058920</wp:posOffset>
                </wp:positionH>
                <wp:positionV relativeFrom="page">
                  <wp:posOffset>9479915</wp:posOffset>
                </wp:positionV>
                <wp:extent cx="1784985" cy="402590"/>
                <wp:effectExtent l="0" t="50800" r="18415" b="54610"/>
                <wp:wrapThrough wrapText="bothSides">
                  <wp:wrapPolygon edited="0">
                    <wp:start x="173" y="-480"/>
                    <wp:lineTo x="365" y="17215"/>
                    <wp:lineTo x="5029" y="21680"/>
                    <wp:lineTo x="16418" y="21986"/>
                    <wp:lineTo x="21023" y="21007"/>
                    <wp:lineTo x="21416" y="458"/>
                    <wp:lineTo x="5699" y="-1656"/>
                    <wp:lineTo x="173" y="-480"/>
                  </wp:wrapPolygon>
                </wp:wrapThrough>
                <wp:docPr id="20589" name="Text Box 20589"/>
                <wp:cNvGraphicFramePr/>
                <a:graphic xmlns:a="http://schemas.openxmlformats.org/drawingml/2006/main">
                  <a:graphicData uri="http://schemas.microsoft.com/office/word/2010/wordprocessingShape">
                    <wps:wsp>
                      <wps:cNvSpPr txBox="1"/>
                      <wps:spPr>
                        <a:xfrm rot="164818">
                          <a:off x="0" y="0"/>
                          <a:ext cx="1784985" cy="4025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57F7C71" w14:textId="77777777" w:rsidR="003939F3" w:rsidRPr="00F46989" w:rsidRDefault="003939F3">
                            <w:pPr>
                              <w:rPr>
                                <w:i/>
                              </w:rPr>
                            </w:pPr>
                            <w:r w:rsidRPr="00F46989">
                              <w:rPr>
                                <w:i/>
                              </w:rPr>
                              <w:t>Ally turned 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89" o:spid="_x0000_s1090" type="#_x0000_t202" style="position:absolute;margin-left:319.6pt;margin-top:746.45pt;width:140.55pt;height:31.7pt;rotation:180025fd;z-index:25204648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" mv:complextextbox="1" filled="f" stroked="f">
                <v:textbox>
                  <w:txbxContent>
                    <w:p w14:paraId="557F7C71" w14:textId="77777777" w:rsidR="003939F3" w:rsidRPr="00F46989" w:rsidRDefault="003939F3">
                      <w:pPr>
                        <w:rPr>
                          <w:i/>
                        </w:rPr>
                      </w:pPr>
                      <w:r w:rsidRPr="00F46989">
                        <w:rPr>
                          <w:i/>
                        </w:rPr>
                        <w:t>Ally turned two!</w:t>
                      </w:r>
                    </w:p>
                  </w:txbxContent>
                </v:textbox>
                <w10:wrap type="through" anchorx="page" anchory="page"/>
              </v:shape>
            </w:pict>
          </mc:Fallback>
        </mc:AlternateContent>
      </w:r>
      <w:r w:rsidR="007177E9">
        <w:rPr>
          <w:noProof/>
        </w:rPr>
        <w:drawing>
          <wp:anchor distT="0" distB="0" distL="114300" distR="114300" simplePos="0" relativeHeight="252036249" behindDoc="0" locked="0" layoutInCell="1" allowOverlap="1" wp14:anchorId="5688F369" wp14:editId="5EEEDC62">
            <wp:simplePos x="0" y="0"/>
            <wp:positionH relativeFrom="page">
              <wp:posOffset>4001135</wp:posOffset>
            </wp:positionH>
            <wp:positionV relativeFrom="page">
              <wp:posOffset>5332730</wp:posOffset>
            </wp:positionV>
            <wp:extent cx="3149600" cy="4199255"/>
            <wp:effectExtent l="279400" t="203200" r="279400" b="271145"/>
            <wp:wrapTight wrapText="bothSides">
              <wp:wrapPolygon edited="0">
                <wp:start x="-997" y="-591"/>
                <wp:lineTo x="-1192" y="21266"/>
                <wp:lineTo x="10738" y="22229"/>
                <wp:lineTo x="20159" y="22246"/>
                <wp:lineTo x="20352" y="22500"/>
                <wp:lineTo x="22265" y="22424"/>
                <wp:lineTo x="22420" y="22156"/>
                <wp:lineTo x="22574" y="7104"/>
                <wp:lineTo x="22523" y="-1006"/>
                <wp:lineTo x="3351" y="-765"/>
                <wp:lineTo x="-997" y="-591"/>
              </wp:wrapPolygon>
            </wp:wrapTight>
            <wp:docPr id="205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rot="182649">
                      <a:off x="0" y="0"/>
                      <a:ext cx="3149600" cy="4199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177E9">
        <w:rPr>
          <w:noProof/>
        </w:rPr>
        <mc:AlternateContent>
          <mc:Choice Requires="wps">
            <w:drawing>
              <wp:anchor distT="0" distB="0" distL="114300" distR="114300" simplePos="0" relativeHeight="252038297" behindDoc="0" locked="0" layoutInCell="1" allowOverlap="1" wp14:anchorId="0C898242" wp14:editId="1256CB9C">
                <wp:simplePos x="0" y="0"/>
                <wp:positionH relativeFrom="page">
                  <wp:posOffset>1152525</wp:posOffset>
                </wp:positionH>
                <wp:positionV relativeFrom="page">
                  <wp:posOffset>9393555</wp:posOffset>
                </wp:positionV>
                <wp:extent cx="2329815" cy="337185"/>
                <wp:effectExtent l="0" t="101600" r="0" b="94615"/>
                <wp:wrapThrough wrapText="bothSides">
                  <wp:wrapPolygon edited="0">
                    <wp:start x="18545" y="-2230"/>
                    <wp:lineTo x="669" y="-8971"/>
                    <wp:lineTo x="327" y="20222"/>
                    <wp:lineTo x="3613" y="22061"/>
                    <wp:lineTo x="9988" y="22364"/>
                    <wp:lineTo x="21210" y="12321"/>
                    <wp:lineTo x="21127" y="-785"/>
                    <wp:lineTo x="18545" y="-2230"/>
                  </wp:wrapPolygon>
                </wp:wrapThrough>
                <wp:docPr id="20585" name="Text Box 20585"/>
                <wp:cNvGraphicFramePr/>
                <a:graphic xmlns:a="http://schemas.openxmlformats.org/drawingml/2006/main">
                  <a:graphicData uri="http://schemas.microsoft.com/office/word/2010/wordprocessingShape">
                    <wps:wsp>
                      <wps:cNvSpPr txBox="1"/>
                      <wps:spPr>
                        <a:xfrm rot="21322142">
                          <a:off x="0" y="0"/>
                          <a:ext cx="2329815" cy="3371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F31964" w14:textId="77777777" w:rsidR="003939F3" w:rsidRPr="00E942BF" w:rsidRDefault="003939F3">
                            <w:pPr>
                              <w:rPr>
                                <w:i/>
                              </w:rPr>
                            </w:pPr>
                            <w:r w:rsidRPr="00E942BF">
                              <w:rPr>
                                <w:i/>
                              </w:rPr>
                              <w:t>New year’s Eve in London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585" o:spid="_x0000_s1091" type="#_x0000_t202" style="position:absolute;margin-left:90.75pt;margin-top:739.65pt;width:183.45pt;height:26.55pt;rotation:-303495fd;z-index:252038297;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" mv:complextextbox="1" filled="f" stroked="f">
                <v:textbox>
                  <w:txbxContent>
                    <w:p w14:paraId="24F31964" w14:textId="77777777" w:rsidR="003939F3" w:rsidRPr="00E942BF" w:rsidRDefault="003939F3">
                      <w:pPr>
                        <w:rPr>
                          <w:i/>
                        </w:rPr>
                      </w:pPr>
                      <w:r w:rsidRPr="00E942BF">
                        <w:rPr>
                          <w:i/>
                        </w:rPr>
                        <w:t>New year’s Eve in London</w:t>
                      </w:r>
                    </w:p>
                  </w:txbxContent>
                </v:textbox>
                <w10:wrap type="through" anchorx="page" anchory="page"/>
              </v:shape>
            </w:pict>
          </mc:Fallback>
        </mc:AlternateContent>
      </w:r>
      <w:r w:rsidR="00F46989">
        <w:rPr>
          <w:noProof/>
        </w:rPr>
        <mc:AlternateContent>
          <mc:Choice Requires="wps">
            <w:drawing>
              <wp:anchor distT="0" distB="0" distL="114300" distR="114300" simplePos="0" relativeHeight="251715737" behindDoc="0" locked="0" layoutInCell="1" allowOverlap="1" wp14:anchorId="26CDEAE7" wp14:editId="44B9617B">
                <wp:simplePos x="0" y="0"/>
                <wp:positionH relativeFrom="page">
                  <wp:posOffset>3731895</wp:posOffset>
                </wp:positionH>
                <wp:positionV relativeFrom="page">
                  <wp:posOffset>619760</wp:posOffset>
                </wp:positionV>
                <wp:extent cx="3702685" cy="4648926"/>
                <wp:effectExtent l="0" t="0" r="0" b="0"/>
                <wp:wrapThrough wrapText="bothSides">
                  <wp:wrapPolygon edited="0">
                    <wp:start x="148" y="0"/>
                    <wp:lineTo x="148" y="21479"/>
                    <wp:lineTo x="21337" y="21479"/>
                    <wp:lineTo x="21337" y="0"/>
                    <wp:lineTo x="148" y="0"/>
                  </wp:wrapPolygon>
                </wp:wrapThrough>
                <wp:docPr id="243" name="Text Box 243"/>
                <wp:cNvGraphicFramePr/>
                <a:graphic xmlns:a="http://schemas.openxmlformats.org/drawingml/2006/main">
                  <a:graphicData uri="http://schemas.microsoft.com/office/word/2010/wordprocessingShape">
                    <wps:wsp>
                      <wps:cNvSpPr txBox="1"/>
                      <wps:spPr>
                        <a:xfrm>
                          <a:off x="0" y="0"/>
                          <a:ext cx="3702685" cy="4648926"/>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FDBF35" w14:textId="77777777" w:rsidR="003939F3" w:rsidRDefault="003939F3" w:rsidP="00A47BC5">
                            <w:pPr>
                              <w:rPr>
                                <w:rFonts w:ascii="Chalkboard" w:hAnsi="Chalkboard"/>
                                <w:sz w:val="28"/>
                                <w:szCs w:val="28"/>
                              </w:rPr>
                            </w:pPr>
                            <w:r w:rsidRPr="00A96BDA">
                              <w:rPr>
                                <w:rFonts w:ascii="Chalkboard" w:hAnsi="Chalkboard"/>
                                <w:sz w:val="28"/>
                                <w:szCs w:val="28"/>
                              </w:rPr>
                              <w:t xml:space="preserve">After many disappointing negative pregnancy test results and IVF cycles, our desire to become parents became strong. We have always been very open to adoption especially because of Freda’s immense love and attachment to her mother who is an adoptive child. </w:t>
                            </w:r>
                          </w:p>
                          <w:p w14:paraId="289D1E23" w14:textId="77777777" w:rsidR="003939F3" w:rsidRPr="004417CE" w:rsidRDefault="003939F3" w:rsidP="004417CE">
                            <w:pPr>
                              <w:spacing w:before="2" w:after="10"/>
                              <w:rPr>
                                <w:rFonts w:ascii="Chalkboard" w:hAnsi="Chalkboard"/>
                                <w:sz w:val="8"/>
                                <w:szCs w:val="8"/>
                              </w:rPr>
                            </w:pPr>
                          </w:p>
                          <w:p w14:paraId="2E99DBF0" w14:textId="77777777" w:rsidR="003939F3" w:rsidRDefault="003939F3" w:rsidP="004417CE">
                            <w:pPr>
                              <w:spacing w:before="2" w:after="10"/>
                              <w:rPr>
                                <w:rFonts w:ascii="Chalkboard" w:hAnsi="Chalkboard"/>
                                <w:sz w:val="28"/>
                                <w:szCs w:val="28"/>
                              </w:rPr>
                            </w:pPr>
                            <w:r w:rsidRPr="00A96BDA">
                              <w:rPr>
                                <w:rFonts w:ascii="Chalkboard" w:hAnsi="Chalkboard"/>
                                <w:sz w:val="28"/>
                                <w:szCs w:val="28"/>
                              </w:rPr>
                              <w:t xml:space="preserve">After years of hopes and prayers, in </w:t>
                            </w:r>
                          </w:p>
                          <w:p w14:paraId="5F975B01" w14:textId="77777777" w:rsidR="003939F3" w:rsidRDefault="003939F3" w:rsidP="00A47BC5">
                            <w:pPr>
                              <w:rPr>
                                <w:rFonts w:ascii="Chalkboard" w:hAnsi="Chalkboard"/>
                                <w:sz w:val="28"/>
                                <w:szCs w:val="28"/>
                              </w:rPr>
                            </w:pPr>
                            <w:r w:rsidRPr="00A96BDA">
                              <w:rPr>
                                <w:rFonts w:ascii="Chalkboard" w:hAnsi="Chalkboard"/>
                                <w:sz w:val="28"/>
                                <w:szCs w:val="28"/>
                              </w:rPr>
                              <w:t xml:space="preserve">2015 we finally adopted from Florida </w:t>
                            </w:r>
                          </w:p>
                          <w:p w14:paraId="4C8B26E1" w14:textId="77777777" w:rsidR="003939F3" w:rsidRDefault="003939F3" w:rsidP="00A47BC5">
                            <w:pPr>
                              <w:rPr>
                                <w:rFonts w:ascii="Chalkboard" w:hAnsi="Chalkboard"/>
                                <w:sz w:val="28"/>
                                <w:szCs w:val="28"/>
                              </w:rPr>
                            </w:pPr>
                            <w:proofErr w:type="gramStart"/>
                            <w:r w:rsidRPr="00A96BDA">
                              <w:rPr>
                                <w:rFonts w:ascii="Chalkboard" w:hAnsi="Chalkboard"/>
                                <w:sz w:val="28"/>
                                <w:szCs w:val="28"/>
                              </w:rPr>
                              <w:t>our</w:t>
                            </w:r>
                            <w:proofErr w:type="gramEnd"/>
                            <w:r w:rsidRPr="00A96BDA">
                              <w:rPr>
                                <w:rFonts w:ascii="Chalkboard" w:hAnsi="Chalkboard"/>
                                <w:sz w:val="28"/>
                                <w:szCs w:val="28"/>
                              </w:rPr>
                              <w:t xml:space="preserve"> daughter Ally who just turned two.</w:t>
                            </w:r>
                          </w:p>
                          <w:p w14:paraId="115F66B3" w14:textId="77777777" w:rsidR="003939F3" w:rsidRPr="00B4037E" w:rsidRDefault="003939F3" w:rsidP="00A47BC5">
                            <w:pPr>
                              <w:rPr>
                                <w:rFonts w:ascii="Chalkboard" w:hAnsi="Chalkboard"/>
                                <w:sz w:val="20"/>
                                <w:szCs w:val="20"/>
                              </w:rPr>
                            </w:pPr>
                          </w:p>
                          <w:p w14:paraId="13F39628" w14:textId="77777777" w:rsidR="003939F3" w:rsidRDefault="003939F3" w:rsidP="00A47BC5">
                            <w:pPr>
                              <w:rPr>
                                <w:rFonts w:ascii="Chalkboard" w:hAnsi="Chalkboard"/>
                                <w:sz w:val="28"/>
                                <w:szCs w:val="28"/>
                              </w:rPr>
                            </w:pPr>
                            <w:r w:rsidRPr="007730CA">
                              <w:rPr>
                                <w:rFonts w:ascii="Chalkboard" w:hAnsi="Chalkboard"/>
                                <w:sz w:val="28"/>
                                <w:szCs w:val="28"/>
                              </w:rPr>
                              <w:t xml:space="preserve">We are so incredibily grateful to Ally’s wonderful birth family. </w:t>
                            </w:r>
                            <w:r w:rsidRPr="00A96BDA">
                              <w:rPr>
                                <w:rFonts w:ascii="Chalkboard" w:hAnsi="Chalkboard"/>
                                <w:sz w:val="28"/>
                                <w:szCs w:val="28"/>
                              </w:rPr>
                              <w:t xml:space="preserve"> </w:t>
                            </w:r>
                          </w:p>
                          <w:p w14:paraId="02D427B2" w14:textId="77777777" w:rsidR="003939F3" w:rsidRDefault="003939F3" w:rsidP="00A47BC5">
                            <w:pPr>
                              <w:rPr>
                                <w:rFonts w:ascii="Chalkboard" w:hAnsi="Chalkboard"/>
                                <w:sz w:val="8"/>
                                <w:szCs w:val="8"/>
                              </w:rPr>
                            </w:pPr>
                          </w:p>
                          <w:p w14:paraId="20037CC1" w14:textId="77777777" w:rsidR="003939F3" w:rsidRPr="004417CE" w:rsidRDefault="003939F3" w:rsidP="00A47BC5">
                            <w:pPr>
                              <w:rPr>
                                <w:rFonts w:ascii="Chalkboard" w:hAnsi="Chalkboard"/>
                                <w:sz w:val="8"/>
                                <w:szCs w:val="8"/>
                              </w:rPr>
                            </w:pPr>
                          </w:p>
                          <w:p w14:paraId="40D5CE95" w14:textId="77777777" w:rsidR="003939F3" w:rsidRDefault="003939F3" w:rsidP="00A47BC5">
                            <w:pPr>
                              <w:rPr>
                                <w:rFonts w:ascii="Chalkboard" w:hAnsi="Chalkboard"/>
                                <w:sz w:val="28"/>
                                <w:szCs w:val="28"/>
                              </w:rPr>
                            </w:pPr>
                            <w:r w:rsidRPr="00A96BDA">
                              <w:rPr>
                                <w:rFonts w:ascii="Chalkboard" w:hAnsi="Chalkboard"/>
                                <w:sz w:val="28"/>
                                <w:szCs w:val="28"/>
                              </w:rPr>
                              <w:t xml:space="preserve">She made us </w:t>
                            </w:r>
                            <w:r>
                              <w:rPr>
                                <w:rFonts w:ascii="Chalkboard" w:hAnsi="Chalkboard"/>
                                <w:sz w:val="28"/>
                                <w:szCs w:val="28"/>
                              </w:rPr>
                              <w:t xml:space="preserve">incredibly happy </w:t>
                            </w:r>
                            <w:r w:rsidRPr="00A96BDA">
                              <w:rPr>
                                <w:rFonts w:ascii="Chalkboard" w:hAnsi="Chalkboard"/>
                                <w:sz w:val="28"/>
                                <w:szCs w:val="28"/>
                              </w:rPr>
                              <w:t xml:space="preserve">and we believe that a sibling relationship is one of the biggest gifts a parent can give a child. </w:t>
                            </w:r>
                          </w:p>
                          <w:p w14:paraId="65630C22" w14:textId="77777777" w:rsidR="003939F3" w:rsidRPr="00A96BDA" w:rsidRDefault="003939F3" w:rsidP="00A47BC5">
                            <w:pPr>
                              <w:rPr>
                                <w:rFonts w:ascii="Chalkboard" w:hAnsi="Chalkboard"/>
                                <w:sz w:val="28"/>
                                <w:szCs w:val="28"/>
                              </w:rPr>
                            </w:pPr>
                            <w:r w:rsidRPr="00A96BDA">
                              <w:rPr>
                                <w:rFonts w:ascii="Chalkboard" w:hAnsi="Chalkboard"/>
                                <w:sz w:val="28"/>
                                <w:szCs w:val="28"/>
                              </w:rPr>
                              <w:t>With a</w:t>
                            </w:r>
                            <w:r>
                              <w:rPr>
                                <w:rFonts w:ascii="Chalkboard" w:hAnsi="Chalkboard"/>
                                <w:sz w:val="28"/>
                                <w:szCs w:val="28"/>
                              </w:rPr>
                              <w:t xml:space="preserve"> little sister/brother we will </w:t>
                            </w:r>
                            <w:r w:rsidRPr="00A96BDA">
                              <w:rPr>
                                <w:rFonts w:ascii="Chalkboard" w:hAnsi="Chalkboard"/>
                                <w:sz w:val="28"/>
                                <w:szCs w:val="28"/>
                              </w:rPr>
                              <w:t xml:space="preserve">have more joy, love and laughs in our family! </w:t>
                            </w:r>
                          </w:p>
                          <w:p w14:paraId="23D564AC"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3" o:spid="_x0000_s1092" type="#_x0000_t202" style="position:absolute;margin-left:293.85pt;margin-top:48.8pt;width:291.55pt;height:366.05pt;z-index:25171573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" mv:complextextbox="1" filled="f" stroked="f">
                <v:textbox>
                  <w:txbxContent>
                    <w:p w14:paraId="33FDBF35" w14:textId="77777777" w:rsidR="003939F3" w:rsidRDefault="003939F3" w:rsidP="00A47BC5">
                      <w:pPr>
                        <w:rPr>
                          <w:rFonts w:ascii="Chalkboard" w:hAnsi="Chalkboard"/>
                          <w:sz w:val="28"/>
                          <w:szCs w:val="28"/>
                        </w:rPr>
                      </w:pPr>
                      <w:r w:rsidRPr="00A96BDA">
                        <w:rPr>
                          <w:rFonts w:ascii="Chalkboard" w:hAnsi="Chalkboard"/>
                          <w:sz w:val="28"/>
                          <w:szCs w:val="28"/>
                        </w:rPr>
                        <w:t xml:space="preserve">After many disappointing negative pregnancy test results and IVF cycles, our desire to become parents became strong. We have always been very open to adoption especially because of Freda’s immense love and attachment to her mother who is an adoptive child. </w:t>
                      </w:r>
                    </w:p>
                    <w:p w14:paraId="289D1E23" w14:textId="77777777" w:rsidR="003939F3" w:rsidRPr="004417CE" w:rsidRDefault="003939F3" w:rsidP="004417CE">
                      <w:pPr>
                        <w:spacing w:before="2" w:after="10"/>
                        <w:rPr>
                          <w:rFonts w:ascii="Chalkboard" w:hAnsi="Chalkboard"/>
                          <w:sz w:val="8"/>
                          <w:szCs w:val="8"/>
                        </w:rPr>
                      </w:pPr>
                    </w:p>
                    <w:p w14:paraId="2E99DBF0" w14:textId="77777777" w:rsidR="003939F3" w:rsidRDefault="003939F3" w:rsidP="004417CE">
                      <w:pPr>
                        <w:spacing w:before="2" w:after="10"/>
                        <w:rPr>
                          <w:rFonts w:ascii="Chalkboard" w:hAnsi="Chalkboard"/>
                          <w:sz w:val="28"/>
                          <w:szCs w:val="28"/>
                        </w:rPr>
                      </w:pPr>
                      <w:r w:rsidRPr="00A96BDA">
                        <w:rPr>
                          <w:rFonts w:ascii="Chalkboard" w:hAnsi="Chalkboard"/>
                          <w:sz w:val="28"/>
                          <w:szCs w:val="28"/>
                        </w:rPr>
                        <w:t xml:space="preserve">After years of hopes and prayers, in </w:t>
                      </w:r>
                    </w:p>
                    <w:p w14:paraId="5F975B01" w14:textId="77777777" w:rsidR="003939F3" w:rsidRDefault="003939F3" w:rsidP="00A47BC5">
                      <w:pPr>
                        <w:rPr>
                          <w:rFonts w:ascii="Chalkboard" w:hAnsi="Chalkboard"/>
                          <w:sz w:val="28"/>
                          <w:szCs w:val="28"/>
                        </w:rPr>
                      </w:pPr>
                      <w:r w:rsidRPr="00A96BDA">
                        <w:rPr>
                          <w:rFonts w:ascii="Chalkboard" w:hAnsi="Chalkboard"/>
                          <w:sz w:val="28"/>
                          <w:szCs w:val="28"/>
                        </w:rPr>
                        <w:t xml:space="preserve">2015 we finally adopted from Florida </w:t>
                      </w:r>
                    </w:p>
                    <w:p w14:paraId="4C8B26E1" w14:textId="77777777" w:rsidR="003939F3" w:rsidRDefault="003939F3" w:rsidP="00A47BC5">
                      <w:pPr>
                        <w:rPr>
                          <w:rFonts w:ascii="Chalkboard" w:hAnsi="Chalkboard"/>
                          <w:sz w:val="28"/>
                          <w:szCs w:val="28"/>
                        </w:rPr>
                      </w:pPr>
                      <w:proofErr w:type="gramStart"/>
                      <w:r w:rsidRPr="00A96BDA">
                        <w:rPr>
                          <w:rFonts w:ascii="Chalkboard" w:hAnsi="Chalkboard"/>
                          <w:sz w:val="28"/>
                          <w:szCs w:val="28"/>
                        </w:rPr>
                        <w:t>our</w:t>
                      </w:r>
                      <w:proofErr w:type="gramEnd"/>
                      <w:r w:rsidRPr="00A96BDA">
                        <w:rPr>
                          <w:rFonts w:ascii="Chalkboard" w:hAnsi="Chalkboard"/>
                          <w:sz w:val="28"/>
                          <w:szCs w:val="28"/>
                        </w:rPr>
                        <w:t xml:space="preserve"> daughter Ally who just turned two.</w:t>
                      </w:r>
                    </w:p>
                    <w:p w14:paraId="115F66B3" w14:textId="77777777" w:rsidR="003939F3" w:rsidRPr="00B4037E" w:rsidRDefault="003939F3" w:rsidP="00A47BC5">
                      <w:pPr>
                        <w:rPr>
                          <w:rFonts w:ascii="Chalkboard" w:hAnsi="Chalkboard"/>
                          <w:sz w:val="20"/>
                          <w:szCs w:val="20"/>
                        </w:rPr>
                      </w:pPr>
                    </w:p>
                    <w:p w14:paraId="13F39628" w14:textId="77777777" w:rsidR="003939F3" w:rsidRDefault="003939F3" w:rsidP="00A47BC5">
                      <w:pPr>
                        <w:rPr>
                          <w:rFonts w:ascii="Chalkboard" w:hAnsi="Chalkboard"/>
                          <w:sz w:val="28"/>
                          <w:szCs w:val="28"/>
                        </w:rPr>
                      </w:pPr>
                      <w:r w:rsidRPr="007730CA">
                        <w:rPr>
                          <w:rFonts w:ascii="Chalkboard" w:hAnsi="Chalkboard"/>
                          <w:sz w:val="28"/>
                          <w:szCs w:val="28"/>
                        </w:rPr>
                        <w:t xml:space="preserve">We are so incredibily grateful to Ally’s wonderful birth family. </w:t>
                      </w:r>
                      <w:r w:rsidRPr="00A96BDA">
                        <w:rPr>
                          <w:rFonts w:ascii="Chalkboard" w:hAnsi="Chalkboard"/>
                          <w:sz w:val="28"/>
                          <w:szCs w:val="28"/>
                        </w:rPr>
                        <w:t xml:space="preserve"> </w:t>
                      </w:r>
                    </w:p>
                    <w:p w14:paraId="02D427B2" w14:textId="77777777" w:rsidR="003939F3" w:rsidRDefault="003939F3" w:rsidP="00A47BC5">
                      <w:pPr>
                        <w:rPr>
                          <w:rFonts w:ascii="Chalkboard" w:hAnsi="Chalkboard"/>
                          <w:sz w:val="8"/>
                          <w:szCs w:val="8"/>
                        </w:rPr>
                      </w:pPr>
                    </w:p>
                    <w:p w14:paraId="20037CC1" w14:textId="77777777" w:rsidR="003939F3" w:rsidRPr="004417CE" w:rsidRDefault="003939F3" w:rsidP="00A47BC5">
                      <w:pPr>
                        <w:rPr>
                          <w:rFonts w:ascii="Chalkboard" w:hAnsi="Chalkboard"/>
                          <w:sz w:val="8"/>
                          <w:szCs w:val="8"/>
                        </w:rPr>
                      </w:pPr>
                    </w:p>
                    <w:p w14:paraId="40D5CE95" w14:textId="77777777" w:rsidR="003939F3" w:rsidRDefault="003939F3" w:rsidP="00A47BC5">
                      <w:pPr>
                        <w:rPr>
                          <w:rFonts w:ascii="Chalkboard" w:hAnsi="Chalkboard"/>
                          <w:sz w:val="28"/>
                          <w:szCs w:val="28"/>
                        </w:rPr>
                      </w:pPr>
                      <w:r w:rsidRPr="00A96BDA">
                        <w:rPr>
                          <w:rFonts w:ascii="Chalkboard" w:hAnsi="Chalkboard"/>
                          <w:sz w:val="28"/>
                          <w:szCs w:val="28"/>
                        </w:rPr>
                        <w:t xml:space="preserve">She made us </w:t>
                      </w:r>
                      <w:r>
                        <w:rPr>
                          <w:rFonts w:ascii="Chalkboard" w:hAnsi="Chalkboard"/>
                          <w:sz w:val="28"/>
                          <w:szCs w:val="28"/>
                        </w:rPr>
                        <w:t xml:space="preserve">incredibly happy </w:t>
                      </w:r>
                      <w:r w:rsidRPr="00A96BDA">
                        <w:rPr>
                          <w:rFonts w:ascii="Chalkboard" w:hAnsi="Chalkboard"/>
                          <w:sz w:val="28"/>
                          <w:szCs w:val="28"/>
                        </w:rPr>
                        <w:t xml:space="preserve">and we believe that a sibling relationship is one of the biggest gifts a parent can give a child. </w:t>
                      </w:r>
                    </w:p>
                    <w:p w14:paraId="65630C22" w14:textId="77777777" w:rsidR="003939F3" w:rsidRPr="00A96BDA" w:rsidRDefault="003939F3" w:rsidP="00A47BC5">
                      <w:pPr>
                        <w:rPr>
                          <w:rFonts w:ascii="Chalkboard" w:hAnsi="Chalkboard"/>
                          <w:sz w:val="28"/>
                          <w:szCs w:val="28"/>
                        </w:rPr>
                      </w:pPr>
                      <w:r w:rsidRPr="00A96BDA">
                        <w:rPr>
                          <w:rFonts w:ascii="Chalkboard" w:hAnsi="Chalkboard"/>
                          <w:sz w:val="28"/>
                          <w:szCs w:val="28"/>
                        </w:rPr>
                        <w:t>With a</w:t>
                      </w:r>
                      <w:r>
                        <w:rPr>
                          <w:rFonts w:ascii="Chalkboard" w:hAnsi="Chalkboard"/>
                          <w:sz w:val="28"/>
                          <w:szCs w:val="28"/>
                        </w:rPr>
                        <w:t xml:space="preserve"> little sister/brother we will </w:t>
                      </w:r>
                      <w:r w:rsidRPr="00A96BDA">
                        <w:rPr>
                          <w:rFonts w:ascii="Chalkboard" w:hAnsi="Chalkboard"/>
                          <w:sz w:val="28"/>
                          <w:szCs w:val="28"/>
                        </w:rPr>
                        <w:t xml:space="preserve">have more joy, love and laughs in our family! </w:t>
                      </w:r>
                    </w:p>
                    <w:p w14:paraId="23D564AC" w14:textId="77777777" w:rsidR="003939F3" w:rsidRDefault="003939F3"/>
                  </w:txbxContent>
                </v:textbox>
                <w10:wrap type="through" anchorx="page" anchory="page"/>
              </v:shape>
            </w:pict>
          </mc:Fallback>
        </mc:AlternateContent>
      </w:r>
      <w:r w:rsidR="00E64431">
        <w:rPr>
          <w:noProof/>
        </w:rPr>
        <mc:AlternateContent>
          <mc:Choice Requires="wps">
            <w:drawing>
              <wp:anchor distT="0" distB="0" distL="114300" distR="114300" simplePos="0" relativeHeight="251976857" behindDoc="0" locked="0" layoutInCell="1" allowOverlap="1" wp14:anchorId="16DD830E" wp14:editId="4AF95B9E">
                <wp:simplePos x="0" y="0"/>
                <wp:positionH relativeFrom="page">
                  <wp:posOffset>707390</wp:posOffset>
                </wp:positionH>
                <wp:positionV relativeFrom="page">
                  <wp:posOffset>5396230</wp:posOffset>
                </wp:positionV>
                <wp:extent cx="1696085" cy="314960"/>
                <wp:effectExtent l="0" t="76200" r="31115" b="66040"/>
                <wp:wrapThrough wrapText="bothSides">
                  <wp:wrapPolygon edited="0">
                    <wp:start x="145" y="-1340"/>
                    <wp:lineTo x="343" y="14301"/>
                    <wp:lineTo x="8544" y="21758"/>
                    <wp:lineTo x="16979" y="22144"/>
                    <wp:lineTo x="20851" y="20718"/>
                    <wp:lineTo x="21511" y="-3969"/>
                    <wp:lineTo x="2404" y="-2172"/>
                    <wp:lineTo x="145" y="-1340"/>
                  </wp:wrapPolygon>
                </wp:wrapThrough>
                <wp:docPr id="15388" name="Text Box 15388"/>
                <wp:cNvGraphicFramePr/>
                <a:graphic xmlns:a="http://schemas.openxmlformats.org/drawingml/2006/main">
                  <a:graphicData uri="http://schemas.microsoft.com/office/word/2010/wordprocessingShape">
                    <wps:wsp>
                      <wps:cNvSpPr txBox="1"/>
                      <wps:spPr>
                        <a:xfrm rot="234695">
                          <a:off x="0" y="0"/>
                          <a:ext cx="1696085" cy="3149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91C358B" w14:textId="77777777" w:rsidR="003939F3" w:rsidRPr="005B7BB9" w:rsidRDefault="003939F3">
                            <w:pPr>
                              <w:rPr>
                                <w:i/>
                              </w:rPr>
                            </w:pPr>
                            <w:r>
                              <w:rPr>
                                <w:i/>
                              </w:rPr>
                              <w:t>In Lisbon with Ally</w:t>
                            </w:r>
                          </w:p>
                          <w:p w14:paraId="4A3F0763"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88" o:spid="_x0000_s1093" type="#_x0000_t202" style="position:absolute;margin-left:55.7pt;margin-top:424.9pt;width:133.55pt;height:24.8pt;rotation:256350fd;z-index:2519768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" mv:complextextbox="1" filled="f" stroked="f">
                <v:textbox>
                  <w:txbxContent>
                    <w:p w14:paraId="791C358B" w14:textId="77777777" w:rsidR="003939F3" w:rsidRPr="005B7BB9" w:rsidRDefault="003939F3">
                      <w:pPr>
                        <w:rPr>
                          <w:i/>
                        </w:rPr>
                      </w:pPr>
                      <w:r>
                        <w:rPr>
                          <w:i/>
                        </w:rPr>
                        <w:t>In Lisbon with Ally</w:t>
                      </w:r>
                    </w:p>
                    <w:p w14:paraId="4A3F0763" w14:textId="77777777" w:rsidR="003939F3" w:rsidRDefault="003939F3"/>
                  </w:txbxContent>
                </v:textbox>
                <w10:wrap type="through" anchorx="page" anchory="page"/>
              </v:shape>
            </w:pict>
          </mc:Fallback>
        </mc:AlternateContent>
      </w:r>
      <w:r w:rsidR="00E64431">
        <w:rPr>
          <w:noProof/>
        </w:rPr>
        <w:drawing>
          <wp:anchor distT="0" distB="0" distL="114300" distR="114300" simplePos="0" relativeHeight="252030105" behindDoc="0" locked="0" layoutInCell="1" allowOverlap="1" wp14:anchorId="5B3CAAB1" wp14:editId="416D3087">
            <wp:simplePos x="0" y="0"/>
            <wp:positionH relativeFrom="page">
              <wp:posOffset>688975</wp:posOffset>
            </wp:positionH>
            <wp:positionV relativeFrom="page">
              <wp:posOffset>5755640</wp:posOffset>
            </wp:positionV>
            <wp:extent cx="2769235" cy="3692525"/>
            <wp:effectExtent l="254000" t="203200" r="253365" b="244475"/>
            <wp:wrapTight wrapText="bothSides">
              <wp:wrapPolygon edited="0">
                <wp:start x="20769" y="-842"/>
                <wp:lineTo x="-1216" y="-1339"/>
                <wp:lineTo x="-1447" y="17693"/>
                <wp:lineTo x="-961" y="22470"/>
                <wp:lineTo x="1018" y="22542"/>
                <wp:lineTo x="1235" y="22252"/>
                <wp:lineTo x="22740" y="20947"/>
                <wp:lineTo x="22559" y="11420"/>
                <wp:lineTo x="22576" y="1901"/>
                <wp:lineTo x="22352" y="-785"/>
                <wp:lineTo x="20769" y="-842"/>
              </wp:wrapPolygon>
            </wp:wrapTight>
            <wp:docPr id="205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rot="21434400">
                      <a:off x="0" y="0"/>
                      <a:ext cx="2769235" cy="3692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64431">
        <w:rPr>
          <w:noProof/>
        </w:rPr>
        <w:drawing>
          <wp:anchor distT="0" distB="0" distL="114300" distR="114300" simplePos="0" relativeHeight="252045465" behindDoc="0" locked="0" layoutInCell="1" allowOverlap="1" wp14:anchorId="14EB77EC" wp14:editId="28645A26">
            <wp:simplePos x="0" y="0"/>
            <wp:positionH relativeFrom="page">
              <wp:posOffset>563245</wp:posOffset>
            </wp:positionH>
            <wp:positionV relativeFrom="page">
              <wp:posOffset>883920</wp:posOffset>
            </wp:positionV>
            <wp:extent cx="2940685" cy="4505325"/>
            <wp:effectExtent l="279400" t="177800" r="259715" b="244475"/>
            <wp:wrapTight wrapText="bothSides">
              <wp:wrapPolygon edited="0">
                <wp:start x="-1008" y="-505"/>
                <wp:lineTo x="-1313" y="21326"/>
                <wp:lineTo x="19869" y="22387"/>
                <wp:lineTo x="22105" y="22318"/>
                <wp:lineTo x="22533" y="20477"/>
                <wp:lineTo x="22509" y="-735"/>
                <wp:lineTo x="3838" y="-653"/>
                <wp:lineTo x="-1008" y="-505"/>
              </wp:wrapPolygon>
            </wp:wrapTight>
            <wp:docPr id="205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1"/>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rot="160528">
                      <a:off x="0" y="0"/>
                      <a:ext cx="2940685" cy="4505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C6414">
        <w:rPr>
          <w:noProof/>
        </w:rPr>
        <mc:AlternateContent>
          <mc:Choice Requires="wps">
            <w:drawing>
              <wp:anchor distT="0" distB="0" distL="114300" distR="114300" simplePos="0" relativeHeight="251717785" behindDoc="0" locked="0" layoutInCell="1" allowOverlap="1" wp14:anchorId="2CE32D3C" wp14:editId="224B30F0">
                <wp:simplePos x="0" y="0"/>
                <wp:positionH relativeFrom="page">
                  <wp:posOffset>365125</wp:posOffset>
                </wp:positionH>
                <wp:positionV relativeFrom="page">
                  <wp:posOffset>392430</wp:posOffset>
                </wp:positionV>
                <wp:extent cx="7591425" cy="381000"/>
                <wp:effectExtent l="0" t="0" r="0" b="0"/>
                <wp:wrapTight wrapText="bothSides">
                  <wp:wrapPolygon edited="0">
                    <wp:start x="72" y="0"/>
                    <wp:lineTo x="72" y="20160"/>
                    <wp:lineTo x="21464" y="20160"/>
                    <wp:lineTo x="21464" y="0"/>
                    <wp:lineTo x="72" y="0"/>
                  </wp:wrapPolygon>
                </wp:wrapTight>
                <wp:docPr id="24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14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D65BC4D" w14:textId="77777777" w:rsidR="003939F3" w:rsidRPr="00FC6414" w:rsidRDefault="003939F3" w:rsidP="00FC6414">
                            <w:pPr>
                              <w:pStyle w:val="Heading1"/>
                              <w:jc w:val="left"/>
                              <w:rPr>
                                <w:rFonts w:ascii="Chalkboard" w:hAnsi="Chalkboard"/>
                              </w:rPr>
                            </w:pPr>
                            <w:r w:rsidRPr="00FC6414">
                              <w:rPr>
                                <w:rFonts w:ascii="Chalkboard" w:hAnsi="Chalkboard"/>
                                <w:sz w:val="46"/>
                                <w:szCs w:val="46"/>
                              </w:rPr>
                              <w:t>Our new family: Ally was adopted in February</w:t>
                            </w:r>
                            <w:r w:rsidRPr="00FC6414">
                              <w:rPr>
                                <w:rFonts w:ascii="Chalkboard" w:hAnsi="Chalkboard"/>
                              </w:rPr>
                              <w:t xml:space="preserve"> </w:t>
                            </w:r>
                            <w:r w:rsidRPr="00FC6414">
                              <w:rPr>
                                <w:rFonts w:ascii="Chalkboard" w:hAnsi="Chalkboard"/>
                                <w:sz w:val="46"/>
                                <w:szCs w:val="46"/>
                              </w:rPr>
                              <w:t>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4" type="#_x0000_t202" style="position:absolute;margin-left:28.75pt;margin-top:30.9pt;width:597.75pt;height:30pt;z-index:2517177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" filled="f" stroked="f">
                <v:textbox inset=",0,,0">
                  <w:txbxContent>
                    <w:p w14:paraId="1D65BC4D" w14:textId="77777777" w:rsidR="003939F3" w:rsidRPr="00FC6414" w:rsidRDefault="003939F3" w:rsidP="00FC6414">
                      <w:pPr>
                        <w:pStyle w:val="Heading1"/>
                        <w:jc w:val="left"/>
                        <w:rPr>
                          <w:rFonts w:ascii="Chalkboard" w:hAnsi="Chalkboard"/>
                        </w:rPr>
                      </w:pPr>
                      <w:r w:rsidRPr="00FC6414">
                        <w:rPr>
                          <w:rFonts w:ascii="Chalkboard" w:hAnsi="Chalkboard"/>
                          <w:sz w:val="46"/>
                          <w:szCs w:val="46"/>
                        </w:rPr>
                        <w:t>Our new family: Ally was adopted in February</w:t>
                      </w:r>
                      <w:r w:rsidRPr="00FC6414">
                        <w:rPr>
                          <w:rFonts w:ascii="Chalkboard" w:hAnsi="Chalkboard"/>
                        </w:rPr>
                        <w:t xml:space="preserve"> </w:t>
                      </w:r>
                      <w:r w:rsidRPr="00FC6414">
                        <w:rPr>
                          <w:rFonts w:ascii="Chalkboard" w:hAnsi="Chalkboard"/>
                          <w:sz w:val="46"/>
                          <w:szCs w:val="46"/>
                        </w:rPr>
                        <w:t>2015</w:t>
                      </w:r>
                    </w:p>
                  </w:txbxContent>
                </v:textbox>
                <w10:wrap type="tight" anchorx="page" anchory="page"/>
              </v:shape>
            </w:pict>
          </mc:Fallback>
        </mc:AlternateContent>
      </w:r>
    </w:p>
    <w:p w14:paraId="51502824" w14:textId="78BF8E4C" w:rsidR="009C6EF2" w:rsidRDefault="002C02BA">
      <w:pPr>
        <w:sectPr w:rsidR="009C6EF2" w:rsidSect="0041207C">
          <w:headerReference w:type="default" r:id="rId49"/>
          <w:footerReference w:type="default" r:id="rId50"/>
          <w:headerReference w:type="first" r:id="rId51"/>
          <w:pgSz w:w="12240" w:h="15840"/>
          <w:pgMar w:top="576" w:right="576" w:bottom="576" w:left="576" w:header="576" w:footer="576" w:gutter="0"/>
          <w:cols w:space="720"/>
        </w:sectPr>
      </w:pPr>
      <w:r>
        <w:rPr>
          <w:noProof/>
        </w:rPr>
        <w:lastRenderedPageBreak/>
        <mc:AlternateContent>
          <mc:Choice Requires="wps">
            <w:drawing>
              <wp:anchor distT="0" distB="0" distL="114300" distR="114300" simplePos="0" relativeHeight="252089497" behindDoc="0" locked="0" layoutInCell="1" allowOverlap="1" wp14:anchorId="39A12E5F" wp14:editId="777CBB6A">
                <wp:simplePos x="0" y="0"/>
                <wp:positionH relativeFrom="page">
                  <wp:posOffset>5201285</wp:posOffset>
                </wp:positionH>
                <wp:positionV relativeFrom="page">
                  <wp:posOffset>6684645</wp:posOffset>
                </wp:positionV>
                <wp:extent cx="1808480" cy="294640"/>
                <wp:effectExtent l="0" t="76200" r="0" b="86360"/>
                <wp:wrapThrough wrapText="bothSides">
                  <wp:wrapPolygon edited="0">
                    <wp:start x="17774" y="-2456"/>
                    <wp:lineTo x="485" y="-6593"/>
                    <wp:lineTo x="451" y="21400"/>
                    <wp:lineTo x="1963" y="22088"/>
                    <wp:lineTo x="8967" y="21542"/>
                    <wp:lineTo x="21248" y="12195"/>
                    <wp:lineTo x="21102" y="-941"/>
                    <wp:lineTo x="17774" y="-2456"/>
                  </wp:wrapPolygon>
                </wp:wrapThrough>
                <wp:docPr id="20508" name="Text Box 20508"/>
                <wp:cNvGraphicFramePr/>
                <a:graphic xmlns:a="http://schemas.openxmlformats.org/drawingml/2006/main">
                  <a:graphicData uri="http://schemas.microsoft.com/office/word/2010/wordprocessingShape">
                    <wps:wsp>
                      <wps:cNvSpPr txBox="1"/>
                      <wps:spPr>
                        <a:xfrm rot="21345507">
                          <a:off x="0" y="0"/>
                          <a:ext cx="1808480" cy="2946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5751B1A" w14:textId="77777777" w:rsidR="003939F3" w:rsidRPr="009D72A3" w:rsidRDefault="003939F3" w:rsidP="00FB3ACD">
                            <w:pPr>
                              <w:rPr>
                                <w:i/>
                              </w:rPr>
                            </w:pPr>
                            <w:r>
                              <w:rPr>
                                <w:i/>
                              </w:rPr>
                              <w:t>On a train to London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08" o:spid="_x0000_s1095" type="#_x0000_t202" style="position:absolute;margin-left:409.55pt;margin-top:526.35pt;width:142.4pt;height:23.2pt;rotation:-277974fd;z-index:2520894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" mv:complextextbox="1" filled="f" stroked="f">
                <v:textbox>
                  <w:txbxContent>
                    <w:p w14:paraId="05751B1A" w14:textId="77777777" w:rsidR="003939F3" w:rsidRPr="009D72A3" w:rsidRDefault="003939F3" w:rsidP="00FB3ACD">
                      <w:pPr>
                        <w:rPr>
                          <w:i/>
                        </w:rPr>
                      </w:pPr>
                      <w:r>
                        <w:rPr>
                          <w:i/>
                        </w:rPr>
                        <w:t>On a train to London</w:t>
                      </w:r>
                    </w:p>
                  </w:txbxContent>
                </v:textbox>
                <w10:wrap type="through" anchorx="page" anchory="page"/>
              </v:shape>
            </w:pict>
          </mc:Fallback>
        </mc:AlternateContent>
      </w:r>
      <w:r>
        <w:rPr>
          <w:noProof/>
        </w:rPr>
        <w:drawing>
          <wp:anchor distT="0" distB="0" distL="114300" distR="114300" simplePos="0" relativeHeight="252105881" behindDoc="0" locked="0" layoutInCell="1" allowOverlap="1" wp14:anchorId="072EC799" wp14:editId="28ABF640">
            <wp:simplePos x="0" y="0"/>
            <wp:positionH relativeFrom="page">
              <wp:posOffset>3585210</wp:posOffset>
            </wp:positionH>
            <wp:positionV relativeFrom="page">
              <wp:posOffset>3928745</wp:posOffset>
            </wp:positionV>
            <wp:extent cx="3703955" cy="2778760"/>
            <wp:effectExtent l="254000" t="254000" r="233045" b="294640"/>
            <wp:wrapTight wrapText="bothSides">
              <wp:wrapPolygon edited="0">
                <wp:start x="20827" y="-1227"/>
                <wp:lineTo x="-928" y="-2499"/>
                <wp:lineTo x="-1176" y="10139"/>
                <wp:lineTo x="-1035" y="20632"/>
                <wp:lineTo x="-833" y="22823"/>
                <wp:lineTo x="941" y="22959"/>
                <wp:lineTo x="1106" y="22576"/>
                <wp:lineTo x="22372" y="21437"/>
                <wp:lineTo x="22301" y="2446"/>
                <wp:lineTo x="21985" y="-545"/>
                <wp:lineTo x="22010" y="-1137"/>
                <wp:lineTo x="20827" y="-1227"/>
              </wp:wrapPolygon>
            </wp:wrapTight>
            <wp:docPr id="2054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rot="21402603">
                      <a:off x="0" y="0"/>
                      <a:ext cx="3703955" cy="2778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B3ACD">
        <w:rPr>
          <w:noProof/>
        </w:rPr>
        <mc:AlternateContent>
          <mc:Choice Requires="wps">
            <w:drawing>
              <wp:anchor distT="0" distB="0" distL="114300" distR="114300" simplePos="0" relativeHeight="252065945" behindDoc="0" locked="0" layoutInCell="1" allowOverlap="1" wp14:anchorId="6812BB88" wp14:editId="31B138C8">
                <wp:simplePos x="0" y="0"/>
                <wp:positionH relativeFrom="page">
                  <wp:posOffset>730885</wp:posOffset>
                </wp:positionH>
                <wp:positionV relativeFrom="page">
                  <wp:posOffset>6725920</wp:posOffset>
                </wp:positionV>
                <wp:extent cx="1330960" cy="294640"/>
                <wp:effectExtent l="0" t="50800" r="15240" b="60960"/>
                <wp:wrapThrough wrapText="bothSides">
                  <wp:wrapPolygon edited="0">
                    <wp:start x="218" y="-512"/>
                    <wp:lineTo x="470" y="16209"/>
                    <wp:lineTo x="7162" y="21621"/>
                    <wp:lineTo x="17499" y="22183"/>
                    <wp:lineTo x="20789" y="21174"/>
                    <wp:lineTo x="21305" y="486"/>
                    <wp:lineTo x="6387" y="-2404"/>
                    <wp:lineTo x="218" y="-512"/>
                  </wp:wrapPolygon>
                </wp:wrapThrough>
                <wp:docPr id="11287" name="Text Box 11287"/>
                <wp:cNvGraphicFramePr/>
                <a:graphic xmlns:a="http://schemas.openxmlformats.org/drawingml/2006/main">
                  <a:graphicData uri="http://schemas.microsoft.com/office/word/2010/wordprocessingShape">
                    <wps:wsp>
                      <wps:cNvSpPr txBox="1"/>
                      <wps:spPr>
                        <a:xfrm rot="233087">
                          <a:off x="0" y="0"/>
                          <a:ext cx="1330960" cy="2946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B9D9A1" w14:textId="77777777" w:rsidR="003939F3" w:rsidRPr="009D72A3" w:rsidRDefault="003939F3" w:rsidP="009D72A3">
                            <w:pPr>
                              <w:rPr>
                                <w:i/>
                              </w:rPr>
                            </w:pPr>
                            <w:r w:rsidRPr="009D72A3">
                              <w:rPr>
                                <w:i/>
                              </w:rPr>
                              <w:t xml:space="preserve">Ally </w:t>
                            </w:r>
                            <w:r>
                              <w:rPr>
                                <w:i/>
                              </w:rPr>
                              <w:t>travelling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87" o:spid="_x0000_s1096" type="#_x0000_t202" style="position:absolute;margin-left:57.55pt;margin-top:529.6pt;width:104.8pt;height:23.2pt;rotation:254593fd;z-index:2520659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" mv:complextextbox="1" filled="f" stroked="f">
                <v:textbox>
                  <w:txbxContent>
                    <w:p w14:paraId="49B9D9A1" w14:textId="77777777" w:rsidR="003939F3" w:rsidRPr="009D72A3" w:rsidRDefault="003939F3" w:rsidP="009D72A3">
                      <w:pPr>
                        <w:rPr>
                          <w:i/>
                        </w:rPr>
                      </w:pPr>
                      <w:r w:rsidRPr="009D72A3">
                        <w:rPr>
                          <w:i/>
                        </w:rPr>
                        <w:t xml:space="preserve">Ally </w:t>
                      </w:r>
                      <w:r>
                        <w:rPr>
                          <w:i/>
                        </w:rPr>
                        <w:t>travelling</w:t>
                      </w:r>
                    </w:p>
                  </w:txbxContent>
                </v:textbox>
                <w10:wrap type="through" anchorx="page" anchory="page"/>
              </v:shape>
            </w:pict>
          </mc:Fallback>
        </mc:AlternateContent>
      </w:r>
      <w:r w:rsidR="00464E07">
        <w:rPr>
          <w:noProof/>
        </w:rPr>
        <mc:AlternateContent>
          <mc:Choice Requires="wps">
            <w:drawing>
              <wp:anchor distT="0" distB="0" distL="114300" distR="114300" simplePos="0" relativeHeight="252071065" behindDoc="0" locked="0" layoutInCell="1" allowOverlap="1" wp14:anchorId="76DC2B77" wp14:editId="777C7A20">
                <wp:simplePos x="0" y="0"/>
                <wp:positionH relativeFrom="page">
                  <wp:posOffset>5037455</wp:posOffset>
                </wp:positionH>
                <wp:positionV relativeFrom="page">
                  <wp:posOffset>6813550</wp:posOffset>
                </wp:positionV>
                <wp:extent cx="1542415" cy="294640"/>
                <wp:effectExtent l="0" t="76200" r="0" b="86360"/>
                <wp:wrapThrough wrapText="bothSides">
                  <wp:wrapPolygon edited="0">
                    <wp:start x="16649" y="-2574"/>
                    <wp:lineTo x="1006" y="-7111"/>
                    <wp:lineTo x="469" y="20678"/>
                    <wp:lineTo x="3300" y="22177"/>
                    <wp:lineTo x="8326" y="21094"/>
                    <wp:lineTo x="21035" y="10977"/>
                    <wp:lineTo x="20896" y="-326"/>
                    <wp:lineTo x="16649" y="-2574"/>
                  </wp:wrapPolygon>
                </wp:wrapThrough>
                <wp:docPr id="11290" name="Text Box 11290"/>
                <wp:cNvGraphicFramePr/>
                <a:graphic xmlns:a="http://schemas.openxmlformats.org/drawingml/2006/main">
                  <a:graphicData uri="http://schemas.microsoft.com/office/word/2010/wordprocessingShape">
                    <wps:wsp>
                      <wps:cNvSpPr txBox="1"/>
                      <wps:spPr>
                        <a:xfrm rot="21253554">
                          <a:off x="0" y="0"/>
                          <a:ext cx="1542415" cy="2946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5BE846C"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90" o:spid="_x0000_s1097" type="#_x0000_t202" style="position:absolute;margin-left:396.65pt;margin-top:536.5pt;width:121.45pt;height:23.2pt;rotation:-378411fd;z-index:2520710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" mv:complextextbox="1" filled="f" stroked="f">
                <v:textbox>
                  <w:txbxContent>
                    <w:p w14:paraId="75BE846C" w14:textId="77777777" w:rsidR="003939F3" w:rsidRDefault="003939F3"/>
                  </w:txbxContent>
                </v:textbox>
                <w10:wrap type="through" anchorx="page" anchory="page"/>
              </v:shape>
            </w:pict>
          </mc:Fallback>
        </mc:AlternateContent>
      </w:r>
      <w:r w:rsidR="00464E07">
        <w:rPr>
          <w:noProof/>
        </w:rPr>
        <mc:AlternateContent>
          <mc:Choice Requires="wps">
            <w:drawing>
              <wp:anchor distT="0" distB="0" distL="114300" distR="114300" simplePos="0" relativeHeight="252063897" behindDoc="0" locked="0" layoutInCell="1" allowOverlap="1" wp14:anchorId="7D660E3D" wp14:editId="4F3D3AA9">
                <wp:simplePos x="0" y="0"/>
                <wp:positionH relativeFrom="page">
                  <wp:posOffset>5048885</wp:posOffset>
                </wp:positionH>
                <wp:positionV relativeFrom="page">
                  <wp:posOffset>9486900</wp:posOffset>
                </wp:positionV>
                <wp:extent cx="1995170" cy="294640"/>
                <wp:effectExtent l="0" t="76200" r="11430" b="60960"/>
                <wp:wrapThrough wrapText="bothSides">
                  <wp:wrapPolygon edited="0">
                    <wp:start x="160" y="-1712"/>
                    <wp:lineTo x="278" y="13162"/>
                    <wp:lineTo x="8880" y="21200"/>
                    <wp:lineTo x="16323" y="22203"/>
                    <wp:lineTo x="20991" y="20493"/>
                    <wp:lineTo x="21347" y="-3879"/>
                    <wp:lineTo x="1807" y="-2316"/>
                    <wp:lineTo x="160" y="-1712"/>
                  </wp:wrapPolygon>
                </wp:wrapThrough>
                <wp:docPr id="11286" name="Text Box 11286"/>
                <wp:cNvGraphicFramePr/>
                <a:graphic xmlns:a="http://schemas.openxmlformats.org/drawingml/2006/main">
                  <a:graphicData uri="http://schemas.microsoft.com/office/word/2010/wordprocessingShape">
                    <wps:wsp>
                      <wps:cNvSpPr txBox="1"/>
                      <wps:spPr>
                        <a:xfrm rot="185792">
                          <a:off x="0" y="0"/>
                          <a:ext cx="1995170" cy="2946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039CBBE" w14:textId="77777777" w:rsidR="003939F3" w:rsidRPr="009D72A3" w:rsidRDefault="003939F3">
                            <w:pPr>
                              <w:rPr>
                                <w:i/>
                              </w:rPr>
                            </w:pPr>
                            <w:r w:rsidRPr="009D72A3">
                              <w:rPr>
                                <w:i/>
                              </w:rPr>
                              <w:t>A</w:t>
                            </w:r>
                            <w:r>
                              <w:rPr>
                                <w:i/>
                              </w:rPr>
                              <w:t>lly at the beaches in Italy</w:t>
                            </w:r>
                          </w:p>
                          <w:p w14:paraId="244A22E0"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86" o:spid="_x0000_s1098" type="#_x0000_t202" style="position:absolute;margin-left:397.55pt;margin-top:747pt;width:157.1pt;height:23.2pt;rotation:202934fd;z-index:2520638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" mv:complextextbox="1" filled="f" stroked="f">
                <v:textbox>
                  <w:txbxContent>
                    <w:p w14:paraId="6039CBBE" w14:textId="77777777" w:rsidR="003939F3" w:rsidRPr="009D72A3" w:rsidRDefault="003939F3">
                      <w:pPr>
                        <w:rPr>
                          <w:i/>
                        </w:rPr>
                      </w:pPr>
                      <w:r w:rsidRPr="009D72A3">
                        <w:rPr>
                          <w:i/>
                        </w:rPr>
                        <w:t>A</w:t>
                      </w:r>
                      <w:r>
                        <w:rPr>
                          <w:i/>
                        </w:rPr>
                        <w:t>lly at the beaches in Italy</w:t>
                      </w:r>
                    </w:p>
                    <w:p w14:paraId="244A22E0" w14:textId="77777777" w:rsidR="003939F3" w:rsidRDefault="003939F3"/>
                  </w:txbxContent>
                </v:textbox>
                <w10:wrap type="through" anchorx="page" anchory="page"/>
              </v:shape>
            </w:pict>
          </mc:Fallback>
        </mc:AlternateContent>
      </w:r>
      <w:r w:rsidR="00464E07" w:rsidRPr="000A6F19">
        <w:rPr>
          <w:noProof/>
        </w:rPr>
        <w:drawing>
          <wp:anchor distT="0" distB="0" distL="114300" distR="114300" simplePos="0" relativeHeight="252040345" behindDoc="0" locked="0" layoutInCell="1" allowOverlap="1" wp14:anchorId="7B005303" wp14:editId="567D9053">
            <wp:simplePos x="0" y="0"/>
            <wp:positionH relativeFrom="page">
              <wp:posOffset>4648835</wp:posOffset>
            </wp:positionH>
            <wp:positionV relativeFrom="page">
              <wp:posOffset>7157085</wp:posOffset>
            </wp:positionV>
            <wp:extent cx="2527300" cy="2373630"/>
            <wp:effectExtent l="228600" t="203200" r="215900" b="242570"/>
            <wp:wrapTight wrapText="bothSides">
              <wp:wrapPolygon edited="0">
                <wp:start x="-787" y="-1258"/>
                <wp:lineTo x="-1633" y="-751"/>
                <wp:lineTo x="-1477" y="21457"/>
                <wp:lineTo x="19661" y="22665"/>
                <wp:lineTo x="19900" y="23115"/>
                <wp:lineTo x="22285" y="22991"/>
                <wp:lineTo x="22590" y="20197"/>
                <wp:lineTo x="22672" y="-1560"/>
                <wp:lineTo x="297" y="-1315"/>
                <wp:lineTo x="-787" y="-1258"/>
              </wp:wrapPolygon>
            </wp:wrapTight>
            <wp:docPr id="205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3" cstate="print">
                      <a:extLst>
                        <a:ext uri="{28A0092B-C50C-407E-A947-70E740481C1C}">
                          <a14:useLocalDpi xmlns:a14="http://schemas.microsoft.com/office/drawing/2010/main"/>
                        </a:ext>
                      </a:extLst>
                    </a:blip>
                    <a:stretch>
                      <a:fillRect/>
                    </a:stretch>
                  </pic:blipFill>
                  <pic:spPr>
                    <a:xfrm rot="168873">
                      <a:off x="0" y="0"/>
                      <a:ext cx="2527300" cy="2373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64E07">
        <w:rPr>
          <w:noProof/>
        </w:rPr>
        <mc:AlternateContent>
          <mc:Choice Requires="wps">
            <w:drawing>
              <wp:anchor distT="0" distB="0" distL="114300" distR="114300" simplePos="0" relativeHeight="252062873" behindDoc="0" locked="0" layoutInCell="1" allowOverlap="1" wp14:anchorId="2A16B245" wp14:editId="43C1CD0B">
                <wp:simplePos x="0" y="0"/>
                <wp:positionH relativeFrom="page">
                  <wp:posOffset>5059045</wp:posOffset>
                </wp:positionH>
                <wp:positionV relativeFrom="page">
                  <wp:posOffset>3596640</wp:posOffset>
                </wp:positionV>
                <wp:extent cx="1808480" cy="294640"/>
                <wp:effectExtent l="0" t="76200" r="0" b="86360"/>
                <wp:wrapThrough wrapText="bothSides">
                  <wp:wrapPolygon edited="0">
                    <wp:start x="17774" y="-2456"/>
                    <wp:lineTo x="485" y="-6593"/>
                    <wp:lineTo x="451" y="21400"/>
                    <wp:lineTo x="1963" y="22088"/>
                    <wp:lineTo x="8967" y="21542"/>
                    <wp:lineTo x="21248" y="12195"/>
                    <wp:lineTo x="21102" y="-941"/>
                    <wp:lineTo x="17774" y="-2456"/>
                  </wp:wrapPolygon>
                </wp:wrapThrough>
                <wp:docPr id="11279" name="Text Box 11279"/>
                <wp:cNvGraphicFramePr/>
                <a:graphic xmlns:a="http://schemas.openxmlformats.org/drawingml/2006/main">
                  <a:graphicData uri="http://schemas.microsoft.com/office/word/2010/wordprocessingShape">
                    <wps:wsp>
                      <wps:cNvSpPr txBox="1"/>
                      <wps:spPr>
                        <a:xfrm rot="21345507">
                          <a:off x="0" y="0"/>
                          <a:ext cx="1808480" cy="2946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7FA192" w14:textId="77777777" w:rsidR="003939F3" w:rsidRPr="009D72A3" w:rsidRDefault="003939F3">
                            <w:pPr>
                              <w:rPr>
                                <w:i/>
                              </w:rPr>
                            </w:pPr>
                            <w:r w:rsidRPr="009D72A3">
                              <w:rPr>
                                <w:i/>
                              </w:rPr>
                              <w:t>Ally loves dogs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279" o:spid="_x0000_s1099" type="#_x0000_t202" style="position:absolute;margin-left:398.35pt;margin-top:283.2pt;width:142.4pt;height:23.2pt;rotation:-277974fd;z-index:25206287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" mv:complextextbox="1" filled="f" stroked="f">
                <v:textbox>
                  <w:txbxContent>
                    <w:p w14:paraId="707FA192" w14:textId="77777777" w:rsidR="003939F3" w:rsidRPr="009D72A3" w:rsidRDefault="003939F3">
                      <w:pPr>
                        <w:rPr>
                          <w:i/>
                        </w:rPr>
                      </w:pPr>
                      <w:r w:rsidRPr="009D72A3">
                        <w:rPr>
                          <w:i/>
                        </w:rPr>
                        <w:t>Ally loves dogs</w:t>
                      </w:r>
                    </w:p>
                  </w:txbxContent>
                </v:textbox>
                <w10:wrap type="through" anchorx="page" anchory="page"/>
              </v:shape>
            </w:pict>
          </mc:Fallback>
        </mc:AlternateContent>
      </w:r>
      <w:r w:rsidR="00464E07">
        <w:rPr>
          <w:noProof/>
        </w:rPr>
        <w:drawing>
          <wp:anchor distT="0" distB="0" distL="114300" distR="114300" simplePos="0" relativeHeight="252055705" behindDoc="0" locked="0" layoutInCell="1" allowOverlap="1" wp14:anchorId="7CE3FFE0" wp14:editId="51DC2F42">
            <wp:simplePos x="0" y="0"/>
            <wp:positionH relativeFrom="page">
              <wp:posOffset>4511040</wp:posOffset>
            </wp:positionH>
            <wp:positionV relativeFrom="page">
              <wp:posOffset>514985</wp:posOffset>
            </wp:positionV>
            <wp:extent cx="2332990" cy="3111500"/>
            <wp:effectExtent l="279400" t="228600" r="283210" b="266700"/>
            <wp:wrapTight wrapText="bothSides">
              <wp:wrapPolygon edited="0">
                <wp:start x="20675" y="-1089"/>
                <wp:lineTo x="-1408" y="-1919"/>
                <wp:lineTo x="-1778" y="9374"/>
                <wp:lineTo x="-1678" y="20693"/>
                <wp:lineTo x="-1159" y="22666"/>
                <wp:lineTo x="1187" y="22792"/>
                <wp:lineTo x="1455" y="22452"/>
                <wp:lineTo x="22951" y="22014"/>
                <wp:lineTo x="22719" y="2202"/>
                <wp:lineTo x="22266" y="-474"/>
                <wp:lineTo x="22317" y="-1001"/>
                <wp:lineTo x="20675" y="-1089"/>
              </wp:wrapPolygon>
            </wp:wrapTight>
            <wp:docPr id="112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rot="21354633">
                      <a:off x="0" y="0"/>
                      <a:ext cx="2332990" cy="3111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64E07">
        <w:rPr>
          <w:noProof/>
        </w:rPr>
        <w:drawing>
          <wp:anchor distT="0" distB="0" distL="114300" distR="114300" simplePos="0" relativeHeight="252078233" behindDoc="0" locked="0" layoutInCell="1" allowOverlap="1" wp14:anchorId="070DCCA0" wp14:editId="376FBAD7">
            <wp:simplePos x="0" y="0"/>
            <wp:positionH relativeFrom="page">
              <wp:posOffset>1025525</wp:posOffset>
            </wp:positionH>
            <wp:positionV relativeFrom="page">
              <wp:posOffset>4373880</wp:posOffset>
            </wp:positionV>
            <wp:extent cx="2019300" cy="2360930"/>
            <wp:effectExtent l="228600" t="203200" r="215900" b="229870"/>
            <wp:wrapTight wrapText="bothSides">
              <wp:wrapPolygon edited="0">
                <wp:start x="-1256" y="-1368"/>
                <wp:lineTo x="-1830" y="2844"/>
                <wp:lineTo x="-1849" y="21458"/>
                <wp:lineTo x="19438" y="22658"/>
                <wp:lineTo x="19736" y="23110"/>
                <wp:lineTo x="22450" y="22996"/>
                <wp:lineTo x="22846" y="20420"/>
                <wp:lineTo x="22949" y="-1454"/>
                <wp:lineTo x="372" y="-1436"/>
                <wp:lineTo x="-1256" y="-1368"/>
              </wp:wrapPolygon>
            </wp:wrapTight>
            <wp:docPr id="11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rot="168808">
                      <a:off x="0" y="0"/>
                      <a:ext cx="2019300" cy="2360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D72A3">
        <w:rPr>
          <w:noProof/>
        </w:rPr>
        <w:drawing>
          <wp:anchor distT="0" distB="0" distL="114300" distR="114300" simplePos="0" relativeHeight="252032153" behindDoc="0" locked="0" layoutInCell="1" allowOverlap="1" wp14:anchorId="545FA418" wp14:editId="74270C53">
            <wp:simplePos x="0" y="0"/>
            <wp:positionH relativeFrom="page">
              <wp:posOffset>238125</wp:posOffset>
            </wp:positionH>
            <wp:positionV relativeFrom="page">
              <wp:posOffset>951230</wp:posOffset>
            </wp:positionV>
            <wp:extent cx="3531235" cy="2648585"/>
            <wp:effectExtent l="263525" t="219075" r="262890" b="262890"/>
            <wp:wrapTight wrapText="bothSides">
              <wp:wrapPolygon edited="0">
                <wp:start x="-847" y="22406"/>
                <wp:lineTo x="-382" y="22370"/>
                <wp:lineTo x="1972" y="22807"/>
                <wp:lineTo x="21898" y="22898"/>
                <wp:lineTo x="22350" y="1489"/>
                <wp:lineTo x="22651" y="1258"/>
                <wp:lineTo x="22560" y="-810"/>
                <wp:lineTo x="20835" y="-1089"/>
                <wp:lineTo x="18317" y="-1721"/>
                <wp:lineTo x="-1572" y="-985"/>
                <wp:lineTo x="-902" y="21166"/>
                <wp:lineTo x="-847" y="22406"/>
              </wp:wrapPolygon>
            </wp:wrapTight>
            <wp:docPr id="205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rot="5602830">
                      <a:off x="0" y="0"/>
                      <a:ext cx="3531235" cy="2648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D72A3">
        <w:rPr>
          <w:noProof/>
        </w:rPr>
        <mc:AlternateContent>
          <mc:Choice Requires="wps">
            <w:drawing>
              <wp:anchor distT="0" distB="0" distL="114300" distR="114300" simplePos="0" relativeHeight="252069017" behindDoc="0" locked="0" layoutInCell="1" allowOverlap="1" wp14:anchorId="1910C3AA" wp14:editId="332F1FCF">
                <wp:simplePos x="0" y="0"/>
                <wp:positionH relativeFrom="page">
                  <wp:posOffset>8239760</wp:posOffset>
                </wp:positionH>
                <wp:positionV relativeFrom="page">
                  <wp:posOffset>7660640</wp:posOffset>
                </wp:positionV>
                <wp:extent cx="297815" cy="914400"/>
                <wp:effectExtent l="0" t="0" r="0" b="0"/>
                <wp:wrapThrough wrapText="bothSides">
                  <wp:wrapPolygon edited="0">
                    <wp:start x="600" y="0"/>
                    <wp:lineTo x="600" y="21000"/>
                    <wp:lineTo x="20400" y="21000"/>
                    <wp:lineTo x="20400" y="0"/>
                    <wp:lineTo x="600" y="0"/>
                  </wp:wrapPolygon>
                </wp:wrapThrough>
                <wp:docPr id="11289" name="Text Box 11289"/>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0BBC7F6" w14:textId="77777777" w:rsidR="003939F3" w:rsidRDefault="003939F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289" o:spid="_x0000_s1100" type="#_x0000_t202" style="position:absolute;margin-left:648.8pt;margin-top:603.2pt;width:23.45pt;height:1in;z-index:252069017;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" mv:complextextbox="1" filled="f" stroked="f">
                <v:textbox>
                  <w:txbxContent>
                    <w:p w14:paraId="50BBC7F6" w14:textId="77777777" w:rsidR="003939F3" w:rsidRDefault="003939F3"/>
                  </w:txbxContent>
                </v:textbox>
                <w10:wrap type="through" anchorx="page" anchory="page"/>
              </v:shape>
            </w:pict>
          </mc:Fallback>
        </mc:AlternateContent>
      </w:r>
      <w:r w:rsidR="009D72A3">
        <w:rPr>
          <w:noProof/>
        </w:rPr>
        <mc:AlternateContent>
          <mc:Choice Requires="wps">
            <w:drawing>
              <wp:anchor distT="0" distB="0" distL="114300" distR="114300" simplePos="0" relativeHeight="252067993" behindDoc="0" locked="0" layoutInCell="1" allowOverlap="1" wp14:anchorId="31E413E1" wp14:editId="15DB63C0">
                <wp:simplePos x="0" y="0"/>
                <wp:positionH relativeFrom="page">
                  <wp:posOffset>2294255</wp:posOffset>
                </wp:positionH>
                <wp:positionV relativeFrom="page">
                  <wp:posOffset>9403080</wp:posOffset>
                </wp:positionV>
                <wp:extent cx="1703070" cy="294640"/>
                <wp:effectExtent l="0" t="76200" r="0" b="86360"/>
                <wp:wrapThrough wrapText="bothSides">
                  <wp:wrapPolygon edited="0">
                    <wp:start x="17600" y="-2504"/>
                    <wp:lineTo x="529" y="-6636"/>
                    <wp:lineTo x="466" y="21355"/>
                    <wp:lineTo x="2072" y="22095"/>
                    <wp:lineTo x="8867" y="21491"/>
                    <wp:lineTo x="21275" y="12265"/>
                    <wp:lineTo x="21133" y="-876"/>
                    <wp:lineTo x="17600" y="-2504"/>
                  </wp:wrapPolygon>
                </wp:wrapThrough>
                <wp:docPr id="11288" name="Text Box 11288"/>
                <wp:cNvGraphicFramePr/>
                <a:graphic xmlns:a="http://schemas.openxmlformats.org/drawingml/2006/main">
                  <a:graphicData uri="http://schemas.microsoft.com/office/word/2010/wordprocessingShape">
                    <wps:wsp>
                      <wps:cNvSpPr txBox="1"/>
                      <wps:spPr>
                        <a:xfrm rot="21326471">
                          <a:off x="0" y="0"/>
                          <a:ext cx="1703070" cy="2946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B1303A6" w14:textId="77777777" w:rsidR="003939F3" w:rsidRPr="009D72A3" w:rsidRDefault="003939F3" w:rsidP="009D72A3">
                            <w:pPr>
                              <w:rPr>
                                <w:i/>
                              </w:rPr>
                            </w:pPr>
                            <w:r w:rsidRPr="009D72A3">
                              <w:rPr>
                                <w:i/>
                              </w:rPr>
                              <w:t xml:space="preserve">Ally </w:t>
                            </w:r>
                            <w:r>
                              <w:rPr>
                                <w:i/>
                              </w:rPr>
                              <w:t>in Toledo, Spain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88" o:spid="_x0000_s1101" type="#_x0000_t202" style="position:absolute;margin-left:180.65pt;margin-top:740.4pt;width:134.1pt;height:23.2pt;rotation:-298767fd;z-index:2520679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" mv:complextextbox="1" filled="f" stroked="f">
                <v:textbox>
                  <w:txbxContent>
                    <w:p w14:paraId="5B1303A6" w14:textId="77777777" w:rsidR="003939F3" w:rsidRPr="009D72A3" w:rsidRDefault="003939F3" w:rsidP="009D72A3">
                      <w:pPr>
                        <w:rPr>
                          <w:i/>
                        </w:rPr>
                      </w:pPr>
                      <w:r w:rsidRPr="009D72A3">
                        <w:rPr>
                          <w:i/>
                        </w:rPr>
                        <w:t xml:space="preserve">Ally </w:t>
                      </w:r>
                      <w:r>
                        <w:rPr>
                          <w:i/>
                        </w:rPr>
                        <w:t>in Toledo, Spain</w:t>
                      </w:r>
                    </w:p>
                  </w:txbxContent>
                </v:textbox>
                <w10:wrap type="through" anchorx="page" anchory="page"/>
              </v:shape>
            </w:pict>
          </mc:Fallback>
        </mc:AlternateContent>
      </w:r>
      <w:r w:rsidR="009D72A3">
        <w:rPr>
          <w:noProof/>
        </w:rPr>
        <w:drawing>
          <wp:anchor distT="0" distB="0" distL="114300" distR="114300" simplePos="0" relativeHeight="252057753" behindDoc="0" locked="0" layoutInCell="1" allowOverlap="1" wp14:anchorId="1C8E7B64" wp14:editId="21207F7A">
            <wp:simplePos x="0" y="0"/>
            <wp:positionH relativeFrom="page">
              <wp:posOffset>1820545</wp:posOffset>
            </wp:positionH>
            <wp:positionV relativeFrom="page">
              <wp:posOffset>6786245</wp:posOffset>
            </wp:positionV>
            <wp:extent cx="2011680" cy="2682240"/>
            <wp:effectExtent l="228600" t="203200" r="223520" b="238760"/>
            <wp:wrapTight wrapText="bothSides">
              <wp:wrapPolygon edited="0">
                <wp:start x="20609" y="-1219"/>
                <wp:lineTo x="-1475" y="-1798"/>
                <wp:lineTo x="-1971" y="11294"/>
                <wp:lineTo x="-1520" y="22789"/>
                <wp:lineTo x="1475" y="22923"/>
                <wp:lineTo x="1780" y="22527"/>
                <wp:lineTo x="22840" y="22240"/>
                <wp:lineTo x="23088" y="15694"/>
                <wp:lineTo x="23039" y="2578"/>
                <wp:lineTo x="22514" y="-1134"/>
                <wp:lineTo x="20609" y="-1219"/>
              </wp:wrapPolygon>
            </wp:wrapTight>
            <wp:docPr id="112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rot="21395039">
                      <a:off x="0" y="0"/>
                      <a:ext cx="2011680" cy="2682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D72A3">
        <w:rPr>
          <w:noProof/>
        </w:rPr>
        <mc:AlternateContent>
          <mc:Choice Requires="wps">
            <w:drawing>
              <wp:anchor distT="0" distB="0" distL="114300" distR="114300" simplePos="0" relativeHeight="252037273" behindDoc="0" locked="0" layoutInCell="1" allowOverlap="1" wp14:anchorId="76C71E1E" wp14:editId="4FDB6AF2">
                <wp:simplePos x="0" y="0"/>
                <wp:positionH relativeFrom="page">
                  <wp:posOffset>560705</wp:posOffset>
                </wp:positionH>
                <wp:positionV relativeFrom="page">
                  <wp:posOffset>4067175</wp:posOffset>
                </wp:positionV>
                <wp:extent cx="2339975" cy="315595"/>
                <wp:effectExtent l="0" t="76200" r="22225" b="65405"/>
                <wp:wrapThrough wrapText="bothSides">
                  <wp:wrapPolygon edited="0">
                    <wp:start x="137" y="-1136"/>
                    <wp:lineTo x="246" y="14489"/>
                    <wp:lineTo x="8280" y="21844"/>
                    <wp:lineTo x="16500" y="22164"/>
                    <wp:lineTo x="21183" y="20364"/>
                    <wp:lineTo x="21481" y="-4122"/>
                    <wp:lineTo x="2712" y="-2127"/>
                    <wp:lineTo x="137" y="-1136"/>
                  </wp:wrapPolygon>
                </wp:wrapThrough>
                <wp:docPr id="20584" name="Text Box 20584"/>
                <wp:cNvGraphicFramePr/>
                <a:graphic xmlns:a="http://schemas.openxmlformats.org/drawingml/2006/main">
                  <a:graphicData uri="http://schemas.microsoft.com/office/word/2010/wordprocessingShape">
                    <wps:wsp>
                      <wps:cNvSpPr txBox="1"/>
                      <wps:spPr>
                        <a:xfrm rot="178143">
                          <a:off x="0" y="0"/>
                          <a:ext cx="2339975" cy="3155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CD46417" w14:textId="77777777" w:rsidR="003939F3" w:rsidRPr="00E942BF" w:rsidRDefault="003939F3">
                            <w:pPr>
                              <w:rPr>
                                <w:i/>
                              </w:rPr>
                            </w:pPr>
                            <w:r w:rsidRPr="00E942BF">
                              <w:rPr>
                                <w:i/>
                              </w:rPr>
                              <w:t xml:space="preserve">Playing </w:t>
                            </w:r>
                            <w:r>
                              <w:rPr>
                                <w:i/>
                              </w:rPr>
                              <w:t xml:space="preserve">at </w:t>
                            </w:r>
                            <w:r w:rsidRPr="00E942BF">
                              <w:rPr>
                                <w:i/>
                              </w:rPr>
                              <w:t>home with her zebra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84" o:spid="_x0000_s1102" type="#_x0000_t202" style="position:absolute;margin-left:44.15pt;margin-top:320.25pt;width:184.25pt;height:24.85pt;rotation:194580fd;z-index:25203727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" mv:complextextbox="1" filled="f" stroked="f">
                <v:textbox>
                  <w:txbxContent>
                    <w:p w14:paraId="5CD46417" w14:textId="77777777" w:rsidR="003939F3" w:rsidRPr="00E942BF" w:rsidRDefault="003939F3">
                      <w:pPr>
                        <w:rPr>
                          <w:i/>
                        </w:rPr>
                      </w:pPr>
                      <w:r w:rsidRPr="00E942BF">
                        <w:rPr>
                          <w:i/>
                        </w:rPr>
                        <w:t xml:space="preserve">Playing </w:t>
                      </w:r>
                      <w:r>
                        <w:rPr>
                          <w:i/>
                        </w:rPr>
                        <w:t xml:space="preserve">at </w:t>
                      </w:r>
                      <w:r w:rsidRPr="00E942BF">
                        <w:rPr>
                          <w:i/>
                        </w:rPr>
                        <w:t>home with her zebra</w:t>
                      </w:r>
                    </w:p>
                  </w:txbxContent>
                </v:textbox>
                <w10:wrap type="through" anchorx="page" anchory="page"/>
              </v:shape>
            </w:pict>
          </mc:Fallback>
        </mc:AlternateContent>
      </w:r>
      <w:r w:rsidR="005255C9">
        <w:rPr>
          <w:noProof/>
        </w:rPr>
        <mc:AlternateContent>
          <mc:Choice Requires="wps">
            <w:drawing>
              <wp:anchor distT="0" distB="0" distL="114300" distR="114300" simplePos="0" relativeHeight="251658359" behindDoc="0" locked="0" layoutInCell="1" allowOverlap="1" wp14:anchorId="2FA29E1B" wp14:editId="0C9843A2">
                <wp:simplePos x="0" y="0"/>
                <wp:positionH relativeFrom="page">
                  <wp:posOffset>548640</wp:posOffset>
                </wp:positionH>
                <wp:positionV relativeFrom="page">
                  <wp:posOffset>621665</wp:posOffset>
                </wp:positionV>
                <wp:extent cx="3337560" cy="190500"/>
                <wp:effectExtent l="0" t="0" r="0" b="12700"/>
                <wp:wrapThrough wrapText="bothSides">
                  <wp:wrapPolygon edited="0">
                    <wp:start x="164" y="0"/>
                    <wp:lineTo x="164" y="20160"/>
                    <wp:lineTo x="21205" y="20160"/>
                    <wp:lineTo x="21205" y="0"/>
                    <wp:lineTo x="164" y="0"/>
                  </wp:wrapPolygon>
                </wp:wrapThrough>
                <wp:docPr id="3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2A3454F0" w14:textId="77777777" w:rsidR="003939F3" w:rsidRDefault="003939F3" w:rsidP="0041207C">
                            <w:pPr>
                              <w:pStyle w:val="Header-Back"/>
                            </w:pPr>
                            <w:r>
                              <w:t>The Lorem Ipsums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103" type="#_x0000_t202" style="position:absolute;margin-left:43.2pt;margin-top:48.95pt;width:262.8pt;height:15pt;z-index:2516583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" filled="f" stroked="f">
                <v:stroke o:forcedash="t"/>
                <v:textbox inset=",0,,0">
                  <w:txbxContent>
                    <w:p w14:paraId="2A3454F0" w14:textId="77777777" w:rsidR="003939F3" w:rsidRDefault="003939F3" w:rsidP="0041207C">
                      <w:pPr>
                        <w:pStyle w:val="Header-Back"/>
                      </w:pPr>
                      <w:r>
                        <w:t>The Lorem Ipsums</w:t>
                      </w:r>
                    </w:p>
                  </w:txbxContent>
                </v:textbox>
                <w10:wrap type="through" anchorx="page" anchory="page"/>
              </v:shape>
            </w:pict>
          </mc:Fallback>
        </mc:AlternateContent>
      </w:r>
      <w:r w:rsidR="000F75C1">
        <w:br w:type="page"/>
      </w:r>
      <w:r w:rsidR="00AD76BA">
        <w:rPr>
          <w:noProof/>
        </w:rPr>
        <w:lastRenderedPageBreak/>
        <mc:AlternateContent>
          <mc:Choice Requires="wps">
            <w:drawing>
              <wp:anchor distT="0" distB="0" distL="114300" distR="114300" simplePos="0" relativeHeight="251737241" behindDoc="0" locked="0" layoutInCell="1" allowOverlap="1" wp14:anchorId="48675ED0" wp14:editId="40AD3DE9">
                <wp:simplePos x="0" y="0"/>
                <wp:positionH relativeFrom="page">
                  <wp:posOffset>3677920</wp:posOffset>
                </wp:positionH>
                <wp:positionV relativeFrom="page">
                  <wp:posOffset>5740400</wp:posOffset>
                </wp:positionV>
                <wp:extent cx="3792220" cy="4074160"/>
                <wp:effectExtent l="0" t="0" r="0" b="0"/>
                <wp:wrapThrough wrapText="bothSides">
                  <wp:wrapPolygon edited="0">
                    <wp:start x="145" y="0"/>
                    <wp:lineTo x="145" y="21411"/>
                    <wp:lineTo x="21267" y="21411"/>
                    <wp:lineTo x="21267" y="0"/>
                    <wp:lineTo x="145" y="0"/>
                  </wp:wrapPolygon>
                </wp:wrapThrough>
                <wp:docPr id="55" name="Text Box 55"/>
                <wp:cNvGraphicFramePr/>
                <a:graphic xmlns:a="http://schemas.openxmlformats.org/drawingml/2006/main">
                  <a:graphicData uri="http://schemas.microsoft.com/office/word/2010/wordprocessingShape">
                    <wps:wsp>
                      <wps:cNvSpPr txBox="1"/>
                      <wps:spPr>
                        <a:xfrm>
                          <a:off x="0" y="0"/>
                          <a:ext cx="3792220" cy="40741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9DE96C1" w14:textId="77777777" w:rsidR="003939F3" w:rsidRDefault="003939F3" w:rsidP="000F75C1">
                            <w:pPr>
                              <w:rPr>
                                <w:rFonts w:ascii="Chalkboard" w:hAnsi="Chalkboard"/>
                                <w:sz w:val="28"/>
                                <w:szCs w:val="28"/>
                              </w:rPr>
                            </w:pPr>
                            <w:r w:rsidRPr="00E63FDC">
                              <w:rPr>
                                <w:rFonts w:ascii="Chalkboard" w:hAnsi="Chalkboard"/>
                                <w:sz w:val="28"/>
                                <w:szCs w:val="28"/>
                              </w:rPr>
                              <w:t xml:space="preserve">Freda is a very generous, passionate, spontaneous, and sensitive person. She also has a fantastic sense of humor that makes me laugh all the time. </w:t>
                            </w:r>
                          </w:p>
                          <w:p w14:paraId="5B4A3245" w14:textId="77777777" w:rsidR="003939F3" w:rsidRPr="00E63FDC" w:rsidRDefault="003939F3" w:rsidP="000F75C1">
                            <w:pPr>
                              <w:rPr>
                                <w:rFonts w:ascii="Chalkboard" w:hAnsi="Chalkboard"/>
                                <w:sz w:val="28"/>
                                <w:szCs w:val="28"/>
                              </w:rPr>
                            </w:pPr>
                            <w:r w:rsidRPr="00E63FDC">
                              <w:rPr>
                                <w:rFonts w:ascii="Chalkboard" w:hAnsi="Chalkboard"/>
                                <w:sz w:val="28"/>
                                <w:szCs w:val="28"/>
                              </w:rPr>
                              <w:t xml:space="preserve">Freda is an amazing, loving and caring mother. She loves sports and plays Volleyball and Tennis. Freda works part time from home as a freelance executive recruiter (in the fashion/luxury sector). She doesn’t want though to work on too many projects because she wants is to have enough time to spend with our daughter Ally. She loves playing, talking, cooking for her and going to the park, museums, music classes with her! </w:t>
                            </w:r>
                          </w:p>
                          <w:p w14:paraId="487757D5" w14:textId="77777777" w:rsidR="003939F3" w:rsidRPr="00E63FDC" w:rsidRDefault="003939F3" w:rsidP="000F75C1">
                            <w:pPr>
                              <w:rPr>
                                <w:rFonts w:ascii="Chalkboard" w:hAnsi="Chalkboard"/>
                                <w:sz w:val="28"/>
                                <w:szCs w:val="28"/>
                              </w:rPr>
                            </w:pPr>
                            <w:r w:rsidRPr="00E63FDC">
                              <w:rPr>
                                <w:rFonts w:ascii="Chalkboard" w:hAnsi="Chalkboard"/>
                                <w:sz w:val="28"/>
                                <w:szCs w:val="28"/>
                              </w:rPr>
                              <w:t>I can</w:t>
                            </w:r>
                            <w:r>
                              <w:rPr>
                                <w:rFonts w:ascii="Chalkboard" w:hAnsi="Chalkboard"/>
                                <w:sz w:val="28"/>
                                <w:szCs w:val="28"/>
                              </w:rPr>
                              <w:t>’</w:t>
                            </w:r>
                            <w:r w:rsidRPr="00E63FDC">
                              <w:rPr>
                                <w:rFonts w:ascii="Chalkboard" w:hAnsi="Chalkboard"/>
                                <w:sz w:val="28"/>
                                <w:szCs w:val="28"/>
                              </w:rPr>
                              <w:t>t think to live without her!</w:t>
                            </w:r>
                          </w:p>
                          <w:p w14:paraId="25716D42" w14:textId="77777777" w:rsidR="003939F3" w:rsidRPr="00E63FDC" w:rsidRDefault="003939F3">
                            <w:pPr>
                              <w:rPr>
                                <w:rFonts w:ascii="Chalkboard" w:hAnsi="Chalkboard"/>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104" type="#_x0000_t202" style="position:absolute;margin-left:289.6pt;margin-top:452pt;width:298.6pt;height:320.8pt;z-index:251737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" mv:complextextbox="1" filled="f" stroked="f">
                <v:textbox>
                  <w:txbxContent>
                    <w:p w14:paraId="29DE96C1" w14:textId="77777777" w:rsidR="003939F3" w:rsidRDefault="003939F3" w:rsidP="000F75C1">
                      <w:pPr>
                        <w:rPr>
                          <w:rFonts w:ascii="Chalkboard" w:hAnsi="Chalkboard"/>
                          <w:sz w:val="28"/>
                          <w:szCs w:val="28"/>
                        </w:rPr>
                      </w:pPr>
                      <w:r w:rsidRPr="00E63FDC">
                        <w:rPr>
                          <w:rFonts w:ascii="Chalkboard" w:hAnsi="Chalkboard"/>
                          <w:sz w:val="28"/>
                          <w:szCs w:val="28"/>
                        </w:rPr>
                        <w:t xml:space="preserve">Freda is a very generous, passionate, spontaneous, and sensitive person. She also has a fantastic sense of humor that makes me laugh all the time. </w:t>
                      </w:r>
                    </w:p>
                    <w:p w14:paraId="5B4A3245" w14:textId="77777777" w:rsidR="003939F3" w:rsidRPr="00E63FDC" w:rsidRDefault="003939F3" w:rsidP="000F75C1">
                      <w:pPr>
                        <w:rPr>
                          <w:rFonts w:ascii="Chalkboard" w:hAnsi="Chalkboard"/>
                          <w:sz w:val="28"/>
                          <w:szCs w:val="28"/>
                        </w:rPr>
                      </w:pPr>
                      <w:r w:rsidRPr="00E63FDC">
                        <w:rPr>
                          <w:rFonts w:ascii="Chalkboard" w:hAnsi="Chalkboard"/>
                          <w:sz w:val="28"/>
                          <w:szCs w:val="28"/>
                        </w:rPr>
                        <w:t xml:space="preserve">Freda is an amazing, loving and caring mother. She loves sports and plays Volleyball and Tennis. Freda works part time from home as a freelance executive recruiter (in the fashion/luxury sector). She doesn’t want though to work on too many projects because she wants is to have enough time to spend with our daughter Ally. She loves playing, talking, cooking for her and going to the park, museums, music classes with her! </w:t>
                      </w:r>
                    </w:p>
                    <w:p w14:paraId="487757D5" w14:textId="77777777" w:rsidR="003939F3" w:rsidRPr="00E63FDC" w:rsidRDefault="003939F3" w:rsidP="000F75C1">
                      <w:pPr>
                        <w:rPr>
                          <w:rFonts w:ascii="Chalkboard" w:hAnsi="Chalkboard"/>
                          <w:sz w:val="28"/>
                          <w:szCs w:val="28"/>
                        </w:rPr>
                      </w:pPr>
                      <w:r w:rsidRPr="00E63FDC">
                        <w:rPr>
                          <w:rFonts w:ascii="Chalkboard" w:hAnsi="Chalkboard"/>
                          <w:sz w:val="28"/>
                          <w:szCs w:val="28"/>
                        </w:rPr>
                        <w:t>I can</w:t>
                      </w:r>
                      <w:r>
                        <w:rPr>
                          <w:rFonts w:ascii="Chalkboard" w:hAnsi="Chalkboard"/>
                          <w:sz w:val="28"/>
                          <w:szCs w:val="28"/>
                        </w:rPr>
                        <w:t>’</w:t>
                      </w:r>
                      <w:r w:rsidRPr="00E63FDC">
                        <w:rPr>
                          <w:rFonts w:ascii="Chalkboard" w:hAnsi="Chalkboard"/>
                          <w:sz w:val="28"/>
                          <w:szCs w:val="28"/>
                        </w:rPr>
                        <w:t>t think to live without her!</w:t>
                      </w:r>
                    </w:p>
                    <w:p w14:paraId="25716D42" w14:textId="77777777" w:rsidR="003939F3" w:rsidRPr="00E63FDC" w:rsidRDefault="003939F3">
                      <w:pPr>
                        <w:rPr>
                          <w:rFonts w:ascii="Chalkboard" w:hAnsi="Chalkboard"/>
                          <w:sz w:val="28"/>
                          <w:szCs w:val="28"/>
                        </w:rPr>
                      </w:pPr>
                    </w:p>
                  </w:txbxContent>
                </v:textbox>
                <w10:wrap type="through" anchorx="page" anchory="page"/>
              </v:shape>
            </w:pict>
          </mc:Fallback>
        </mc:AlternateContent>
      </w:r>
      <w:r w:rsidR="00AD76BA">
        <w:rPr>
          <w:noProof/>
        </w:rPr>
        <mc:AlternateContent>
          <mc:Choice Requires="wps">
            <w:drawing>
              <wp:anchor distT="0" distB="0" distL="114300" distR="114300" simplePos="0" relativeHeight="251739289" behindDoc="0" locked="0" layoutInCell="1" allowOverlap="1" wp14:anchorId="512CE025" wp14:editId="419FD6BD">
                <wp:simplePos x="0" y="0"/>
                <wp:positionH relativeFrom="page">
                  <wp:posOffset>3768090</wp:posOffset>
                </wp:positionH>
                <wp:positionV relativeFrom="page">
                  <wp:posOffset>5635625</wp:posOffset>
                </wp:positionV>
                <wp:extent cx="3331210" cy="257175"/>
                <wp:effectExtent l="0" t="0" r="0" b="22225"/>
                <wp:wrapTight wrapText="bothSides">
                  <wp:wrapPolygon edited="0">
                    <wp:start x="165" y="0"/>
                    <wp:lineTo x="165" y="21333"/>
                    <wp:lineTo x="21246" y="21333"/>
                    <wp:lineTo x="21246" y="0"/>
                    <wp:lineTo x="165" y="0"/>
                  </wp:wrapPolygon>
                </wp:wrapTight>
                <wp:docPr id="5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121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58669D1" w14:textId="77777777" w:rsidR="003939F3" w:rsidRPr="00E83A9A" w:rsidRDefault="003939F3" w:rsidP="00EB4A8C">
                            <w:pPr>
                              <w:pStyle w:val="Heading1"/>
                              <w:jc w:val="left"/>
                              <w:rPr>
                                <w:rFonts w:ascii="Chalkboard" w:hAnsi="Chalkboard"/>
                                <w:sz w:val="38"/>
                                <w:szCs w:val="38"/>
                              </w:rPr>
                            </w:pPr>
                            <w:r w:rsidRPr="00E83A9A">
                              <w:rPr>
                                <w:rFonts w:ascii="Chalkboard" w:hAnsi="Chalkboard"/>
                                <w:sz w:val="38"/>
                                <w:szCs w:val="38"/>
                              </w:rPr>
                              <w:t>Victor speaks about Freda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202" style="position:absolute;margin-left:296.7pt;margin-top:443.75pt;width:262.3pt;height:20.25pt;z-index:2517392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" filled="f" stroked="f">
                <v:textbox inset=",0,,0">
                  <w:txbxContent>
                    <w:p w14:paraId="458669D1" w14:textId="77777777" w:rsidR="003939F3" w:rsidRPr="00E83A9A" w:rsidRDefault="003939F3" w:rsidP="00EB4A8C">
                      <w:pPr>
                        <w:pStyle w:val="Heading1"/>
                        <w:jc w:val="left"/>
                        <w:rPr>
                          <w:rFonts w:ascii="Chalkboard" w:hAnsi="Chalkboard"/>
                          <w:sz w:val="38"/>
                          <w:szCs w:val="38"/>
                        </w:rPr>
                      </w:pPr>
                      <w:r w:rsidRPr="00E83A9A">
                        <w:rPr>
                          <w:rFonts w:ascii="Chalkboard" w:hAnsi="Chalkboard"/>
                          <w:sz w:val="38"/>
                          <w:szCs w:val="38"/>
                        </w:rPr>
                        <w:t>Victor speaks about Freda</w:t>
                      </w:r>
                    </w:p>
                  </w:txbxContent>
                </v:textbox>
                <w10:wrap type="tight" anchorx="page" anchory="page"/>
              </v:shape>
            </w:pict>
          </mc:Fallback>
        </mc:AlternateContent>
      </w:r>
      <w:r w:rsidR="00AD76BA">
        <w:rPr>
          <w:noProof/>
        </w:rPr>
        <mc:AlternateContent>
          <mc:Choice Requires="wps">
            <w:drawing>
              <wp:anchor distT="0" distB="0" distL="114300" distR="114300" simplePos="0" relativeHeight="251741337" behindDoc="0" locked="0" layoutInCell="1" allowOverlap="1" wp14:anchorId="2BFDEEB2" wp14:editId="47BAFAEE">
                <wp:simplePos x="0" y="0"/>
                <wp:positionH relativeFrom="page">
                  <wp:posOffset>682625</wp:posOffset>
                </wp:positionH>
                <wp:positionV relativeFrom="page">
                  <wp:posOffset>9491980</wp:posOffset>
                </wp:positionV>
                <wp:extent cx="2404745" cy="302260"/>
                <wp:effectExtent l="0" t="0" r="0" b="2540"/>
                <wp:wrapThrough wrapText="bothSides">
                  <wp:wrapPolygon edited="0">
                    <wp:start x="228" y="0"/>
                    <wp:lineTo x="228" y="19966"/>
                    <wp:lineTo x="20990" y="19966"/>
                    <wp:lineTo x="21218" y="0"/>
                    <wp:lineTo x="228" y="0"/>
                  </wp:wrapPolygon>
                </wp:wrapThrough>
                <wp:docPr id="59" name="Text Box 59"/>
                <wp:cNvGraphicFramePr/>
                <a:graphic xmlns:a="http://schemas.openxmlformats.org/drawingml/2006/main">
                  <a:graphicData uri="http://schemas.microsoft.com/office/word/2010/wordprocessingShape">
                    <wps:wsp>
                      <wps:cNvSpPr txBox="1"/>
                      <wps:spPr>
                        <a:xfrm>
                          <a:off x="0" y="0"/>
                          <a:ext cx="2404745" cy="3022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ECC69F" w14:textId="77777777" w:rsidR="003939F3" w:rsidRPr="00EB4A8C" w:rsidRDefault="003939F3">
                            <w:pPr>
                              <w:rPr>
                                <w:i/>
                              </w:rPr>
                            </w:pPr>
                            <w:r w:rsidRPr="00EB4A8C">
                              <w:rPr>
                                <w:i/>
                              </w:rPr>
                              <w:t>Freda &amp; her best friend Alejandra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 o:spid="_x0000_s1106" type="#_x0000_t202" style="position:absolute;margin-left:53.75pt;margin-top:747.4pt;width:189.35pt;height:23.8pt;z-index:251741337;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" mv:complextextbox="1" filled="f" stroked="f">
                <v:textbox>
                  <w:txbxContent>
                    <w:p w14:paraId="33ECC69F" w14:textId="77777777" w:rsidR="003939F3" w:rsidRPr="00EB4A8C" w:rsidRDefault="003939F3">
                      <w:pPr>
                        <w:rPr>
                          <w:i/>
                        </w:rPr>
                      </w:pPr>
                      <w:r w:rsidRPr="00EB4A8C">
                        <w:rPr>
                          <w:i/>
                        </w:rPr>
                        <w:t>Freda &amp; her best friend Alejandra</w:t>
                      </w:r>
                    </w:p>
                  </w:txbxContent>
                </v:textbox>
                <w10:wrap type="through" anchorx="page" anchory="page"/>
              </v:shape>
            </w:pict>
          </mc:Fallback>
        </mc:AlternateContent>
      </w:r>
      <w:r w:rsidR="00AD76BA" w:rsidRPr="000F75C1">
        <w:rPr>
          <w:noProof/>
        </w:rPr>
        <w:drawing>
          <wp:anchor distT="0" distB="0" distL="114300" distR="114300" simplePos="0" relativeHeight="251736217" behindDoc="0" locked="0" layoutInCell="1" allowOverlap="1" wp14:anchorId="6B395540" wp14:editId="11885B75">
            <wp:simplePos x="0" y="0"/>
            <wp:positionH relativeFrom="page">
              <wp:posOffset>520065</wp:posOffset>
            </wp:positionH>
            <wp:positionV relativeFrom="page">
              <wp:posOffset>5699760</wp:posOffset>
            </wp:positionV>
            <wp:extent cx="3075305" cy="3810000"/>
            <wp:effectExtent l="152400" t="152400" r="150495" b="177800"/>
            <wp:wrapTight wrapText="bothSides">
              <wp:wrapPolygon edited="0">
                <wp:start x="-714" y="-864"/>
                <wp:lineTo x="-1070" y="-576"/>
                <wp:lineTo x="-892" y="22464"/>
                <wp:lineTo x="22300" y="22464"/>
                <wp:lineTo x="22479" y="1728"/>
                <wp:lineTo x="22122" y="-432"/>
                <wp:lineTo x="22122" y="-864"/>
                <wp:lineTo x="-714" y="-864"/>
              </wp:wrapPolygon>
            </wp:wrapTight>
            <wp:docPr id="54"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075305" cy="381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A06E8" w:rsidRPr="001C445A">
        <w:rPr>
          <w:noProof/>
        </w:rPr>
        <w:drawing>
          <wp:anchor distT="0" distB="0" distL="114300" distR="114300" simplePos="0" relativeHeight="252050585" behindDoc="0" locked="0" layoutInCell="1" allowOverlap="1" wp14:anchorId="37295DDD" wp14:editId="4902B044">
            <wp:simplePos x="0" y="0"/>
            <wp:positionH relativeFrom="page">
              <wp:posOffset>2989580</wp:posOffset>
            </wp:positionH>
            <wp:positionV relativeFrom="page">
              <wp:posOffset>1313815</wp:posOffset>
            </wp:positionV>
            <wp:extent cx="4229100" cy="3172460"/>
            <wp:effectExtent l="254000" t="254000" r="241300" b="307340"/>
            <wp:wrapTight wrapText="bothSides">
              <wp:wrapPolygon edited="0">
                <wp:start x="-511" y="-900"/>
                <wp:lineTo x="-885" y="-526"/>
                <wp:lineTo x="-807" y="10554"/>
                <wp:lineTo x="-888" y="20953"/>
                <wp:lineTo x="-859" y="21643"/>
                <wp:lineTo x="20227" y="22486"/>
                <wp:lineTo x="20371" y="22822"/>
                <wp:lineTo x="22054" y="22695"/>
                <wp:lineTo x="22197" y="19913"/>
                <wp:lineTo x="22248" y="8824"/>
                <wp:lineTo x="22177" y="-2083"/>
                <wp:lineTo x="395" y="-968"/>
                <wp:lineTo x="-511" y="-900"/>
              </wp:wrapPolygon>
            </wp:wrapTight>
            <wp:docPr id="251" name="Picture 14"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descr="044"/>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rot="193327">
                      <a:off x="0" y="0"/>
                      <a:ext cx="4229100" cy="3172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2A06E8">
        <w:rPr>
          <w:noProof/>
        </w:rPr>
        <mc:AlternateContent>
          <mc:Choice Requires="wps">
            <w:drawing>
              <wp:anchor distT="0" distB="0" distL="114300" distR="114300" simplePos="0" relativeHeight="252051609" behindDoc="0" locked="0" layoutInCell="1" allowOverlap="1" wp14:anchorId="0730F766" wp14:editId="7C8FBD99">
                <wp:simplePos x="0" y="0"/>
                <wp:positionH relativeFrom="page">
                  <wp:posOffset>3683000</wp:posOffset>
                </wp:positionH>
                <wp:positionV relativeFrom="page">
                  <wp:posOffset>4479925</wp:posOffset>
                </wp:positionV>
                <wp:extent cx="2695575" cy="360680"/>
                <wp:effectExtent l="0" t="76200" r="22225" b="71120"/>
                <wp:wrapThrough wrapText="bothSides">
                  <wp:wrapPolygon edited="0">
                    <wp:start x="114" y="-587"/>
                    <wp:lineTo x="216" y="14605"/>
                    <wp:lineTo x="8418" y="22199"/>
                    <wp:lineTo x="16976" y="22046"/>
                    <wp:lineTo x="21245" y="20450"/>
                    <wp:lineTo x="21499" y="-2491"/>
                    <wp:lineTo x="3570" y="-1879"/>
                    <wp:lineTo x="114" y="-587"/>
                  </wp:wrapPolygon>
                </wp:wrapThrough>
                <wp:docPr id="60" name="Text Box 60"/>
                <wp:cNvGraphicFramePr/>
                <a:graphic xmlns:a="http://schemas.openxmlformats.org/drawingml/2006/main">
                  <a:graphicData uri="http://schemas.microsoft.com/office/word/2010/wordprocessingShape">
                    <wps:wsp>
                      <wps:cNvSpPr txBox="1"/>
                      <wps:spPr>
                        <a:xfrm rot="171837">
                          <a:off x="0" y="0"/>
                          <a:ext cx="2695575" cy="3606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7458897" w14:textId="77777777" w:rsidR="003939F3" w:rsidRPr="00BA2916" w:rsidRDefault="003939F3">
                            <w:pPr>
                              <w:rPr>
                                <w:i/>
                              </w:rPr>
                            </w:pPr>
                            <w:r w:rsidRPr="00BA2916">
                              <w:rPr>
                                <w:i/>
                              </w:rPr>
                              <w:t>Victor with his nieces</w:t>
                            </w:r>
                            <w:r>
                              <w:rPr>
                                <w:i/>
                              </w:rPr>
                              <w:t xml:space="preserve"> Lulu’ &amp; </w:t>
                            </w:r>
                            <w:proofErr w:type="spellStart"/>
                            <w:r>
                              <w:rPr>
                                <w:i/>
                              </w:rPr>
                              <w:t>Benedicte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107" type="#_x0000_t202" style="position:absolute;margin-left:290pt;margin-top:352.75pt;width:212.25pt;height:28.4pt;rotation:187692fd;z-index:2520516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" mv:complextextbox="1" filled="f" stroked="f">
                <v:textbox>
                  <w:txbxContent>
                    <w:p w14:paraId="37458897" w14:textId="77777777" w:rsidR="003939F3" w:rsidRPr="00BA2916" w:rsidRDefault="003939F3">
                      <w:pPr>
                        <w:rPr>
                          <w:i/>
                        </w:rPr>
                      </w:pPr>
                      <w:r w:rsidRPr="00BA2916">
                        <w:rPr>
                          <w:i/>
                        </w:rPr>
                        <w:t>Victor with his nieces</w:t>
                      </w:r>
                      <w:r>
                        <w:rPr>
                          <w:i/>
                        </w:rPr>
                        <w:t xml:space="preserve"> Lulu’ &amp; </w:t>
                      </w:r>
                      <w:proofErr w:type="spellStart"/>
                      <w:r>
                        <w:rPr>
                          <w:i/>
                        </w:rPr>
                        <w:t>Benedicte</w:t>
                      </w:r>
                      <w:proofErr w:type="spellEnd"/>
                    </w:p>
                  </w:txbxContent>
                </v:textbox>
                <w10:wrap type="through" anchorx="page" anchory="page"/>
              </v:shape>
            </w:pict>
          </mc:Fallback>
        </mc:AlternateContent>
      </w:r>
      <w:r w:rsidR="00FD512C">
        <w:rPr>
          <w:noProof/>
        </w:rPr>
        <mc:AlternateContent>
          <mc:Choice Requires="wpg">
            <w:drawing>
              <wp:anchor distT="0" distB="0" distL="114300" distR="114300" simplePos="0" relativeHeight="252048537" behindDoc="0" locked="0" layoutInCell="1" allowOverlap="1" wp14:anchorId="67C2E1D5" wp14:editId="4DE0B11B">
                <wp:simplePos x="0" y="0"/>
                <wp:positionH relativeFrom="page">
                  <wp:posOffset>401320</wp:posOffset>
                </wp:positionH>
                <wp:positionV relativeFrom="page">
                  <wp:posOffset>780415</wp:posOffset>
                </wp:positionV>
                <wp:extent cx="7010400" cy="4899660"/>
                <wp:effectExtent l="0" t="0" r="0" b="2540"/>
                <wp:wrapThrough wrapText="bothSides">
                  <wp:wrapPolygon edited="0">
                    <wp:start x="78" y="0"/>
                    <wp:lineTo x="78" y="21499"/>
                    <wp:lineTo x="21443" y="21499"/>
                    <wp:lineTo x="21443" y="0"/>
                    <wp:lineTo x="78" y="0"/>
                  </wp:wrapPolygon>
                </wp:wrapThrough>
                <wp:docPr id="43" name="Group 43"/>
                <wp:cNvGraphicFramePr/>
                <a:graphic xmlns:a="http://schemas.openxmlformats.org/drawingml/2006/main">
                  <a:graphicData uri="http://schemas.microsoft.com/office/word/2010/wordprocessingGroup">
                    <wpg:wgp>
                      <wpg:cNvGrpSpPr/>
                      <wpg:grpSpPr>
                        <a:xfrm>
                          <a:off x="0" y="0"/>
                          <a:ext cx="7010400" cy="4899660"/>
                          <a:chOff x="0" y="0"/>
                          <a:chExt cx="7010400" cy="4899660"/>
                        </a:xfrm>
                        <a:extLst>
                          <a:ext uri="{0CCBE362-F206-4b92-989A-16890622DB6E}">
                            <ma14:wrappingTextBoxFlag xmlns:ma14="http://schemas.microsoft.com/office/mac/drawingml/2011/main" val="1"/>
                          </a:ext>
                        </a:extLst>
                      </wpg:grpSpPr>
                      <wps:wsp>
                        <wps:cNvPr id="252" name="Text Box 252"/>
                        <wps:cNvSpPr txBox="1"/>
                        <wps:spPr>
                          <a:xfrm>
                            <a:off x="0" y="0"/>
                            <a:ext cx="7010400" cy="48996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Text Box 242"/>
                        <wps:cNvSpPr txBox="1"/>
                        <wps:spPr>
                          <a:xfrm>
                            <a:off x="91440" y="45720"/>
                            <a:ext cx="6827520" cy="227965"/>
                          </a:xfrm>
                          <a:prstGeom prst="rect">
                            <a:avLst/>
                          </a:prstGeom>
                          <a:noFill/>
                          <a:ln>
                            <a:noFill/>
                          </a:ln>
                          <a:effectLst/>
                          <a:extLst>
                            <a:ext uri="{C572A759-6A51-4108-AA02-DFA0A04FC94B}">
                              <ma14:wrappingTextBoxFlag xmlns:ma14="http://schemas.microsoft.com/office/mac/drawingml/2011/main"/>
                            </a:ext>
                          </a:extLst>
                        </wps:spPr>
                        <wps:txbx id="45">
                          <w:txbxContent>
                            <w:p w14:paraId="6E23B876" w14:textId="77777777" w:rsidR="003939F3" w:rsidRDefault="003939F3" w:rsidP="001C445A">
                              <w:pPr>
                                <w:rPr>
                                  <w:rFonts w:ascii="Chalkboard" w:hAnsi="Chalkboard"/>
                                  <w:sz w:val="28"/>
                                  <w:szCs w:val="28"/>
                                </w:rPr>
                              </w:pPr>
                              <w:r w:rsidRPr="00E93E82">
                                <w:rPr>
                                  <w:rFonts w:ascii="Chalkboard" w:hAnsi="Chalkboard"/>
                                  <w:sz w:val="28"/>
                                  <w:szCs w:val="28"/>
                                </w:rPr>
                                <w:t xml:space="preserve">Victor is a very sensitive, sweet, generous man. He is hardworking </w:t>
                              </w:r>
                            </w:p>
                            <w:p w14:paraId="6B688ABD" w14:textId="77777777" w:rsidR="003939F3" w:rsidRPr="00210A8A" w:rsidRDefault="003939F3" w:rsidP="001C445A">
                              <w:pPr>
                                <w:rPr>
                                  <w:rFonts w:ascii="Chalkboard" w:hAnsi="Chalkboard"/>
                                  <w:sz w:val="28"/>
                                  <w:szCs w:val="28"/>
                                </w:rPr>
                              </w:pPr>
                              <w:r w:rsidRPr="00E93E82">
                                <w:rPr>
                                  <w:rFonts w:ascii="Chalkboard" w:hAnsi="Chalkboard"/>
                                  <w:sz w:val="28"/>
                                  <w:szCs w:val="28"/>
                                </w:rPr>
                                <w:t>(He is the Managing Director of a sport-fashion company), is honest and extrem</w:t>
                              </w:r>
                              <w:r>
                                <w:rPr>
                                  <w:rFonts w:ascii="Chalkboard" w:hAnsi="Chalkboard"/>
                                  <w:sz w:val="28"/>
                                  <w:szCs w:val="28"/>
                                </w:rPr>
                                <w:t>ely responsible. His coworkers like</w:t>
                              </w:r>
                              <w:r w:rsidRPr="00E93E82">
                                <w:rPr>
                                  <w:rFonts w:ascii="Chalkboard" w:hAnsi="Chalkboard"/>
                                  <w:sz w:val="28"/>
                                  <w:szCs w:val="28"/>
                                </w:rPr>
                                <w:t xml:space="preserve"> him </w:t>
                              </w:r>
                              <w:r>
                                <w:rPr>
                                  <w:rFonts w:ascii="Chalkboard" w:hAnsi="Chalkboard"/>
                                  <w:sz w:val="28"/>
                                  <w:szCs w:val="28"/>
                                </w:rPr>
                                <w:t xml:space="preserve">a lot </w:t>
                              </w:r>
                              <w:r w:rsidRPr="00E93E82">
                                <w:rPr>
                                  <w:rFonts w:ascii="Chalkboard" w:hAnsi="Chalkboard"/>
                                  <w:sz w:val="28"/>
                                  <w:szCs w:val="28"/>
                                </w:rPr>
                                <w:t>and rave about his p</w:t>
                              </w:r>
                              <w:r>
                                <w:rPr>
                                  <w:rFonts w:ascii="Chalkboard" w:hAnsi="Chalkboard"/>
                                  <w:sz w:val="28"/>
                                  <w:szCs w:val="28"/>
                                </w:rPr>
                                <w:t xml:space="preserve">rofessionalism, compassion and </w:t>
                              </w:r>
                              <w:r w:rsidRPr="00E93E82">
                                <w:rPr>
                                  <w:rFonts w:ascii="Chalkboard" w:hAnsi="Chalkboard"/>
                                  <w:sz w:val="28"/>
                                  <w:szCs w:val="28"/>
                                </w:rPr>
                                <w:t>integrity. He has a calm temperament and gets along with everybody. Victor is very good in sports and l love skiing, sailing or playing tennis with him. He is a perfect husband and father. Victor spends as much time as possible with our daughter. In the morning he plays and cooks breakfast for her, in the evening he plays, reads stories to her and put her in bed and during the weekends he can’t stay away from her! I could not hope to have a better father for Ally. We love him a lot!</w:t>
                              </w:r>
                            </w:p>
                            <w:p w14:paraId="249F746A" w14:textId="77777777" w:rsidR="003939F3" w:rsidRDefault="003939F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 name="Text Box 244"/>
                        <wps:cNvSpPr txBox="1"/>
                        <wps:spPr>
                          <a:xfrm>
                            <a:off x="91440" y="272415"/>
                            <a:ext cx="2299335" cy="228600"/>
                          </a:xfrm>
                          <a:prstGeom prst="rect">
                            <a:avLst/>
                          </a:prstGeom>
                          <a:noFill/>
                          <a:ln>
                            <a:noFill/>
                          </a:ln>
                          <a:effectLst/>
                          <a:extLst>
                            <a:ext uri="{C572A759-6A51-4108-AA02-DFA0A04FC94B}">
                              <ma14:wrappingTextBoxFlag xmlns:ma14="http://schemas.microsoft.com/office/mac/drawingml/2011/main"/>
                            </a:ext>
                          </a:extLst>
                        </wps:spPr>
                        <wps:linkedTxbx id="4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Text Box 246"/>
                        <wps:cNvSpPr txBox="1"/>
                        <wps:spPr>
                          <a:xfrm>
                            <a:off x="91440" y="499745"/>
                            <a:ext cx="2288540" cy="227965"/>
                          </a:xfrm>
                          <a:prstGeom prst="rect">
                            <a:avLst/>
                          </a:prstGeom>
                          <a:noFill/>
                          <a:ln>
                            <a:noFill/>
                          </a:ln>
                          <a:effectLst/>
                          <a:extLst>
                            <a:ext uri="{C572A759-6A51-4108-AA02-DFA0A04FC94B}">
                              <ma14:wrappingTextBoxFlag xmlns:ma14="http://schemas.microsoft.com/office/mac/drawingml/2011/main"/>
                            </a:ext>
                          </a:extLst>
                        </wps:spPr>
                        <wps:linkedTxbx id="4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Text Box 247"/>
                        <wps:cNvSpPr txBox="1"/>
                        <wps:spPr>
                          <a:xfrm>
                            <a:off x="91440" y="726440"/>
                            <a:ext cx="2277745" cy="227965"/>
                          </a:xfrm>
                          <a:prstGeom prst="rect">
                            <a:avLst/>
                          </a:prstGeom>
                          <a:noFill/>
                          <a:ln>
                            <a:noFill/>
                          </a:ln>
                          <a:effectLst/>
                          <a:extLst>
                            <a:ext uri="{C572A759-6A51-4108-AA02-DFA0A04FC94B}">
                              <ma14:wrappingTextBoxFlag xmlns:ma14="http://schemas.microsoft.com/office/mac/drawingml/2011/main"/>
                            </a:ext>
                          </a:extLst>
                        </wps:spPr>
                        <wps:linkedTxbx id="4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 name="Text Box 248"/>
                        <wps:cNvSpPr txBox="1"/>
                        <wps:spPr>
                          <a:xfrm>
                            <a:off x="91440" y="953135"/>
                            <a:ext cx="2266950" cy="228600"/>
                          </a:xfrm>
                          <a:prstGeom prst="rect">
                            <a:avLst/>
                          </a:prstGeom>
                          <a:noFill/>
                          <a:ln>
                            <a:noFill/>
                          </a:ln>
                          <a:effectLst/>
                          <a:extLst>
                            <a:ext uri="{C572A759-6A51-4108-AA02-DFA0A04FC94B}">
                              <ma14:wrappingTextBoxFlag xmlns:ma14="http://schemas.microsoft.com/office/mac/drawingml/2011/main"/>
                            </a:ext>
                          </a:extLst>
                        </wps:spPr>
                        <wps:linkedTxbx id="4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9" name="Text Box 249"/>
                        <wps:cNvSpPr txBox="1"/>
                        <wps:spPr>
                          <a:xfrm>
                            <a:off x="91440" y="1180465"/>
                            <a:ext cx="2256790" cy="227965"/>
                          </a:xfrm>
                          <a:prstGeom prst="rect">
                            <a:avLst/>
                          </a:prstGeom>
                          <a:noFill/>
                          <a:ln>
                            <a:noFill/>
                          </a:ln>
                          <a:effectLst/>
                          <a:extLst>
                            <a:ext uri="{C572A759-6A51-4108-AA02-DFA0A04FC94B}">
                              <ma14:wrappingTextBoxFlag xmlns:ma14="http://schemas.microsoft.com/office/mac/drawingml/2011/main"/>
                            </a:ext>
                          </a:extLst>
                        </wps:spPr>
                        <wps:linkedTxbx id="4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0" name="Text Box 250"/>
                        <wps:cNvSpPr txBox="1"/>
                        <wps:spPr>
                          <a:xfrm>
                            <a:off x="91440" y="1407160"/>
                            <a:ext cx="2245995" cy="227965"/>
                          </a:xfrm>
                          <a:prstGeom prst="rect">
                            <a:avLst/>
                          </a:prstGeom>
                          <a:noFill/>
                          <a:ln>
                            <a:noFill/>
                          </a:ln>
                          <a:effectLst/>
                          <a:extLst>
                            <a:ext uri="{C572A759-6A51-4108-AA02-DFA0A04FC94B}">
                              <ma14:wrappingTextBoxFlag xmlns:ma14="http://schemas.microsoft.com/office/mac/drawingml/2011/main"/>
                            </a:ext>
                          </a:extLst>
                        </wps:spPr>
                        <wps:linkedTxbx id="4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3" name="Text Box 253"/>
                        <wps:cNvSpPr txBox="1"/>
                        <wps:spPr>
                          <a:xfrm>
                            <a:off x="91440" y="1633855"/>
                            <a:ext cx="2235200" cy="228600"/>
                          </a:xfrm>
                          <a:prstGeom prst="rect">
                            <a:avLst/>
                          </a:prstGeom>
                          <a:noFill/>
                          <a:ln>
                            <a:noFill/>
                          </a:ln>
                          <a:effectLst/>
                          <a:extLst>
                            <a:ext uri="{C572A759-6A51-4108-AA02-DFA0A04FC94B}">
                              <ma14:wrappingTextBoxFlag xmlns:ma14="http://schemas.microsoft.com/office/mac/drawingml/2011/main"/>
                            </a:ext>
                          </a:extLst>
                        </wps:spPr>
                        <wps:linkedTxbx id="4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4" name="Text Box 254"/>
                        <wps:cNvSpPr txBox="1"/>
                        <wps:spPr>
                          <a:xfrm>
                            <a:off x="91440" y="1861185"/>
                            <a:ext cx="2221865" cy="227965"/>
                          </a:xfrm>
                          <a:prstGeom prst="rect">
                            <a:avLst/>
                          </a:prstGeom>
                          <a:noFill/>
                          <a:ln>
                            <a:noFill/>
                          </a:ln>
                          <a:effectLst/>
                          <a:extLst>
                            <a:ext uri="{C572A759-6A51-4108-AA02-DFA0A04FC94B}">
                              <ma14:wrappingTextBoxFlag xmlns:ma14="http://schemas.microsoft.com/office/mac/drawingml/2011/main"/>
                            </a:ext>
                          </a:extLst>
                        </wps:spPr>
                        <wps:linkedTxbx id="4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 name="Text Box 255"/>
                        <wps:cNvSpPr txBox="1"/>
                        <wps:spPr>
                          <a:xfrm>
                            <a:off x="91440" y="2087880"/>
                            <a:ext cx="2206625" cy="227965"/>
                          </a:xfrm>
                          <a:prstGeom prst="rect">
                            <a:avLst/>
                          </a:prstGeom>
                          <a:noFill/>
                          <a:ln>
                            <a:noFill/>
                          </a:ln>
                          <a:effectLst/>
                          <a:extLst>
                            <a:ext uri="{C572A759-6A51-4108-AA02-DFA0A04FC94B}">
                              <ma14:wrappingTextBoxFlag xmlns:ma14="http://schemas.microsoft.com/office/mac/drawingml/2011/main"/>
                            </a:ext>
                          </a:extLst>
                        </wps:spPr>
                        <wps:linkedTxbx id="4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91440" y="2314575"/>
                            <a:ext cx="2191385" cy="228600"/>
                          </a:xfrm>
                          <a:prstGeom prst="rect">
                            <a:avLst/>
                          </a:prstGeom>
                          <a:noFill/>
                          <a:ln>
                            <a:noFill/>
                          </a:ln>
                          <a:effectLst/>
                          <a:extLst>
                            <a:ext uri="{C572A759-6A51-4108-AA02-DFA0A04FC94B}">
                              <ma14:wrappingTextBoxFlag xmlns:ma14="http://schemas.microsoft.com/office/mac/drawingml/2011/main"/>
                            </a:ext>
                          </a:extLst>
                        </wps:spPr>
                        <wps:linkedTxbx id="4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91440" y="2541905"/>
                            <a:ext cx="2176780" cy="227965"/>
                          </a:xfrm>
                          <a:prstGeom prst="rect">
                            <a:avLst/>
                          </a:prstGeom>
                          <a:noFill/>
                          <a:ln>
                            <a:noFill/>
                          </a:ln>
                          <a:effectLst/>
                          <a:extLst>
                            <a:ext uri="{C572A759-6A51-4108-AA02-DFA0A04FC94B}">
                              <ma14:wrappingTextBoxFlag xmlns:ma14="http://schemas.microsoft.com/office/mac/drawingml/2011/main"/>
                            </a:ext>
                          </a:extLst>
                        </wps:spPr>
                        <wps:linkedTxbx id="4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a:off x="91440" y="2768600"/>
                            <a:ext cx="2161540" cy="228600"/>
                          </a:xfrm>
                          <a:prstGeom prst="rect">
                            <a:avLst/>
                          </a:prstGeom>
                          <a:noFill/>
                          <a:ln>
                            <a:noFill/>
                          </a:ln>
                          <a:effectLst/>
                          <a:extLst>
                            <a:ext uri="{C572A759-6A51-4108-AA02-DFA0A04FC94B}">
                              <ma14:wrappingTextBoxFlag xmlns:ma14="http://schemas.microsoft.com/office/mac/drawingml/2011/main"/>
                            </a:ext>
                          </a:extLst>
                        </wps:spPr>
                        <wps:linkedTxbx id="4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91440" y="2995930"/>
                            <a:ext cx="2146300" cy="227965"/>
                          </a:xfrm>
                          <a:prstGeom prst="rect">
                            <a:avLst/>
                          </a:prstGeom>
                          <a:noFill/>
                          <a:ln>
                            <a:noFill/>
                          </a:ln>
                          <a:effectLst/>
                          <a:extLst>
                            <a:ext uri="{C572A759-6A51-4108-AA02-DFA0A04FC94B}">
                              <ma14:wrappingTextBoxFlag xmlns:ma14="http://schemas.microsoft.com/office/mac/drawingml/2011/main"/>
                            </a:ext>
                          </a:extLst>
                        </wps:spPr>
                        <wps:linkedTxbx id="4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36"/>
                        <wps:cNvSpPr txBox="1"/>
                        <wps:spPr>
                          <a:xfrm>
                            <a:off x="91440" y="3222625"/>
                            <a:ext cx="2131060" cy="227965"/>
                          </a:xfrm>
                          <a:prstGeom prst="rect">
                            <a:avLst/>
                          </a:prstGeom>
                          <a:noFill/>
                          <a:ln>
                            <a:noFill/>
                          </a:ln>
                          <a:effectLst/>
                          <a:extLst>
                            <a:ext uri="{C572A759-6A51-4108-AA02-DFA0A04FC94B}">
                              <ma14:wrappingTextBoxFlag xmlns:ma14="http://schemas.microsoft.com/office/mac/drawingml/2011/main"/>
                            </a:ext>
                          </a:extLst>
                        </wps:spPr>
                        <wps:linkedTxbx id="4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Text Box 37"/>
                        <wps:cNvSpPr txBox="1"/>
                        <wps:spPr>
                          <a:xfrm>
                            <a:off x="91440" y="3449320"/>
                            <a:ext cx="2129155" cy="228600"/>
                          </a:xfrm>
                          <a:prstGeom prst="rect">
                            <a:avLst/>
                          </a:prstGeom>
                          <a:noFill/>
                          <a:ln>
                            <a:noFill/>
                          </a:ln>
                          <a:effectLst/>
                          <a:extLst>
                            <a:ext uri="{C572A759-6A51-4108-AA02-DFA0A04FC94B}">
                              <ma14:wrappingTextBoxFlag xmlns:ma14="http://schemas.microsoft.com/office/mac/drawingml/2011/main"/>
                            </a:ext>
                          </a:extLst>
                        </wps:spPr>
                        <wps:linkedTxbx id="4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 name="Text Box 39"/>
                        <wps:cNvSpPr txBox="1"/>
                        <wps:spPr>
                          <a:xfrm>
                            <a:off x="91440" y="3676650"/>
                            <a:ext cx="3101340" cy="227965"/>
                          </a:xfrm>
                          <a:prstGeom prst="rect">
                            <a:avLst/>
                          </a:prstGeom>
                          <a:noFill/>
                          <a:ln>
                            <a:noFill/>
                          </a:ln>
                          <a:effectLst/>
                          <a:extLst>
                            <a:ext uri="{C572A759-6A51-4108-AA02-DFA0A04FC94B}">
                              <ma14:wrappingTextBoxFlag xmlns:ma14="http://schemas.microsoft.com/office/mac/drawingml/2011/main"/>
                            </a:ext>
                          </a:extLst>
                        </wps:spPr>
                        <wps:linkedTxbx id="4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91440" y="3903345"/>
                            <a:ext cx="3250565" cy="227965"/>
                          </a:xfrm>
                          <a:prstGeom prst="rect">
                            <a:avLst/>
                          </a:prstGeom>
                          <a:noFill/>
                          <a:ln>
                            <a:noFill/>
                          </a:ln>
                          <a:effectLst/>
                          <a:extLst>
                            <a:ext uri="{C572A759-6A51-4108-AA02-DFA0A04FC94B}">
                              <ma14:wrappingTextBoxFlag xmlns:ma14="http://schemas.microsoft.com/office/mac/drawingml/2011/main"/>
                            </a:ext>
                          </a:extLst>
                        </wps:spPr>
                        <wps:linkedTxbx id="45"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Text Box 41"/>
                        <wps:cNvSpPr txBox="1"/>
                        <wps:spPr>
                          <a:xfrm>
                            <a:off x="91440" y="4130040"/>
                            <a:ext cx="6827520" cy="228600"/>
                          </a:xfrm>
                          <a:prstGeom prst="rect">
                            <a:avLst/>
                          </a:prstGeom>
                          <a:noFill/>
                          <a:ln>
                            <a:noFill/>
                          </a:ln>
                          <a:effectLst/>
                          <a:extLst>
                            <a:ext uri="{C572A759-6A51-4108-AA02-DFA0A04FC94B}">
                              <ma14:wrappingTextBoxFlag xmlns:ma14="http://schemas.microsoft.com/office/mac/drawingml/2011/main"/>
                            </a:ext>
                          </a:extLst>
                        </wps:spPr>
                        <wps:linkedTxbx id="45"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91440" y="4357370"/>
                            <a:ext cx="6827520" cy="454660"/>
                          </a:xfrm>
                          <a:prstGeom prst="rect">
                            <a:avLst/>
                          </a:prstGeom>
                          <a:noFill/>
                          <a:ln>
                            <a:noFill/>
                          </a:ln>
                          <a:effectLst/>
                          <a:extLst>
                            <a:ext uri="{C572A759-6A51-4108-AA02-DFA0A04FC94B}">
                              <ma14:wrappingTextBoxFlag xmlns:ma14="http://schemas.microsoft.com/office/mac/drawingml/2011/main"/>
                            </a:ext>
                          </a:extLst>
                        </wps:spPr>
                        <wps:linkedTxbx id="45"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3" o:spid="_x0000_s1108" style="position:absolute;margin-left:31.6pt;margin-top:61.45pt;width:552pt;height:385.8pt;z-index:252048537;mso-position-horizontal-relative:page;mso-position-vertical-relative:page" coordsize="7010400,48996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" mv:complextextbox="1">
                <v:shape id="Text Box 252" o:spid="_x0000_s1109" type="#_x0000_t202" style="position:absolute;width:7010400;height:4899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qVPyxQAA&#10;ANwAAAAPAAAAZHJzL2Rvd25yZXYueG1sRI9Pa8JAFMTvBb/D8oTe6saANURXUVHxoLT+OXh8ZJ9J&#10;MPs2ZLcm/fauUOhxmJnfMNN5ZyrxoMaVlhUMBxEI4szqknMFl/PmIwHhPLLGyjIp+CUH81nvbYqp&#10;ti0f6XHyuQgQdikqKLyvUyldVpBBN7A1cfButjHog2xyqRtsA9xUMo6iT2mw5LBQYE2rgrL76cco&#10;oH1nzodkvPZfy9s2uibf7V7nSr33u8UEhKfO/4f/2jutIB7F8DoTjoC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pU/LFAAAA3AAAAA8AAAAAAAAAAAAAAAAAlwIAAGRycy9k&#10;b3ducmV2LnhtbFBLBQYAAAAABAAEAPUAAACJAwAAAAA=&#10;" mv:complextextbox="1" filled="f" stroked="f"/>
                <v:shape id="Text Box 242" o:spid="_x0000_s1110" type="#_x0000_t202" style="position:absolute;left:91440;top:45720;width:682752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style="mso-next-textbox:#Text Box 244" inset="0,0,0,0">
                    <w:txbxContent>
                      <w:p w14:paraId="6E23B876" w14:textId="77777777" w:rsidR="003939F3" w:rsidRDefault="003939F3" w:rsidP="001C445A">
                        <w:pPr>
                          <w:rPr>
                            <w:rFonts w:ascii="Chalkboard" w:hAnsi="Chalkboard"/>
                            <w:sz w:val="28"/>
                            <w:szCs w:val="28"/>
                          </w:rPr>
                        </w:pPr>
                        <w:r w:rsidRPr="00E93E82">
                          <w:rPr>
                            <w:rFonts w:ascii="Chalkboard" w:hAnsi="Chalkboard"/>
                            <w:sz w:val="28"/>
                            <w:szCs w:val="28"/>
                          </w:rPr>
                          <w:t xml:space="preserve">Victor is a very sensitive, sweet, generous man. He is hardworking </w:t>
                        </w:r>
                      </w:p>
                      <w:p w14:paraId="6B688ABD" w14:textId="77777777" w:rsidR="003939F3" w:rsidRPr="00210A8A" w:rsidRDefault="003939F3" w:rsidP="001C445A">
                        <w:pPr>
                          <w:rPr>
                            <w:rFonts w:ascii="Chalkboard" w:hAnsi="Chalkboard"/>
                            <w:sz w:val="28"/>
                            <w:szCs w:val="28"/>
                          </w:rPr>
                        </w:pPr>
                        <w:r w:rsidRPr="00E93E82">
                          <w:rPr>
                            <w:rFonts w:ascii="Chalkboard" w:hAnsi="Chalkboard"/>
                            <w:sz w:val="28"/>
                            <w:szCs w:val="28"/>
                          </w:rPr>
                          <w:t>(He is the Managing Director of a sport-fashion company), is honest and extrem</w:t>
                        </w:r>
                        <w:r>
                          <w:rPr>
                            <w:rFonts w:ascii="Chalkboard" w:hAnsi="Chalkboard"/>
                            <w:sz w:val="28"/>
                            <w:szCs w:val="28"/>
                          </w:rPr>
                          <w:t>ely responsible. His coworkers like</w:t>
                        </w:r>
                        <w:r w:rsidRPr="00E93E82">
                          <w:rPr>
                            <w:rFonts w:ascii="Chalkboard" w:hAnsi="Chalkboard"/>
                            <w:sz w:val="28"/>
                            <w:szCs w:val="28"/>
                          </w:rPr>
                          <w:t xml:space="preserve"> him </w:t>
                        </w:r>
                        <w:r>
                          <w:rPr>
                            <w:rFonts w:ascii="Chalkboard" w:hAnsi="Chalkboard"/>
                            <w:sz w:val="28"/>
                            <w:szCs w:val="28"/>
                          </w:rPr>
                          <w:t xml:space="preserve">a lot </w:t>
                        </w:r>
                        <w:r w:rsidRPr="00E93E82">
                          <w:rPr>
                            <w:rFonts w:ascii="Chalkboard" w:hAnsi="Chalkboard"/>
                            <w:sz w:val="28"/>
                            <w:szCs w:val="28"/>
                          </w:rPr>
                          <w:t>and rave about his p</w:t>
                        </w:r>
                        <w:r>
                          <w:rPr>
                            <w:rFonts w:ascii="Chalkboard" w:hAnsi="Chalkboard"/>
                            <w:sz w:val="28"/>
                            <w:szCs w:val="28"/>
                          </w:rPr>
                          <w:t xml:space="preserve">rofessionalism, compassion and </w:t>
                        </w:r>
                        <w:r w:rsidRPr="00E93E82">
                          <w:rPr>
                            <w:rFonts w:ascii="Chalkboard" w:hAnsi="Chalkboard"/>
                            <w:sz w:val="28"/>
                            <w:szCs w:val="28"/>
                          </w:rPr>
                          <w:t>integrity. He has a calm temperament and gets along with everybody. Victor is very good in sports and l love skiing, sailing or playing tennis with him. He is a perfect husband and father. Victor spends as much time as possible with our daughter. In the morning he plays and cooks breakfast for her, in the evening he plays, reads stories to her and put her in bed and during the weekends he can’t stay away from her! I could not hope to have a better father for Ally. We love him a lot!</w:t>
                        </w:r>
                      </w:p>
                      <w:p w14:paraId="249F746A" w14:textId="77777777" w:rsidR="003939F3" w:rsidRDefault="003939F3"/>
                    </w:txbxContent>
                  </v:textbox>
                </v:shape>
                <v:shape id="Text Box 244" o:spid="_x0000_s1111" type="#_x0000_t202" style="position:absolute;left:91440;top:272415;width:229933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qo9Q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qj1DFAAAA3AAAAA8AAAAAAAAAAAAAAAAAlwIAAGRycy9k&#10;b3ducmV2LnhtbFBLBQYAAAAABAAEAPUAAACJAwAAAAA=&#10;" filled="f" stroked="f">
                  <v:textbox style="mso-next-textbox:#Text Box 246" inset="0,0,0,0">
                    <w:txbxContent/>
                  </v:textbox>
                </v:shape>
                <v:shape id="Text Box 246" o:spid="_x0000_s1112" type="#_x0000_t202" style="position:absolute;left:91440;top:499745;width:228854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NLS8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0tLzFAAAA3AAAAA8AAAAAAAAAAAAAAAAAlwIAAGRycy9k&#10;b3ducmV2LnhtbFBLBQYAAAAABAAEAPUAAACJAwAAAAA=&#10;" filled="f" stroked="f">
                  <v:textbox style="mso-next-textbox:#Text Box 247" inset="0,0,0,0">
                    <w:txbxContent/>
                  </v:textbox>
                </v:shape>
                <v:shape id="Text Box 247" o:spid="_x0000_s1113" type="#_x0000_t202" style="position:absolute;left:91440;top:726440;width:227774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eBEn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eBEnxgAAANwAAAAPAAAAAAAAAAAAAAAAAJcCAABkcnMv&#10;ZG93bnJldi54bWxQSwUGAAAAAAQABAD1AAAAigMAAAAA&#10;" filled="f" stroked="f">
                  <v:textbox style="mso-next-textbox:#Text Box 248" inset="0,0,0,0">
                    <w:txbxContent/>
                  </v:textbox>
                </v:shape>
                <v:shape id="Text Box 248" o:spid="_x0000_s1114" type="#_x0000_t202" style="position:absolute;left:91440;top:953135;width:226695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54VVwQAA&#10;ANwAAAAPAAAAZHJzL2Rvd25yZXYueG1sRE9Ni8IwEL0v+B/CCN7WVB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0ueFVcEAAADcAAAADwAAAAAAAAAAAAAAAACXAgAAZHJzL2Rvd25y&#10;ZXYueG1sUEsFBgAAAAAEAAQA9QAAAIUDAAAAAA==&#10;" filled="f" stroked="f">
                  <v:textbox style="mso-next-textbox:#Text Box 249" inset="0,0,0,0">
                    <w:txbxContent/>
                  </v:textbox>
                </v:shape>
                <v:shape id="Text Box 249" o:spid="_x0000_s1115" type="#_x0000_t202" style="position:absolute;left:91440;top:1180465;width:225679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qyDOxAAA&#10;ANwAAAAPAAAAZHJzL2Rvd25yZXYueG1sRI9Ba8JAFITvgv9heYI33Sgi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asgzsQAAADcAAAADwAAAAAAAAAAAAAAAACXAgAAZHJzL2Rv&#10;d25yZXYueG1sUEsFBgAAAAAEAAQA9QAAAIgDAAAAAA==&#10;" filled="f" stroked="f">
                  <v:textbox style="mso-next-textbox:#Text Box 250" inset="0,0,0,0">
                    <w:txbxContent/>
                  </v:textbox>
                </v:shape>
                <v:shape id="Text Box 250" o:spid="_x0000_s1116" type="#_x0000_t202" style="position:absolute;left:91440;top:1407160;width:224599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SB+OwQAA&#10;ANwAAAAPAAAAZHJzL2Rvd25yZXYueG1sRE9Ni8IwEL0v+B/CCN7WVE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UgfjsEAAADcAAAADwAAAAAAAAAAAAAAAACXAgAAZHJzL2Rvd25y&#10;ZXYueG1sUEsFBgAAAAAEAAQA9QAAAIUDAAAAAA==&#10;" filled="f" stroked="f">
                  <v:textbox style="mso-next-textbox:#Text Box 253" inset="0,0,0,0">
                    <w:txbxContent/>
                  </v:textbox>
                </v:shape>
                <v:shape id="Text Box 253" o:spid="_x0000_s1117" type="#_x0000_t202" style="position:absolute;left:91440;top:1633855;width:22352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moH5xgAA&#10;ANwAAAAPAAAAZHJzL2Rvd25yZXYueG1sRI9Ba8JAFITvQv/D8gredFOl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moH5xgAAANwAAAAPAAAAAAAAAAAAAAAAAJcCAABkcnMv&#10;ZG93bnJldi54bWxQSwUGAAAAAAQABAD1AAAAigMAAAAA&#10;" filled="f" stroked="f">
                  <v:textbox style="mso-next-textbox:#Text Box 254" inset="0,0,0,0">
                    <w:txbxContent/>
                  </v:textbox>
                </v:shape>
                <v:shape id="Text Box 254" o:spid="_x0000_s1118" type="#_x0000_t202" style="position:absolute;left:91440;top:1861185;width:222186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cxmNxgAA&#10;ANwAAAAPAAAAZHJzL2Rvd25yZXYueG1sRI9Ba8JAFITvQv/D8gredFOx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cxmNxgAAANwAAAAPAAAAAAAAAAAAAAAAAJcCAABkcnMv&#10;ZG93bnJldi54bWxQSwUGAAAAAAQABAD1AAAAigMAAAAA&#10;" filled="f" stroked="f">
                  <v:textbox style="mso-next-textbox:#Text Box 255" inset="0,0,0,0">
                    <w:txbxContent/>
                  </v:textbox>
                </v:shape>
                <v:shape id="Text Box 255" o:spid="_x0000_s1119" type="#_x0000_t202" style="position:absolute;left:91440;top:2087880;width:220662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P7wWxQAA&#10;ANwAAAAPAAAAZHJzL2Rvd25yZXYueG1sRI9Ba8JAFITvQv/D8gq9mU0Fxa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k/vBbFAAAA3AAAAA8AAAAAAAAAAAAAAAAAlwIAAGRycy9k&#10;b3ducmV2LnhtbFBLBQYAAAAABAAEAPUAAACJAwAAAAA=&#10;" filled="f" stroked="f">
                  <v:textbox style="mso-next-textbox:#Text Box 32" inset="0,0,0,0">
                    <w:txbxContent/>
                  </v:textbox>
                </v:shape>
                <v:shape id="Text Box 32" o:spid="_x0000_s1120" type="#_x0000_t202" style="position:absolute;left:91440;top:2314575;width:219138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style="mso-next-textbox:#Text Box 33" inset="0,0,0,0">
                    <w:txbxContent/>
                  </v:textbox>
                </v:shape>
                <v:shape id="Text Box 33" o:spid="_x0000_s1121" type="#_x0000_t202" style="position:absolute;left:91440;top:2541905;width:217678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style="mso-next-textbox:#Text Box 34" inset="0,0,0,0">
                    <w:txbxContent/>
                  </v:textbox>
                </v:shape>
                <v:shape id="Text Box 34" o:spid="_x0000_s1122" type="#_x0000_t202" style="position:absolute;left:91440;top:2768600;width:216154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jUxAAA&#10;ANsAAAAPAAAAZHJzL2Rvd25yZXYueG1sRI9Ba8JAFITvBf/D8oTe6sa2iE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f41MQAAADbAAAADwAAAAAAAAAAAAAAAACXAgAAZHJzL2Rv&#10;d25yZXYueG1sUEsFBgAAAAAEAAQA9QAAAIgDAAAAAA==&#10;" filled="f" stroked="f">
                  <v:textbox style="mso-next-textbox:#Text Box 35" inset="0,0,0,0">
                    <w:txbxContent/>
                  </v:textbox>
                </v:shape>
                <v:shape id="Text Box 35" o:spid="_x0000_s1123" type="#_x0000_t202" style="position:absolute;left:91440;top:2995930;width:214630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11PxAAA&#10;ANsAAAAPAAAAZHJzL2Rvd25yZXYueG1sRI9Ba8JAFITvBf/D8oTe6saW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tdT8QAAADbAAAADwAAAAAAAAAAAAAAAACXAgAAZHJzL2Rv&#10;d25yZXYueG1sUEsFBgAAAAAEAAQA9QAAAIgDAAAAAA==&#10;" filled="f" stroked="f">
                  <v:textbox style="mso-next-textbox:#Text Box 36" inset="0,0,0,0">
                    <w:txbxContent/>
                  </v:textbox>
                </v:shape>
                <v:shape id="Text Box 36" o:spid="_x0000_s1124" type="#_x0000_t202" style="position:absolute;left:91440;top:3222625;width:213106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M4xAAA&#10;ANsAAAAPAAAAZHJzL2Rvd25yZXYueG1sRI9Ba8JAFITvBf/D8oTe6sYW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inDOMQAAADbAAAADwAAAAAAAAAAAAAAAACXAgAAZHJzL2Rv&#10;d25yZXYueG1sUEsFBgAAAAAEAAQA9QAAAIgDAAAAAA==&#10;" filled="f" stroked="f">
                  <v:textbox style="mso-next-textbox:#Text Box 37" inset="0,0,0,0">
                    <w:txbxContent/>
                  </v:textbox>
                </v:shape>
                <v:shape id="Text Box 37" o:spid="_x0000_s1125" type="#_x0000_t202" style="position:absolute;left:91440;top:3449320;width:212915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WajxQAA&#10;ANsAAAAPAAAAZHJzL2Rvd25yZXYueG1sRI9Ba8JAFITvQv/D8gredFMF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lZqPFAAAA2wAAAA8AAAAAAAAAAAAAAAAAlwIAAGRycy9k&#10;b3ducmV2LnhtbFBLBQYAAAAABAAEAPUAAACJAwAAAAA=&#10;" filled="f" stroked="f">
                  <v:textbox style="mso-next-textbox:#Text Box 39" inset="0,0,0,0">
                    <w:txbxContent/>
                  </v:textbox>
                </v:shape>
                <v:shape id="Text Box 39" o:spid="_x0000_s1126" type="#_x0000_t202" style="position:absolute;left:91440;top:3676650;width:310134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tldK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tldKwwAAANsAAAAPAAAAAAAAAAAAAAAAAJcCAABkcnMvZG93&#10;bnJldi54bWxQSwUGAAAAAAQABAD1AAAAhwMAAAAA&#10;" filled="f" stroked="f">
                  <v:textbox style="mso-next-textbox:#Text Box 40" inset="0,0,0,0">
                    <w:txbxContent/>
                  </v:textbox>
                </v:shape>
                <v:shape id="Text Box 40" o:spid="_x0000_s1127" type="#_x0000_t202" style="position:absolute;left:91440;top:3903345;width:325056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o2qwAAA&#10;ANsAAAAPAAAAZHJzL2Rvd25yZXYueG1sRE9Ni8IwEL0v+B/CCN7W1E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io2qwAAAANsAAAAPAAAAAAAAAAAAAAAAAJcCAABkcnMvZG93bnJl&#10;di54bWxQSwUGAAAAAAQABAD1AAAAhAMAAAAA&#10;" filled="f" stroked="f">
                  <v:textbox style="mso-next-textbox:#Text Box 41" inset="0,0,0,0">
                    <w:txbxContent/>
                  </v:textbox>
                </v:shape>
                <v:shape id="Text Box 41" o:spid="_x0000_s1128" type="#_x0000_t202" style="position:absolute;left:91440;top:4130040;width:682752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xigxxQAA&#10;ANsAAAAPAAAAZHJzL2Rvd25yZXYueG1sRI9Ba8JAFITvhf6H5RW8NRtF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GKDHFAAAA2wAAAA8AAAAAAAAAAAAAAAAAlwIAAGRycy9k&#10;b3ducmV2LnhtbFBLBQYAAAAABAAEAPUAAACJAwAAAAA=&#10;" filled="f" stroked="f">
                  <v:textbox style="mso-next-textbox:#Text Box 42" inset="0,0,0,0">
                    <w:txbxContent/>
                  </v:textbox>
                </v:shape>
                <v:shape id="Text Box 42" o:spid="_x0000_s1129" type="#_x0000_t202" style="position:absolute;left:91440;top:4357370;width:6827520;height:4546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LZGwwAA&#10;ANsAAAAPAAAAZHJzL2Rvd25yZXYueG1sRI9Ba8JAFITvQv/D8gredKOI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LZGwwAAANsAAAAPAAAAAAAAAAAAAAAAAJcCAABkcnMvZG93&#10;bnJldi54bWxQSwUGAAAAAAQABAD1AAAAhwMAAAAA&#10;" filled="f" stroked="f">
                  <v:textbox inset="0,0,0,0">
                    <w:txbxContent/>
                  </v:textbox>
                </v:shape>
                <w10:wrap type="through" anchorx="page" anchory="page"/>
              </v:group>
            </w:pict>
          </mc:Fallback>
        </mc:AlternateContent>
      </w:r>
      <w:r w:rsidR="00A83ABD">
        <w:rPr>
          <w:noProof/>
        </w:rPr>
        <mc:AlternateContent>
          <mc:Choice Requires="wps">
            <w:drawing>
              <wp:anchor distT="0" distB="0" distL="114300" distR="114300" simplePos="0" relativeHeight="251740313" behindDoc="0" locked="0" layoutInCell="1" allowOverlap="1" wp14:anchorId="3C9E518D" wp14:editId="2578C5AC">
                <wp:simplePos x="0" y="0"/>
                <wp:positionH relativeFrom="page">
                  <wp:posOffset>379730</wp:posOffset>
                </wp:positionH>
                <wp:positionV relativeFrom="page">
                  <wp:posOffset>358775</wp:posOffset>
                </wp:positionV>
                <wp:extent cx="4244340" cy="434975"/>
                <wp:effectExtent l="0" t="0" r="0" b="0"/>
                <wp:wrapThrough wrapText="bothSides">
                  <wp:wrapPolygon edited="0">
                    <wp:start x="129" y="0"/>
                    <wp:lineTo x="129" y="20181"/>
                    <wp:lineTo x="21329" y="20181"/>
                    <wp:lineTo x="21329" y="0"/>
                    <wp:lineTo x="129" y="0"/>
                  </wp:wrapPolygon>
                </wp:wrapThrough>
                <wp:docPr id="57" name="Text Box 57"/>
                <wp:cNvGraphicFramePr/>
                <a:graphic xmlns:a="http://schemas.openxmlformats.org/drawingml/2006/main">
                  <a:graphicData uri="http://schemas.microsoft.com/office/word/2010/wordprocessingShape">
                    <wps:wsp>
                      <wps:cNvSpPr txBox="1"/>
                      <wps:spPr>
                        <a:xfrm>
                          <a:off x="0" y="0"/>
                          <a:ext cx="4244340" cy="4349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8DDBEC" w14:textId="77777777" w:rsidR="003939F3" w:rsidRPr="00A83ABD" w:rsidRDefault="003939F3" w:rsidP="00A83ABD">
                            <w:pPr>
                              <w:pStyle w:val="Heading1"/>
                              <w:jc w:val="left"/>
                              <w:rPr>
                                <w:rFonts w:ascii="Chalkboard" w:hAnsi="Chalkboard"/>
                                <w:sz w:val="38"/>
                                <w:szCs w:val="38"/>
                              </w:rPr>
                            </w:pPr>
                            <w:r w:rsidRPr="00A83ABD">
                              <w:rPr>
                                <w:rFonts w:ascii="Chalkboard" w:hAnsi="Chalkboard"/>
                                <w:sz w:val="38"/>
                                <w:szCs w:val="38"/>
                              </w:rPr>
                              <w:t>Freda speaks about Victor:</w:t>
                            </w:r>
                          </w:p>
                          <w:p w14:paraId="293AB498" w14:textId="77777777" w:rsidR="003939F3" w:rsidRPr="00686FA7" w:rsidRDefault="003939F3" w:rsidP="00A83ABD">
                            <w:pPr>
                              <w:rPr>
                                <w:rFonts w:ascii="Chalkboard" w:hAnsi="Chalkboar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130" type="#_x0000_t202" style="position:absolute;margin-left:29.9pt;margin-top:28.25pt;width:334.2pt;height:34.25pt;z-index:251740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" mv:complextextbox="1" filled="f" stroked="f">
                <v:textbox>
                  <w:txbxContent>
                    <w:p w14:paraId="3C8DDBEC" w14:textId="77777777" w:rsidR="003939F3" w:rsidRPr="00A83ABD" w:rsidRDefault="003939F3" w:rsidP="00A83ABD">
                      <w:pPr>
                        <w:pStyle w:val="Heading1"/>
                        <w:jc w:val="left"/>
                        <w:rPr>
                          <w:rFonts w:ascii="Chalkboard" w:hAnsi="Chalkboard"/>
                          <w:sz w:val="38"/>
                          <w:szCs w:val="38"/>
                        </w:rPr>
                      </w:pPr>
                      <w:r w:rsidRPr="00A83ABD">
                        <w:rPr>
                          <w:rFonts w:ascii="Chalkboard" w:hAnsi="Chalkboard"/>
                          <w:sz w:val="38"/>
                          <w:szCs w:val="38"/>
                        </w:rPr>
                        <w:t>Freda speaks about Victor:</w:t>
                      </w:r>
                    </w:p>
                    <w:p w14:paraId="293AB498" w14:textId="77777777" w:rsidR="003939F3" w:rsidRPr="00686FA7" w:rsidRDefault="003939F3" w:rsidP="00A83ABD">
                      <w:pPr>
                        <w:rPr>
                          <w:rFonts w:ascii="Chalkboard" w:hAnsi="Chalkboard"/>
                        </w:rPr>
                      </w:pPr>
                    </w:p>
                  </w:txbxContent>
                </v:textbox>
                <w10:wrap type="through" anchorx="page" anchory="page"/>
              </v:shape>
            </w:pict>
          </mc:Fallback>
        </mc:AlternateContent>
      </w:r>
    </w:p>
    <w:p w14:paraId="0B20D156" w14:textId="23FBB1C1" w:rsidR="009C6EF2" w:rsidRDefault="00FD512C">
      <w:pPr>
        <w:sectPr w:rsidR="009C6EF2" w:rsidSect="0041207C">
          <w:headerReference w:type="even" r:id="rId60"/>
          <w:headerReference w:type="default" r:id="rId61"/>
          <w:footerReference w:type="even" r:id="rId62"/>
          <w:footerReference w:type="default" r:id="rId63"/>
          <w:headerReference w:type="first" r:id="rId64"/>
          <w:footerReference w:type="first" r:id="rId65"/>
          <w:pgSz w:w="12240" w:h="15840"/>
          <w:pgMar w:top="576" w:right="576" w:bottom="576" w:left="576" w:header="576" w:footer="576" w:gutter="0"/>
          <w:cols w:space="720"/>
        </w:sectPr>
      </w:pPr>
      <w:r>
        <w:rPr>
          <w:noProof/>
        </w:rPr>
        <w:lastRenderedPageBreak/>
        <mc:AlternateContent>
          <mc:Choice Requires="wpg">
            <w:drawing>
              <wp:anchor distT="0" distB="0" distL="114300" distR="114300" simplePos="0" relativeHeight="251761817" behindDoc="0" locked="0" layoutInCell="1" allowOverlap="1" wp14:anchorId="09DEF0DD" wp14:editId="68E4A742">
                <wp:simplePos x="0" y="0"/>
                <wp:positionH relativeFrom="page">
                  <wp:posOffset>4541520</wp:posOffset>
                </wp:positionH>
                <wp:positionV relativeFrom="page">
                  <wp:posOffset>350520</wp:posOffset>
                </wp:positionV>
                <wp:extent cx="2346960" cy="652145"/>
                <wp:effectExtent l="0" t="0" r="0" b="8255"/>
                <wp:wrapThrough wrapText="bothSides">
                  <wp:wrapPolygon edited="0">
                    <wp:start x="234" y="0"/>
                    <wp:lineTo x="234" y="21032"/>
                    <wp:lineTo x="21039" y="21032"/>
                    <wp:lineTo x="21039" y="0"/>
                    <wp:lineTo x="234" y="0"/>
                  </wp:wrapPolygon>
                </wp:wrapThrough>
                <wp:docPr id="76" name="Group 76"/>
                <wp:cNvGraphicFramePr/>
                <a:graphic xmlns:a="http://schemas.openxmlformats.org/drawingml/2006/main">
                  <a:graphicData uri="http://schemas.microsoft.com/office/word/2010/wordprocessingGroup">
                    <wpg:wgp>
                      <wpg:cNvGrpSpPr/>
                      <wpg:grpSpPr>
                        <a:xfrm>
                          <a:off x="0" y="0"/>
                          <a:ext cx="2346960" cy="652145"/>
                          <a:chOff x="0" y="0"/>
                          <a:chExt cx="2346960" cy="652145"/>
                        </a:xfrm>
                        <a:extLst>
                          <a:ext uri="{0CCBE362-F206-4b92-989A-16890622DB6E}">
                            <ma14:wrappingTextBoxFlag xmlns:ma14="http://schemas.microsoft.com/office/mac/drawingml/2011/main" val="1"/>
                          </a:ext>
                        </a:extLst>
                      </wpg:grpSpPr>
                      <wps:wsp>
                        <wps:cNvPr id="84" name="Text Box 84"/>
                        <wps:cNvSpPr txBox="1"/>
                        <wps:spPr>
                          <a:xfrm>
                            <a:off x="0" y="0"/>
                            <a:ext cx="2346960" cy="65214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146050" y="45720"/>
                            <a:ext cx="2109470" cy="390525"/>
                          </a:xfrm>
                          <a:prstGeom prst="rect">
                            <a:avLst/>
                          </a:prstGeom>
                          <a:noFill/>
                          <a:ln>
                            <a:noFill/>
                          </a:ln>
                          <a:effectLst/>
                          <a:extLst>
                            <a:ext uri="{C572A759-6A51-4108-AA02-DFA0A04FC94B}">
                              <ma14:wrappingTextBoxFlag xmlns:ma14="http://schemas.microsoft.com/office/mac/drawingml/2011/main"/>
                            </a:ext>
                          </a:extLst>
                        </wps:spPr>
                        <wps:txbx>
                          <w:txbxContent>
                            <w:p w14:paraId="3E3EB788" w14:textId="77777777" w:rsidR="003939F3" w:rsidRPr="00686FA7" w:rsidRDefault="003939F3" w:rsidP="00CA3DF7">
                              <w:pPr>
                                <w:pStyle w:val="Heading1"/>
                                <w:rPr>
                                  <w:rFonts w:ascii="Chalkboard" w:hAnsi="Chalkboard"/>
                                </w:rPr>
                              </w:pPr>
                              <w:r>
                                <w:rPr>
                                  <w:rFonts w:ascii="Chalkboard" w:hAnsi="Chalkboard"/>
                                </w:rPr>
                                <w:t>Our</w:t>
                              </w:r>
                              <w:r w:rsidRPr="00686FA7">
                                <w:rPr>
                                  <w:rFonts w:ascii="Chalkboard" w:hAnsi="Chalkboard"/>
                                </w:rPr>
                                <w:t xml:space="preserve"> friends</w:t>
                              </w:r>
                            </w:p>
                            <w:p w14:paraId="0713C3D0" w14:textId="77777777" w:rsidR="003939F3" w:rsidRPr="00686FA7" w:rsidRDefault="003939F3">
                              <w:pPr>
                                <w:rPr>
                                  <w:rFonts w:ascii="Chalkboard" w:hAnsi="Chalkboard"/>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6" o:spid="_x0000_s1131" style="position:absolute;margin-left:357.6pt;margin-top:27.6pt;width:184.8pt;height:51.35pt;z-index:251761817;mso-position-horizontal-relative:page;mso-position-vertical-relative:page" coordsize="2346960,6521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" mv:complextextbox="1">
                <v:shape id="Text Box 84" o:spid="_x0000_s1132" type="#_x0000_t202" style="position:absolute;width:2346960;height:65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D1P7wwAA&#10;ANsAAAAPAAAAZHJzL2Rvd25yZXYueG1sRI9Bi8IwFITvwv6H8Bb2pqkiWqpRVHTZg+KuevD4aJ5t&#10;sXkpTdbWf28EweMwM98w03lrSnGj2hWWFfR7EQji1OqCMwWn46Ybg3AeWWNpmRTcycF89tGZYqJt&#10;w390O/hMBAi7BBXk3leJlC7NyaDr2Yo4eBdbG/RB1pnUNTYBbko5iKKRNFhwWMixolVO6fXwbxTQ&#10;tjXHXTxe+/3y8h2d499mqzOlvj7bxQSEp9a/w6/2j1YQD+H5JfwAO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D1P7wwAAANsAAAAPAAAAAAAAAAAAAAAAAJcCAABkcnMvZG93&#10;bnJldi54bWxQSwUGAAAAAAQABAD1AAAAhwMAAAAA&#10;" mv:complextextbox="1" filled="f" stroked="f"/>
                <v:shape id="_x0000_s1133" type="#_x0000_t202" style="position:absolute;left:146050;top:45720;width:2109470;height:390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3UEUxQAA&#10;ANsAAAAPAAAAZHJzL2Rvd25yZXYueG1sRI9Ba8JAFITvQv/D8gredFMR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fdQRTFAAAA2wAAAA8AAAAAAAAAAAAAAAAAlwIAAGRycy9k&#10;b3ducmV2LnhtbFBLBQYAAAAABAAEAPUAAACJAwAAAAA=&#10;" filled="f" stroked="f">
                  <v:textbox inset="0,0,0,0">
                    <w:txbxContent>
                      <w:p w14:paraId="3E3EB788" w14:textId="77777777" w:rsidR="003939F3" w:rsidRPr="00686FA7" w:rsidRDefault="003939F3" w:rsidP="00CA3DF7">
                        <w:pPr>
                          <w:pStyle w:val="Heading1"/>
                          <w:rPr>
                            <w:rFonts w:ascii="Chalkboard" w:hAnsi="Chalkboard"/>
                          </w:rPr>
                        </w:pPr>
                        <w:r>
                          <w:rPr>
                            <w:rFonts w:ascii="Chalkboard" w:hAnsi="Chalkboard"/>
                          </w:rPr>
                          <w:t>Our</w:t>
                        </w:r>
                        <w:r w:rsidRPr="00686FA7">
                          <w:rPr>
                            <w:rFonts w:ascii="Chalkboard" w:hAnsi="Chalkboard"/>
                          </w:rPr>
                          <w:t xml:space="preserve"> friends</w:t>
                        </w:r>
                      </w:p>
                      <w:p w14:paraId="0713C3D0" w14:textId="77777777" w:rsidR="003939F3" w:rsidRPr="00686FA7" w:rsidRDefault="003939F3">
                        <w:pPr>
                          <w:rPr>
                            <w:rFonts w:ascii="Chalkboard" w:hAnsi="Chalkboard"/>
                          </w:rPr>
                        </w:pPr>
                      </w:p>
                    </w:txbxContent>
                  </v:textbox>
                </v:shape>
                <w10:wrap type="through" anchorx="page" anchory="page"/>
              </v:group>
            </w:pict>
          </mc:Fallback>
        </mc:AlternateContent>
      </w:r>
      <w:r>
        <w:rPr>
          <w:noProof/>
        </w:rPr>
        <mc:AlternateContent>
          <mc:Choice Requires="wpg">
            <w:drawing>
              <wp:anchor distT="0" distB="0" distL="114300" distR="114300" simplePos="0" relativeHeight="251744409" behindDoc="0" locked="0" layoutInCell="1" allowOverlap="1" wp14:anchorId="47C3FFFA" wp14:editId="00D0AE1C">
                <wp:simplePos x="0" y="0"/>
                <wp:positionH relativeFrom="page">
                  <wp:posOffset>4589145</wp:posOffset>
                </wp:positionH>
                <wp:positionV relativeFrom="page">
                  <wp:posOffset>735330</wp:posOffset>
                </wp:positionV>
                <wp:extent cx="2718435" cy="4018915"/>
                <wp:effectExtent l="0" t="0" r="0" b="0"/>
                <wp:wrapThrough wrapText="bothSides">
                  <wp:wrapPolygon edited="0">
                    <wp:start x="202" y="0"/>
                    <wp:lineTo x="202" y="21433"/>
                    <wp:lineTo x="21191" y="21433"/>
                    <wp:lineTo x="21191" y="0"/>
                    <wp:lineTo x="202" y="0"/>
                  </wp:wrapPolygon>
                </wp:wrapThrough>
                <wp:docPr id="73" name="Group 73"/>
                <wp:cNvGraphicFramePr/>
                <a:graphic xmlns:a="http://schemas.openxmlformats.org/drawingml/2006/main">
                  <a:graphicData uri="http://schemas.microsoft.com/office/word/2010/wordprocessingGroup">
                    <wpg:wgp>
                      <wpg:cNvGrpSpPr/>
                      <wpg:grpSpPr>
                        <a:xfrm>
                          <a:off x="0" y="0"/>
                          <a:ext cx="2718435" cy="4018915"/>
                          <a:chOff x="0" y="0"/>
                          <a:chExt cx="2718435" cy="4018915"/>
                        </a:xfrm>
                        <a:extLst>
                          <a:ext uri="{0CCBE362-F206-4b92-989A-16890622DB6E}">
                            <ma14:wrappingTextBoxFlag xmlns:ma14="http://schemas.microsoft.com/office/mac/drawingml/2011/main" val="1"/>
                          </a:ext>
                        </a:extLst>
                      </wpg:grpSpPr>
                      <wps:wsp>
                        <wps:cNvPr id="65" name="Text Box 65"/>
                        <wps:cNvSpPr txBox="1"/>
                        <wps:spPr>
                          <a:xfrm>
                            <a:off x="0" y="0"/>
                            <a:ext cx="2718435" cy="40189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149225" y="272415"/>
                            <a:ext cx="2477770" cy="228600"/>
                          </a:xfrm>
                          <a:prstGeom prst="rect">
                            <a:avLst/>
                          </a:prstGeom>
                          <a:noFill/>
                          <a:ln>
                            <a:noFill/>
                          </a:ln>
                          <a:effectLst/>
                          <a:extLst>
                            <a:ext uri="{C572A759-6A51-4108-AA02-DFA0A04FC94B}">
                              <ma14:wrappingTextBoxFlag xmlns:ma14="http://schemas.microsoft.com/office/mac/drawingml/2011/main"/>
                            </a:ext>
                          </a:extLst>
                        </wps:spPr>
                        <wps:txbx id="48">
                          <w:txbxContent>
                            <w:p w14:paraId="1DA5058D" w14:textId="77777777" w:rsidR="003939F3" w:rsidRDefault="003939F3" w:rsidP="00E9416F">
                              <w:pPr>
                                <w:rPr>
                                  <w:rFonts w:ascii="Chalkboard" w:hAnsi="Chalkboard"/>
                                  <w:sz w:val="28"/>
                                  <w:szCs w:val="28"/>
                                </w:rPr>
                              </w:pPr>
                              <w:r w:rsidRPr="002F1C68">
                                <w:rPr>
                                  <w:rFonts w:ascii="Chalkboard" w:hAnsi="Chalkboard"/>
                                  <w:sz w:val="28"/>
                                  <w:szCs w:val="28"/>
                                </w:rPr>
                                <w:t xml:space="preserve">Our life could not be the same without our friends. </w:t>
                              </w:r>
                            </w:p>
                            <w:p w14:paraId="5ED2B788" w14:textId="77777777" w:rsidR="003939F3" w:rsidRPr="002F1C68" w:rsidRDefault="003939F3" w:rsidP="00E9416F">
                              <w:pPr>
                                <w:rPr>
                                  <w:rFonts w:ascii="Chalkboard" w:hAnsi="Chalkboard"/>
                                  <w:sz w:val="8"/>
                                  <w:szCs w:val="8"/>
                                </w:rPr>
                              </w:pPr>
                            </w:p>
                            <w:p w14:paraId="54D7B6EB" w14:textId="77777777" w:rsidR="003939F3" w:rsidRDefault="003939F3" w:rsidP="00E9416F">
                              <w:pPr>
                                <w:rPr>
                                  <w:rFonts w:ascii="Chalkboard" w:hAnsi="Chalkboard"/>
                                  <w:sz w:val="28"/>
                                  <w:szCs w:val="28"/>
                                </w:rPr>
                              </w:pPr>
                              <w:r w:rsidRPr="002F1C68">
                                <w:rPr>
                                  <w:rFonts w:ascii="Chalkboard" w:hAnsi="Chalkboard"/>
                                  <w:sz w:val="28"/>
                                  <w:szCs w:val="28"/>
                                </w:rPr>
                                <w:t xml:space="preserve">We have many friends all over the world that we love and care about as part of our family. We are the aunt and uncle of their children that we love, and they are the same with our little Ally. </w:t>
                              </w:r>
                            </w:p>
                            <w:p w14:paraId="72913F64" w14:textId="77777777" w:rsidR="003939F3" w:rsidRPr="002F1C68" w:rsidRDefault="003939F3" w:rsidP="00E9416F">
                              <w:pPr>
                                <w:rPr>
                                  <w:rFonts w:ascii="Chalkboard" w:hAnsi="Chalkboard"/>
                                  <w:sz w:val="8"/>
                                  <w:szCs w:val="8"/>
                                </w:rPr>
                              </w:pPr>
                            </w:p>
                            <w:p w14:paraId="4939E05B" w14:textId="77777777" w:rsidR="003939F3" w:rsidRDefault="003939F3">
                              <w:r w:rsidRPr="002F1C68">
                                <w:rPr>
                                  <w:rFonts w:ascii="Chalkboard" w:hAnsi="Chalkboard"/>
                                  <w:sz w:val="28"/>
                                  <w:szCs w:val="28"/>
                                </w:rPr>
                                <w:t xml:space="preserve">All our friends </w:t>
                              </w:r>
                              <w:r>
                                <w:rPr>
                                  <w:rFonts w:ascii="Chalkboard" w:hAnsi="Chalkboard"/>
                                  <w:sz w:val="28"/>
                                  <w:szCs w:val="28"/>
                                </w:rPr>
                                <w:t>love Ally and happily and strongly support</w:t>
                              </w:r>
                              <w:r w:rsidRPr="002F1C68">
                                <w:rPr>
                                  <w:rFonts w:ascii="Chalkboard" w:hAnsi="Chalkboard"/>
                                  <w:sz w:val="28"/>
                                  <w:szCs w:val="28"/>
                                </w:rPr>
                                <w:t xml:space="preserve"> our decision to </w:t>
                              </w:r>
                              <w:r>
                                <w:rPr>
                                  <w:rFonts w:ascii="Chalkboard" w:hAnsi="Chalkboard"/>
                                  <w:sz w:val="28"/>
                                  <w:szCs w:val="28"/>
                                </w:rPr>
                                <w:t>adopt again.  They would do anything for</w:t>
                              </w:r>
                              <w:r w:rsidRPr="002F1C68">
                                <w:rPr>
                                  <w:rFonts w:ascii="Chalkboard" w:hAnsi="Chalkboard"/>
                                  <w:sz w:val="28"/>
                                  <w:szCs w:val="28"/>
                                </w:rPr>
                                <w:t xml:space="preserve"> 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160655" y="499745"/>
                            <a:ext cx="2466340" cy="227965"/>
                          </a:xfrm>
                          <a:prstGeom prst="rect">
                            <a:avLst/>
                          </a:prstGeom>
                          <a:noFill/>
                          <a:ln>
                            <a:noFill/>
                          </a:ln>
                          <a:effectLst/>
                          <a:extLst>
                            <a:ext uri="{C572A759-6A51-4108-AA02-DFA0A04FC94B}">
                              <ma14:wrappingTextBoxFlag xmlns:ma14="http://schemas.microsoft.com/office/mac/drawingml/2011/main"/>
                            </a:ext>
                          </a:extLst>
                        </wps:spPr>
                        <wps:linkedTxbx id="4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163830" y="726440"/>
                            <a:ext cx="2463165" cy="66040"/>
                          </a:xfrm>
                          <a:prstGeom prst="rect">
                            <a:avLst/>
                          </a:prstGeom>
                          <a:noFill/>
                          <a:ln>
                            <a:noFill/>
                          </a:ln>
                          <a:effectLst/>
                          <a:extLst>
                            <a:ext uri="{C572A759-6A51-4108-AA02-DFA0A04FC94B}">
                              <ma14:wrappingTextBoxFlag xmlns:ma14="http://schemas.microsoft.com/office/mac/drawingml/2011/main"/>
                            </a:ext>
                          </a:extLst>
                        </wps:spPr>
                        <wps:linkedTxbx id="4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175895" y="791210"/>
                            <a:ext cx="2451100" cy="227965"/>
                          </a:xfrm>
                          <a:prstGeom prst="rect">
                            <a:avLst/>
                          </a:prstGeom>
                          <a:noFill/>
                          <a:ln>
                            <a:noFill/>
                          </a:ln>
                          <a:effectLst/>
                          <a:extLst>
                            <a:ext uri="{C572A759-6A51-4108-AA02-DFA0A04FC94B}">
                              <ma14:wrappingTextBoxFlag xmlns:ma14="http://schemas.microsoft.com/office/mac/drawingml/2011/main"/>
                            </a:ext>
                          </a:extLst>
                        </wps:spPr>
                        <wps:linkedTxbx id="48"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187960" y="1017905"/>
                            <a:ext cx="2439035" cy="228600"/>
                          </a:xfrm>
                          <a:prstGeom prst="rect">
                            <a:avLst/>
                          </a:prstGeom>
                          <a:noFill/>
                          <a:ln>
                            <a:noFill/>
                          </a:ln>
                          <a:effectLst/>
                          <a:extLst>
                            <a:ext uri="{C572A759-6A51-4108-AA02-DFA0A04FC94B}">
                              <ma14:wrappingTextBoxFlag xmlns:ma14="http://schemas.microsoft.com/office/mac/drawingml/2011/main"/>
                            </a:ext>
                          </a:extLst>
                        </wps:spPr>
                        <wps:linkedTxbx id="48"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Text Box 49"/>
                        <wps:cNvSpPr txBox="1"/>
                        <wps:spPr>
                          <a:xfrm>
                            <a:off x="199390" y="1245235"/>
                            <a:ext cx="2427605" cy="227965"/>
                          </a:xfrm>
                          <a:prstGeom prst="rect">
                            <a:avLst/>
                          </a:prstGeom>
                          <a:noFill/>
                          <a:ln>
                            <a:noFill/>
                          </a:ln>
                          <a:effectLst/>
                          <a:extLst>
                            <a:ext uri="{C572A759-6A51-4108-AA02-DFA0A04FC94B}">
                              <ma14:wrappingTextBoxFlag xmlns:ma14="http://schemas.microsoft.com/office/mac/drawingml/2011/main"/>
                            </a:ext>
                          </a:extLst>
                        </wps:spPr>
                        <wps:linkedTxbx id="48"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Text Box 50"/>
                        <wps:cNvSpPr txBox="1"/>
                        <wps:spPr>
                          <a:xfrm>
                            <a:off x="211455" y="1471930"/>
                            <a:ext cx="2415540" cy="228600"/>
                          </a:xfrm>
                          <a:prstGeom prst="rect">
                            <a:avLst/>
                          </a:prstGeom>
                          <a:noFill/>
                          <a:ln>
                            <a:noFill/>
                          </a:ln>
                          <a:effectLst/>
                          <a:extLst>
                            <a:ext uri="{C572A759-6A51-4108-AA02-DFA0A04FC94B}">
                              <ma14:wrappingTextBoxFlag xmlns:ma14="http://schemas.microsoft.com/office/mac/drawingml/2011/main"/>
                            </a:ext>
                          </a:extLst>
                        </wps:spPr>
                        <wps:linkedTxbx id="48"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 name="Text Box 51"/>
                        <wps:cNvSpPr txBox="1"/>
                        <wps:spPr>
                          <a:xfrm>
                            <a:off x="223520" y="1699260"/>
                            <a:ext cx="2403475" cy="227965"/>
                          </a:xfrm>
                          <a:prstGeom prst="rect">
                            <a:avLst/>
                          </a:prstGeom>
                          <a:noFill/>
                          <a:ln>
                            <a:noFill/>
                          </a:ln>
                          <a:effectLst/>
                          <a:extLst>
                            <a:ext uri="{C572A759-6A51-4108-AA02-DFA0A04FC94B}">
                              <ma14:wrappingTextBoxFlag xmlns:ma14="http://schemas.microsoft.com/office/mac/drawingml/2011/main"/>
                            </a:ext>
                          </a:extLst>
                        </wps:spPr>
                        <wps:linkedTxbx id="48"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 name="Text Box 52"/>
                        <wps:cNvSpPr txBox="1"/>
                        <wps:spPr>
                          <a:xfrm>
                            <a:off x="234950" y="1925955"/>
                            <a:ext cx="2392045" cy="227965"/>
                          </a:xfrm>
                          <a:prstGeom prst="rect">
                            <a:avLst/>
                          </a:prstGeom>
                          <a:noFill/>
                          <a:ln>
                            <a:noFill/>
                          </a:ln>
                          <a:effectLst/>
                          <a:extLst>
                            <a:ext uri="{C572A759-6A51-4108-AA02-DFA0A04FC94B}">
                              <ma14:wrappingTextBoxFlag xmlns:ma14="http://schemas.microsoft.com/office/mac/drawingml/2011/main"/>
                            </a:ext>
                          </a:extLst>
                        </wps:spPr>
                        <wps:linkedTxbx id="48"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 name="Text Box 53"/>
                        <wps:cNvSpPr txBox="1"/>
                        <wps:spPr>
                          <a:xfrm>
                            <a:off x="247015" y="2152650"/>
                            <a:ext cx="2379980" cy="228600"/>
                          </a:xfrm>
                          <a:prstGeom prst="rect">
                            <a:avLst/>
                          </a:prstGeom>
                          <a:noFill/>
                          <a:ln>
                            <a:noFill/>
                          </a:ln>
                          <a:effectLst/>
                          <a:extLst>
                            <a:ext uri="{C572A759-6A51-4108-AA02-DFA0A04FC94B}">
                              <ma14:wrappingTextBoxFlag xmlns:ma14="http://schemas.microsoft.com/office/mac/drawingml/2011/main"/>
                            </a:ext>
                          </a:extLst>
                        </wps:spPr>
                        <wps:linkedTxbx id="48"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 name="Text Box 61"/>
                        <wps:cNvSpPr txBox="1"/>
                        <wps:spPr>
                          <a:xfrm>
                            <a:off x="258445" y="2379980"/>
                            <a:ext cx="2368550" cy="227965"/>
                          </a:xfrm>
                          <a:prstGeom prst="rect">
                            <a:avLst/>
                          </a:prstGeom>
                          <a:noFill/>
                          <a:ln>
                            <a:noFill/>
                          </a:ln>
                          <a:effectLst/>
                          <a:extLst>
                            <a:ext uri="{C572A759-6A51-4108-AA02-DFA0A04FC94B}">
                              <ma14:wrappingTextBoxFlag xmlns:ma14="http://schemas.microsoft.com/office/mac/drawingml/2011/main"/>
                            </a:ext>
                          </a:extLst>
                        </wps:spPr>
                        <wps:linkedTxbx id="48"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 name="Text Box 62"/>
                        <wps:cNvSpPr txBox="1"/>
                        <wps:spPr>
                          <a:xfrm>
                            <a:off x="262255" y="2606675"/>
                            <a:ext cx="2364740" cy="66040"/>
                          </a:xfrm>
                          <a:prstGeom prst="rect">
                            <a:avLst/>
                          </a:prstGeom>
                          <a:noFill/>
                          <a:ln>
                            <a:noFill/>
                          </a:ln>
                          <a:effectLst/>
                          <a:extLst>
                            <a:ext uri="{C572A759-6A51-4108-AA02-DFA0A04FC94B}">
                              <ma14:wrappingTextBoxFlag xmlns:ma14="http://schemas.microsoft.com/office/mac/drawingml/2011/main"/>
                            </a:ext>
                          </a:extLst>
                        </wps:spPr>
                        <wps:linkedTxbx id="48"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 name="Text Box 63"/>
                        <wps:cNvSpPr txBox="1"/>
                        <wps:spPr>
                          <a:xfrm>
                            <a:off x="264795" y="2671445"/>
                            <a:ext cx="2362200" cy="227965"/>
                          </a:xfrm>
                          <a:prstGeom prst="rect">
                            <a:avLst/>
                          </a:prstGeom>
                          <a:noFill/>
                          <a:ln>
                            <a:noFill/>
                          </a:ln>
                          <a:effectLst/>
                          <a:extLst>
                            <a:ext uri="{C572A759-6A51-4108-AA02-DFA0A04FC94B}">
                              <ma14:wrappingTextBoxFlag xmlns:ma14="http://schemas.microsoft.com/office/mac/drawingml/2011/main"/>
                            </a:ext>
                          </a:extLst>
                        </wps:spPr>
                        <wps:linkedTxbx id="48"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 name="Text Box 66"/>
                        <wps:cNvSpPr txBox="1"/>
                        <wps:spPr>
                          <a:xfrm>
                            <a:off x="91440" y="2898140"/>
                            <a:ext cx="2535555" cy="228600"/>
                          </a:xfrm>
                          <a:prstGeom prst="rect">
                            <a:avLst/>
                          </a:prstGeom>
                          <a:noFill/>
                          <a:ln>
                            <a:noFill/>
                          </a:ln>
                          <a:effectLst/>
                          <a:extLst>
                            <a:ext uri="{C572A759-6A51-4108-AA02-DFA0A04FC94B}">
                              <ma14:wrappingTextBoxFlag xmlns:ma14="http://schemas.microsoft.com/office/mac/drawingml/2011/main"/>
                            </a:ext>
                          </a:extLst>
                        </wps:spPr>
                        <wps:linkedTxbx id="48"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 name="Text Box 68"/>
                        <wps:cNvSpPr txBox="1"/>
                        <wps:spPr>
                          <a:xfrm>
                            <a:off x="91440" y="3125470"/>
                            <a:ext cx="2535555" cy="227965"/>
                          </a:xfrm>
                          <a:prstGeom prst="rect">
                            <a:avLst/>
                          </a:prstGeom>
                          <a:noFill/>
                          <a:ln>
                            <a:noFill/>
                          </a:ln>
                          <a:effectLst/>
                          <a:extLst>
                            <a:ext uri="{C572A759-6A51-4108-AA02-DFA0A04FC94B}">
                              <ma14:wrappingTextBoxFlag xmlns:ma14="http://schemas.microsoft.com/office/mac/drawingml/2011/main"/>
                            </a:ext>
                          </a:extLst>
                        </wps:spPr>
                        <wps:linkedTxbx id="48"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 name="Text Box 69"/>
                        <wps:cNvSpPr txBox="1"/>
                        <wps:spPr>
                          <a:xfrm>
                            <a:off x="91440" y="3352165"/>
                            <a:ext cx="2535555" cy="227965"/>
                          </a:xfrm>
                          <a:prstGeom prst="rect">
                            <a:avLst/>
                          </a:prstGeom>
                          <a:noFill/>
                          <a:ln>
                            <a:noFill/>
                          </a:ln>
                          <a:effectLst/>
                          <a:extLst>
                            <a:ext uri="{C572A759-6A51-4108-AA02-DFA0A04FC94B}">
                              <ma14:wrappingTextBoxFlag xmlns:ma14="http://schemas.microsoft.com/office/mac/drawingml/2011/main"/>
                            </a:ext>
                          </a:extLst>
                        </wps:spPr>
                        <wps:linkedTxbx id="48"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3" o:spid="_x0000_s1134" style="position:absolute;margin-left:361.35pt;margin-top:57.9pt;width:214.05pt;height:316.45pt;z-index:251744409;mso-position-horizontal-relative:page;mso-position-vertical-relative:page" coordsize="2718435,40189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" mv:complextextbox="1">
                <v:shape id="Text Box 65" o:spid="_x0000_s1135" type="#_x0000_t202" style="position:absolute;width:2718435;height:40189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TxCaxQAA&#10;ANsAAAAPAAAAZHJzL2Rvd25yZXYueG1sRI9Ba8JAFITvgv9heUJvdWOhMUTXUEtbPES02oPHR/aZ&#10;hGbfhuw2if++Wyh4HGbmG2adjaYRPXWutqxgMY9AEBdW11wq+Dq/PyYgnEfW2FgmBTdykG2mkzWm&#10;2g78Sf3JlyJA2KWooPK+TaV0RUUG3dy2xMG72s6gD7Irpe5wCHDTyKcoiqXBmsNChS29VlR8n36M&#10;AspHc94nyzd/2F4/oktyHHJdKvUwG19WIDyN/h7+b++0gvgZ/r6EHyA3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JPEJrFAAAA2wAAAA8AAAAAAAAAAAAAAAAAlwIAAGRycy9k&#10;b3ducmV2LnhtbFBLBQYAAAAABAAEAPUAAACJAwAAAAA=&#10;" mv:complextextbox="1" filled="f" stroked="f"/>
                <v:shape id="_x0000_s1136" type="#_x0000_t202" style="position:absolute;left:149225;top:272415;width:247777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sYupxQAA&#10;ANsAAAAPAAAAZHJzL2Rvd25yZXYueG1sRI9Ba8JAFITvBf/D8oTemo1F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xi6nFAAAA2wAAAA8AAAAAAAAAAAAAAAAAlwIAAGRycy9k&#10;b3ducmV2LnhtbFBLBQYAAAAABAAEAPUAAACJAwAAAAA=&#10;" filled="f" stroked="f">
                  <v:textbox style="mso-next-textbox:#Text Box 45" inset="0,0,0,0">
                    <w:txbxContent>
                      <w:p w14:paraId="1DA5058D" w14:textId="77777777" w:rsidR="003939F3" w:rsidRDefault="003939F3" w:rsidP="00E9416F">
                        <w:pPr>
                          <w:rPr>
                            <w:rFonts w:ascii="Chalkboard" w:hAnsi="Chalkboard"/>
                            <w:sz w:val="28"/>
                            <w:szCs w:val="28"/>
                          </w:rPr>
                        </w:pPr>
                        <w:r w:rsidRPr="002F1C68">
                          <w:rPr>
                            <w:rFonts w:ascii="Chalkboard" w:hAnsi="Chalkboard"/>
                            <w:sz w:val="28"/>
                            <w:szCs w:val="28"/>
                          </w:rPr>
                          <w:t xml:space="preserve">Our life could not be the same without our friends. </w:t>
                        </w:r>
                      </w:p>
                      <w:p w14:paraId="5ED2B788" w14:textId="77777777" w:rsidR="003939F3" w:rsidRPr="002F1C68" w:rsidRDefault="003939F3" w:rsidP="00E9416F">
                        <w:pPr>
                          <w:rPr>
                            <w:rFonts w:ascii="Chalkboard" w:hAnsi="Chalkboard"/>
                            <w:sz w:val="8"/>
                            <w:szCs w:val="8"/>
                          </w:rPr>
                        </w:pPr>
                      </w:p>
                      <w:p w14:paraId="54D7B6EB" w14:textId="77777777" w:rsidR="003939F3" w:rsidRDefault="003939F3" w:rsidP="00E9416F">
                        <w:pPr>
                          <w:rPr>
                            <w:rFonts w:ascii="Chalkboard" w:hAnsi="Chalkboard"/>
                            <w:sz w:val="28"/>
                            <w:szCs w:val="28"/>
                          </w:rPr>
                        </w:pPr>
                        <w:r w:rsidRPr="002F1C68">
                          <w:rPr>
                            <w:rFonts w:ascii="Chalkboard" w:hAnsi="Chalkboard"/>
                            <w:sz w:val="28"/>
                            <w:szCs w:val="28"/>
                          </w:rPr>
                          <w:t xml:space="preserve">We have many friends all over the world that we love and care about as part of our family. We are the aunt and uncle of their children that we love, and they are the same with our little Ally. </w:t>
                        </w:r>
                      </w:p>
                      <w:p w14:paraId="72913F64" w14:textId="77777777" w:rsidR="003939F3" w:rsidRPr="002F1C68" w:rsidRDefault="003939F3" w:rsidP="00E9416F">
                        <w:pPr>
                          <w:rPr>
                            <w:rFonts w:ascii="Chalkboard" w:hAnsi="Chalkboard"/>
                            <w:sz w:val="8"/>
                            <w:szCs w:val="8"/>
                          </w:rPr>
                        </w:pPr>
                      </w:p>
                      <w:p w14:paraId="4939E05B" w14:textId="77777777" w:rsidR="003939F3" w:rsidRDefault="003939F3">
                        <w:r w:rsidRPr="002F1C68">
                          <w:rPr>
                            <w:rFonts w:ascii="Chalkboard" w:hAnsi="Chalkboard"/>
                            <w:sz w:val="28"/>
                            <w:szCs w:val="28"/>
                          </w:rPr>
                          <w:t xml:space="preserve">All our friends </w:t>
                        </w:r>
                        <w:r>
                          <w:rPr>
                            <w:rFonts w:ascii="Chalkboard" w:hAnsi="Chalkboard"/>
                            <w:sz w:val="28"/>
                            <w:szCs w:val="28"/>
                          </w:rPr>
                          <w:t>love Ally and happily and strongly support</w:t>
                        </w:r>
                        <w:r w:rsidRPr="002F1C68">
                          <w:rPr>
                            <w:rFonts w:ascii="Chalkboard" w:hAnsi="Chalkboard"/>
                            <w:sz w:val="28"/>
                            <w:szCs w:val="28"/>
                          </w:rPr>
                          <w:t xml:space="preserve"> our decision to </w:t>
                        </w:r>
                        <w:r>
                          <w:rPr>
                            <w:rFonts w:ascii="Chalkboard" w:hAnsi="Chalkboard"/>
                            <w:sz w:val="28"/>
                            <w:szCs w:val="28"/>
                          </w:rPr>
                          <w:t>adopt again.  They would do anything for</w:t>
                        </w:r>
                        <w:r w:rsidRPr="002F1C68">
                          <w:rPr>
                            <w:rFonts w:ascii="Chalkboard" w:hAnsi="Chalkboard"/>
                            <w:sz w:val="28"/>
                            <w:szCs w:val="28"/>
                          </w:rPr>
                          <w:t xml:space="preserve"> us!</w:t>
                        </w:r>
                      </w:p>
                    </w:txbxContent>
                  </v:textbox>
                </v:shape>
                <v:shape id="Text Box 45" o:spid="_x0000_s1137" type="#_x0000_t202" style="position:absolute;left:160655;top:499745;width:246634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4yxAAA&#10;ANsAAAAPAAAAZHJzL2Rvd25yZXYueG1sRI9Ba8JAFITvBf/D8oTe6sbS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0uMsQAAADbAAAADwAAAAAAAAAAAAAAAACXAgAAZHJzL2Rv&#10;d25yZXYueG1sUEsFBgAAAAAEAAQA9QAAAIgDAAAAAA==&#10;" filled="f" stroked="f">
                  <v:textbox style="mso-next-textbox:#Text Box 46" inset="0,0,0,0">
                    <w:txbxContent/>
                  </v:textbox>
                </v:shape>
                <v:shape id="Text Box 46" o:spid="_x0000_s1138" type="#_x0000_t202" style="position:absolute;left:163830;top:726440;width:2463165;height:66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style="mso-next-textbox:#Text Box 47" inset="0,0,0,0">
                    <w:txbxContent/>
                  </v:textbox>
                </v:shape>
                <v:shape id="Text Box 47" o:spid="_x0000_s1139" type="#_x0000_t202" style="position:absolute;left:175895;top:791210;width:245110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Text Box 48" inset="0,0,0,0">
                    <w:txbxContent/>
                  </v:textbox>
                </v:shape>
                <v:shape id="Text Box 48" o:spid="_x0000_s1140" type="#_x0000_t202" style="position:absolute;left:187960;top:1017905;width:243903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IGswAAA&#10;ANsAAAAPAAAAZHJzL2Rvd25yZXYueG1sRE9Ni8IwEL0v+B/CCN7W1E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IGswAAAANsAAAAPAAAAAAAAAAAAAAAAAJcCAABkcnMvZG93bnJl&#10;di54bWxQSwUGAAAAAAQABAD1AAAAhAMAAAAA&#10;" filled="f" stroked="f">
                  <v:textbox style="mso-next-textbox:#Text Box 49" inset="0,0,0,0">
                    <w:txbxContent/>
                  </v:textbox>
                </v:shape>
                <v:shape id="Text Box 49" o:spid="_x0000_s1141" type="#_x0000_t202" style="position:absolute;left:199390;top:1245235;width:242760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sCQ3wwAA&#10;ANsAAAAPAAAAZHJzL2Rvd25yZXYueG1sRI9Ba8JAFITvBf/D8gre6qYi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sCQ3wwAAANsAAAAPAAAAAAAAAAAAAAAAAJcCAABkcnMvZG93&#10;bnJldi54bWxQSwUGAAAAAAQABAD1AAAAhwMAAAAA&#10;" filled="f" stroked="f">
                  <v:textbox style="mso-next-textbox:#Text Box 50" inset="0,0,0,0">
                    <w:txbxContent/>
                  </v:textbox>
                </v:shape>
                <v:shape id="Text Box 50" o:spid="_x0000_s1142" type="#_x0000_t202" style="position:absolute;left:211455;top:1471930;width:241554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xt3wAAA&#10;ANsAAAAPAAAAZHJzL2Rvd25yZXYueG1sRE9Ni8IwEL0v+B/CCN7W1AVl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Uxt3wAAAANsAAAAPAAAAAAAAAAAAAAAAAJcCAABkcnMvZG93bnJl&#10;di54bWxQSwUGAAAAAAQABAD1AAAAhAMAAAAA&#10;" filled="f" stroked="f">
                  <v:textbox style="mso-next-textbox:#_x0000_s1143" inset="0,0,0,0">
                    <w:txbxContent/>
                  </v:textbox>
                </v:shape>
                <v:shape id="_x0000_s1143" type="#_x0000_t202" style="position:absolute;left:223520;top:1699260;width:240347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77sxQAA&#10;ANsAAAAPAAAAZHJzL2Rvd25yZXYueG1sRI9Ba8JAFITvhf6H5RW8NRsFpU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fvuzFAAAA2wAAAA8AAAAAAAAAAAAAAAAAlwIAAGRycy9k&#10;b3ducmV2LnhtbFBLBQYAAAAABAAEAPUAAACJAwAAAAA=&#10;" filled="f" stroked="f">
                  <v:textbox style="mso-next-textbox:#Text Box 52" inset="0,0,0,0">
                    <w:txbxContent/>
                  </v:textbox>
                </v:shape>
                <v:shape id="Text Box 52" o:spid="_x0000_s1144" type="#_x0000_t202" style="position:absolute;left:234950;top:1925955;width:239204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SCbwwAA&#10;ANsAAAAPAAAAZHJzL2Rvd25yZXYueG1sRI9Ba8JAFITvQv/D8gredKOg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zSCbwwAAANsAAAAPAAAAAAAAAAAAAAAAAJcCAABkcnMvZG93&#10;bnJldi54bWxQSwUGAAAAAAQABAD1AAAAhwMAAAAA&#10;" filled="f" stroked="f">
                  <v:textbox style="mso-next-textbox:#Text Box 53" inset="0,0,0,0">
                    <w:txbxContent/>
                  </v:textbox>
                </v:shape>
                <v:shape id="Text Box 53" o:spid="_x0000_s1145" type="#_x0000_t202" style="position:absolute;left:247015;top:2152650;width:237998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gYUAxAAA&#10;ANsAAAAPAAAAZHJzL2Rvd25yZXYueG1sRI9Ba8JAFITvBf/D8oTe6saW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4GFAMQAAADbAAAADwAAAAAAAAAAAAAAAACXAgAAZHJzL2Rv&#10;d25yZXYueG1sUEsFBgAAAAAEAAQA9QAAAIgDAAAAAA==&#10;" filled="f" stroked="f">
                  <v:textbox style="mso-next-textbox:#Text Box 61" inset="0,0,0,0">
                    <w:txbxContent/>
                  </v:textbox>
                </v:shape>
                <v:shape id="Text Box 61" o:spid="_x0000_s1146" type="#_x0000_t202" style="position:absolute;left:258445;top:2379980;width:236855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c3RRxAAA&#10;ANsAAAAPAAAAZHJzL2Rvd25yZXYueG1sRI9Ba8JAFITvQv/D8oTezCY9hBpdRaSFQqE0xoPHZ/aZ&#10;LGbfptltTP99t1DwOMzMN8x6O9lOjDR441hBlqQgiGunDTcKjtXr4hmED8gaO8ek4Ic8bDcPszUW&#10;2t24pPEQGhEh7AtU0IbQF1L6uiWLPnE9cfQubrAYohwaqQe8Rbjt5FOa5tKi4bjQYk/7lurr4dsq&#10;2J24fDFfH+fP8lKaqlqm/J5flXqcT7sViEBTuIf/229aQZ7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nN0UcQAAADbAAAADwAAAAAAAAAAAAAAAACXAgAAZHJzL2Rv&#10;d25yZXYueG1sUEsFBgAAAAAEAAQA9QAAAIgDAAAAAA==&#10;" filled="f" stroked="f">
                  <v:textbox style="mso-next-textbox:#Text Box 62" inset="0,0,0,0">
                    <w:txbxContent/>
                  </v:textbox>
                </v:shape>
                <v:shape id="Text Box 62" o:spid="_x0000_s1147" type="#_x0000_t202" style="position:absolute;left:262255;top:2606675;width:2364740;height:66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eomwwAA&#10;ANsAAAAPAAAAZHJzL2Rvd25yZXYueG1sRI9Ba8JAFITvgv9heYI33egh1OgqIhYKgjSmhx6f2Wey&#10;mH0bs6um/75bKHgcZuYbZrXpbSMe1HnjWMFsmoAgLp02XCn4Kt4nbyB8QNbYOCYFP+Rhsx4OVphp&#10;9+ScHqdQiQhhn6GCOoQ2k9KXNVn0U9cSR+/iOoshyq6SusNnhNtGzpMklRYNx4UaW9rVVF5Pd6tg&#10;+8353tyO58/8kpuiWCR8SK9KjUf9dgkiUB9e4f/2h1aQzu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oeomwwAAANsAAAAPAAAAAAAAAAAAAAAAAJcCAABkcnMvZG93&#10;bnJldi54bWxQSwUGAAAAAAQABAD1AAAAhwMAAAAA&#10;" filled="f" stroked="f">
                  <v:textbox style="mso-next-textbox:#Text Box 63" inset="0,0,0,0">
                    <w:txbxContent/>
                  </v:textbox>
                </v:shape>
                <v:shape id="Text Box 63" o:spid="_x0000_s1148" type="#_x0000_t202" style="position:absolute;left:264795;top:2671445;width:236220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7U+9xAAA&#10;ANsAAAAPAAAAZHJzL2Rvd25yZXYueG1sRI9Ba8JAFITvBf/D8oTe6sYWQh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1PvcQAAADbAAAADwAAAAAAAAAAAAAAAACXAgAAZHJzL2Rv&#10;d25yZXYueG1sUEsFBgAAAAAEAAQA9QAAAIgDAAAAAA==&#10;" filled="f" stroked="f">
                  <v:textbox style="mso-next-textbox:#Text Box 66" inset="0,0,0,0">
                    <w:txbxContent/>
                  </v:textbox>
                </v:shape>
                <v:shape id="Text Box 66" o:spid="_x0000_s1149" type="#_x0000_t202" style="position:absolute;left:91440;top:2898140;width:253555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muwlxAAA&#10;ANsAAAAPAAAAZHJzL2Rvd25yZXYueG1sRI9Ba8JAFITvhf6H5Qnemo09BE1dRaSFQkGM8dDjM/tM&#10;FrNv0+xW4793BcHjMDPfMPPlYFtxpt4bxwomSQqCuHLacK1gX369TUH4gKyxdUwKruRhuXh9mWOu&#10;3YULOu9CLSKEfY4KmhC6XEpfNWTRJ64jjt7R9RZDlH0tdY+XCLetfE/TTFo0HBca7GjdUHXa/VsF&#10;q18uPs3f5rAtjoUpy1nKP9lJqfFoWH2ACDSEZ/jR/tYKsgzuX+IPkI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ZrsJcQAAADbAAAADwAAAAAAAAAAAAAAAACXAgAAZHJzL2Rv&#10;d25yZXYueG1sUEsFBgAAAAAEAAQA9QAAAIgDAAAAAA==&#10;" filled="f" stroked="f">
                  <v:textbox style="mso-next-textbox:#Text Box 68" inset="0,0,0,0">
                    <w:txbxContent/>
                  </v:textbox>
                </v:shape>
                <v:shape id="Text Box 68" o:spid="_x0000_s1150" type="#_x0000_t202" style="position:absolute;left:91440;top:3125470;width:253555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d3MwAAA&#10;ANsAAAAPAAAAZHJzL2Rvd25yZXYueG1sRE9Ni8IwEL0L/ocwwt401UPRahQRBWFh2do97HFsxjbY&#10;TGoTtfvvNwfB4+N9rza9bcSDOm8cK5hOEhDEpdOGKwU/xWE8B+EDssbGMSn4Iw+b9XCwwky7J+f0&#10;OIVKxBD2GSqoQ2gzKX1Zk0U/cS1x5C6usxgi7CqpO3zGcNvIWZKk0qLh2FBjS7uayuvpbhVsfznf&#10;m9vX+Tu/5KYoFgl/plelPkb9dgkiUB/e4pf7qBWkcWz8En+A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zSd3MwAAAANsAAAAPAAAAAAAAAAAAAAAAAJcCAABkcnMvZG93bnJl&#10;di54bWxQSwUGAAAAAAQABAD1AAAAhAMAAAAA&#10;" filled="f" stroked="f">
                  <v:textbox style="mso-next-textbox:#Text Box 69" inset="0,0,0,0">
                    <w:txbxContent/>
                  </v:textbox>
                </v:shape>
                <v:shape id="Text Box 69" o:spid="_x0000_s1151" type="#_x0000_t202" style="position:absolute;left:91440;top:3352165;width:253555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XhXwwAA&#10;ANsAAAAPAAAAZHJzL2Rvd25yZXYueG1sRI9Ba8JAFITvgv9heYI33dhDqNFVRCwIQmmMB4/P7DNZ&#10;zL6N2VXTf98tFHocZuYbZrnubSOe1HnjWMFsmoAgLp02XCk4FR+TdxA+IGtsHJOCb/KwXg0HS8y0&#10;e3FOz2OoRISwz1BBHUKbSenLmiz6qWuJo3d1ncUQZVdJ3eErwm0j35IklRYNx4UaW9rWVN6OD6tg&#10;c+Z8Z+6fl6/8mpuimCd8SG9KjUf9ZgEiUB/+w3/tvVaQzuH3S/wBcv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BXhXwwAAANsAAAAPAAAAAAAAAAAAAAAAAJcCAABkcnMvZG93&#10;bnJldi54bWxQSwUGAAAAAAQABAD1AAAAhwMAAAAA&#10;" filled="f" stroked="f">
                  <v:textbox inset="0,0,0,0">
                    <w:txbxContent/>
                  </v:textbox>
                </v:shape>
                <w10:wrap type="through" anchorx="page" anchory="page"/>
              </v:group>
            </w:pict>
          </mc:Fallback>
        </mc:AlternateContent>
      </w:r>
      <w:r w:rsidR="003E4C4B" w:rsidRPr="008366C6">
        <w:rPr>
          <w:noProof/>
        </w:rPr>
        <mc:AlternateContent>
          <mc:Choice Requires="wps">
            <w:drawing>
              <wp:anchor distT="0" distB="0" distL="114300" distR="114300" simplePos="0" relativeHeight="251794585" behindDoc="0" locked="0" layoutInCell="1" allowOverlap="1" wp14:anchorId="37FD7B8E" wp14:editId="5CA5901C">
                <wp:simplePos x="0" y="0"/>
                <wp:positionH relativeFrom="page">
                  <wp:posOffset>1682750</wp:posOffset>
                </wp:positionH>
                <wp:positionV relativeFrom="page">
                  <wp:posOffset>3710940</wp:posOffset>
                </wp:positionV>
                <wp:extent cx="2710180" cy="267335"/>
                <wp:effectExtent l="0" t="0" r="0" b="0"/>
                <wp:wrapSquare wrapText="bothSides"/>
                <wp:docPr id="11284" name="TextBox 12"/>
                <wp:cNvGraphicFramePr/>
                <a:graphic xmlns:a="http://schemas.openxmlformats.org/drawingml/2006/main">
                  <a:graphicData uri="http://schemas.microsoft.com/office/word/2010/wordprocessingShape">
                    <wps:wsp>
                      <wps:cNvSpPr txBox="1"/>
                      <wps:spPr>
                        <a:xfrm rot="21378881">
                          <a:off x="0" y="0"/>
                          <a:ext cx="2710180" cy="267335"/>
                        </a:xfrm>
                        <a:prstGeom prst="rect">
                          <a:avLst/>
                        </a:prstGeom>
                        <a:noFill/>
                      </wps:spPr>
                      <wps:txbx>
                        <w:txbxContent>
                          <w:p w14:paraId="39D0C332" w14:textId="77777777" w:rsidR="003939F3" w:rsidRPr="00B1750C" w:rsidRDefault="003939F3" w:rsidP="008366C6">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In Barcelona visiting Daniel and his family</w:t>
                            </w:r>
                          </w:p>
                        </w:txbxContent>
                      </wps:txbx>
                      <wps:bodyPr wrap="none" rtlCol="0">
                        <a:spAutoFit/>
                      </wps:bodyPr>
                    </wps:wsp>
                  </a:graphicData>
                </a:graphic>
              </wp:anchor>
            </w:drawing>
          </mc:Choice>
          <mc:Fallback>
            <w:pict>
              <v:shape id="TextBox 12" o:spid="_x0000_s1152" type="#_x0000_t202" style="position:absolute;margin-left:132.5pt;margin-top:292.2pt;width:213.4pt;height:21.05pt;rotation:-241521fd;z-index:251794585;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" filled="f" stroked="f">
                <v:textbox style="mso-fit-shape-to-text:t">
                  <w:txbxContent>
                    <w:p w14:paraId="39D0C332" w14:textId="77777777" w:rsidR="003939F3" w:rsidRPr="00B1750C" w:rsidRDefault="003939F3" w:rsidP="008366C6">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In Barcelona visiting Daniel and his family</w:t>
                      </w:r>
                    </w:p>
                  </w:txbxContent>
                </v:textbox>
                <w10:wrap type="square" anchorx="page" anchory="page"/>
              </v:shape>
            </w:pict>
          </mc:Fallback>
        </mc:AlternateContent>
      </w:r>
      <w:r w:rsidR="003E4C4B">
        <w:rPr>
          <w:noProof/>
        </w:rPr>
        <w:drawing>
          <wp:anchor distT="0" distB="0" distL="114300" distR="114300" simplePos="0" relativeHeight="252052633" behindDoc="0" locked="0" layoutInCell="1" allowOverlap="1" wp14:anchorId="651E4433" wp14:editId="569674E3">
            <wp:simplePos x="0" y="0"/>
            <wp:positionH relativeFrom="page">
              <wp:posOffset>650240</wp:posOffset>
            </wp:positionH>
            <wp:positionV relativeFrom="page">
              <wp:posOffset>817880</wp:posOffset>
            </wp:positionV>
            <wp:extent cx="3893820" cy="2919730"/>
            <wp:effectExtent l="254000" t="254000" r="220980" b="280670"/>
            <wp:wrapTight wrapText="bothSides">
              <wp:wrapPolygon edited="0">
                <wp:start x="20935" y="-1159"/>
                <wp:lineTo x="-887" y="-2373"/>
                <wp:lineTo x="-1098" y="9655"/>
                <wp:lineTo x="-981" y="20579"/>
                <wp:lineTo x="-784" y="22663"/>
                <wp:lineTo x="1045" y="22796"/>
                <wp:lineTo x="1201" y="22431"/>
                <wp:lineTo x="8821" y="22422"/>
                <wp:lineTo x="8962" y="22432"/>
                <wp:lineTo x="22310" y="20394"/>
                <wp:lineTo x="22344" y="2331"/>
                <wp:lineTo x="22060" y="-1077"/>
                <wp:lineTo x="20935" y="-1159"/>
              </wp:wrapPolygon>
            </wp:wrapTight>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rot="21412323">
                      <a:off x="0" y="0"/>
                      <a:ext cx="3893820" cy="2919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E4C4B">
        <w:rPr>
          <w:noProof/>
        </w:rPr>
        <mc:AlternateContent>
          <mc:Choice Requires="wps">
            <w:drawing>
              <wp:anchor distT="0" distB="0" distL="114300" distR="114300" simplePos="0" relativeHeight="251978905" behindDoc="0" locked="0" layoutInCell="1" allowOverlap="1" wp14:anchorId="796B2173" wp14:editId="650F05D3">
                <wp:simplePos x="0" y="0"/>
                <wp:positionH relativeFrom="page">
                  <wp:posOffset>657225</wp:posOffset>
                </wp:positionH>
                <wp:positionV relativeFrom="page">
                  <wp:posOffset>4084955</wp:posOffset>
                </wp:positionV>
                <wp:extent cx="2919730" cy="304165"/>
                <wp:effectExtent l="0" t="0" r="0" b="635"/>
                <wp:wrapThrough wrapText="bothSides">
                  <wp:wrapPolygon edited="0">
                    <wp:start x="188" y="0"/>
                    <wp:lineTo x="188" y="19841"/>
                    <wp:lineTo x="21234" y="19841"/>
                    <wp:lineTo x="21234" y="0"/>
                    <wp:lineTo x="188" y="0"/>
                  </wp:wrapPolygon>
                </wp:wrapThrough>
                <wp:docPr id="15390" name="Text Box 15390"/>
                <wp:cNvGraphicFramePr/>
                <a:graphic xmlns:a="http://schemas.openxmlformats.org/drawingml/2006/main">
                  <a:graphicData uri="http://schemas.microsoft.com/office/word/2010/wordprocessingShape">
                    <wps:wsp>
                      <wps:cNvSpPr txBox="1"/>
                      <wps:spPr>
                        <a:xfrm>
                          <a:off x="0" y="0"/>
                          <a:ext cx="2919730" cy="3041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056631" w14:textId="77777777" w:rsidR="003939F3" w:rsidRPr="00B1750C" w:rsidRDefault="003939F3">
                            <w:pPr>
                              <w:rPr>
                                <w:i/>
                              </w:rPr>
                            </w:pPr>
                            <w:r w:rsidRPr="00B1750C">
                              <w:rPr>
                                <w:i/>
                              </w:rPr>
                              <w:t>Ou</w:t>
                            </w:r>
                            <w:r>
                              <w:rPr>
                                <w:i/>
                              </w:rPr>
                              <w:t>r good friends Simone and Joe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90" o:spid="_x0000_s1153" type="#_x0000_t202" style="position:absolute;margin-left:51.75pt;margin-top:321.65pt;width:229.9pt;height:23.95pt;z-index:2519789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" mv:complextextbox="1" filled="f" stroked="f">
                <v:textbox>
                  <w:txbxContent>
                    <w:p w14:paraId="76056631" w14:textId="77777777" w:rsidR="003939F3" w:rsidRPr="00B1750C" w:rsidRDefault="003939F3">
                      <w:pPr>
                        <w:rPr>
                          <w:i/>
                        </w:rPr>
                      </w:pPr>
                      <w:r w:rsidRPr="00B1750C">
                        <w:rPr>
                          <w:i/>
                        </w:rPr>
                        <w:t>Ou</w:t>
                      </w:r>
                      <w:r>
                        <w:rPr>
                          <w:i/>
                        </w:rPr>
                        <w:t>r good friends Simone and Joe</w:t>
                      </w:r>
                    </w:p>
                  </w:txbxContent>
                </v:textbox>
                <w10:wrap type="through" anchorx="page" anchory="page"/>
              </v:shape>
            </w:pict>
          </mc:Fallback>
        </mc:AlternateContent>
      </w:r>
      <w:r w:rsidR="003E4C4B" w:rsidRPr="00E9416F">
        <w:rPr>
          <w:noProof/>
        </w:rPr>
        <w:drawing>
          <wp:anchor distT="0" distB="0" distL="114300" distR="114300" simplePos="0" relativeHeight="251743385" behindDoc="0" locked="0" layoutInCell="1" allowOverlap="1" wp14:anchorId="7C55D358" wp14:editId="0C5F55EF">
            <wp:simplePos x="0" y="0"/>
            <wp:positionH relativeFrom="page">
              <wp:posOffset>593090</wp:posOffset>
            </wp:positionH>
            <wp:positionV relativeFrom="page">
              <wp:posOffset>4298315</wp:posOffset>
            </wp:positionV>
            <wp:extent cx="2708910" cy="2708910"/>
            <wp:effectExtent l="152400" t="152400" r="161290" b="186690"/>
            <wp:wrapTight wrapText="bothSides">
              <wp:wrapPolygon edited="0">
                <wp:start x="-810" y="-1215"/>
                <wp:lineTo x="-1215" y="-810"/>
                <wp:lineTo x="-1013" y="22481"/>
                <wp:lineTo x="-810" y="22886"/>
                <wp:lineTo x="22278" y="22886"/>
                <wp:lineTo x="22684" y="21873"/>
                <wp:lineTo x="22684" y="2430"/>
                <wp:lineTo x="22278" y="-608"/>
                <wp:lineTo x="22278" y="-1215"/>
                <wp:lineTo x="-810" y="-1215"/>
              </wp:wrapPolygon>
            </wp:wrapTight>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0" y="0"/>
                      <a:ext cx="2708910" cy="2708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E4C4B" w:rsidRPr="0086382A">
        <w:rPr>
          <w:noProof/>
        </w:rPr>
        <w:drawing>
          <wp:anchor distT="0" distB="0" distL="114300" distR="114300" simplePos="0" relativeHeight="252047513" behindDoc="0" locked="0" layoutInCell="1" allowOverlap="1" wp14:anchorId="3CE6C714" wp14:editId="407062FA">
            <wp:simplePos x="0" y="0"/>
            <wp:positionH relativeFrom="page">
              <wp:posOffset>723900</wp:posOffset>
            </wp:positionH>
            <wp:positionV relativeFrom="page">
              <wp:posOffset>7144385</wp:posOffset>
            </wp:positionV>
            <wp:extent cx="3072765" cy="2304415"/>
            <wp:effectExtent l="254000" t="254000" r="254635" b="311785"/>
            <wp:wrapTight wrapText="bothSides">
              <wp:wrapPolygon edited="0">
                <wp:start x="-744" y="-1207"/>
                <wp:lineTo x="-1250" y="-676"/>
                <wp:lineTo x="-1063" y="14589"/>
                <wp:lineTo x="-1148" y="22240"/>
                <wp:lineTo x="20558" y="22822"/>
                <wp:lineTo x="20764" y="23278"/>
                <wp:lineTo x="22366" y="23109"/>
                <wp:lineTo x="22610" y="12098"/>
                <wp:lineTo x="22452" y="-2692"/>
                <wp:lineTo x="146" y="-1301"/>
                <wp:lineTo x="-744" y="-1207"/>
              </wp:wrapPolygon>
            </wp:wrapTight>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8">
                      <a:extLst>
                        <a:ext uri="{28A0092B-C50C-407E-A947-70E740481C1C}">
                          <a14:useLocalDpi xmlns:a14="http://schemas.microsoft.com/office/drawing/2010/main"/>
                        </a:ext>
                      </a:extLst>
                    </a:blip>
                    <a:stretch>
                      <a:fillRect/>
                    </a:stretch>
                  </pic:blipFill>
                  <pic:spPr>
                    <a:xfrm rot="270680">
                      <a:off x="0" y="0"/>
                      <a:ext cx="3072765" cy="2304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E4C4B">
        <w:rPr>
          <w:noProof/>
        </w:rPr>
        <mc:AlternateContent>
          <mc:Choice Requires="wps">
            <w:drawing>
              <wp:anchor distT="0" distB="0" distL="114300" distR="114300" simplePos="0" relativeHeight="251751577" behindDoc="0" locked="0" layoutInCell="1" allowOverlap="1" wp14:anchorId="741A9D81" wp14:editId="3291F0A8">
                <wp:simplePos x="0" y="0"/>
                <wp:positionH relativeFrom="page">
                  <wp:posOffset>466090</wp:posOffset>
                </wp:positionH>
                <wp:positionV relativeFrom="page">
                  <wp:posOffset>9403080</wp:posOffset>
                </wp:positionV>
                <wp:extent cx="3067050" cy="420370"/>
                <wp:effectExtent l="0" t="101600" r="6350" b="113030"/>
                <wp:wrapThrough wrapText="bothSides">
                  <wp:wrapPolygon edited="0">
                    <wp:start x="241" y="-437"/>
                    <wp:lineTo x="196" y="15275"/>
                    <wp:lineTo x="8297" y="19428"/>
                    <wp:lineTo x="19590" y="19509"/>
                    <wp:lineTo x="19791" y="22033"/>
                    <wp:lineTo x="21219" y="21382"/>
                    <wp:lineTo x="21364" y="-3530"/>
                    <wp:lineTo x="2919" y="-1658"/>
                    <wp:lineTo x="241" y="-437"/>
                  </wp:wrapPolygon>
                </wp:wrapThrough>
                <wp:docPr id="71" name="Text Box 71"/>
                <wp:cNvGraphicFramePr/>
                <a:graphic xmlns:a="http://schemas.openxmlformats.org/drawingml/2006/main">
                  <a:graphicData uri="http://schemas.microsoft.com/office/word/2010/wordprocessingShape">
                    <wps:wsp>
                      <wps:cNvSpPr txBox="1"/>
                      <wps:spPr>
                        <a:xfrm rot="214563">
                          <a:off x="0" y="0"/>
                          <a:ext cx="3067050" cy="4203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471241D" w14:textId="77777777" w:rsidR="003939F3" w:rsidRPr="0086382A" w:rsidRDefault="003939F3" w:rsidP="0086382A">
                            <w:r w:rsidRPr="0086382A">
                              <w:rPr>
                                <w:i/>
                                <w:iCs/>
                              </w:rPr>
                              <w:t>W</w:t>
                            </w:r>
                            <w:r>
                              <w:rPr>
                                <w:i/>
                                <w:iCs/>
                              </w:rPr>
                              <w:t xml:space="preserve">ith our friends Anne, Andrew </w:t>
                            </w:r>
                            <w:r w:rsidRPr="0086382A">
                              <w:rPr>
                                <w:i/>
                                <w:iCs/>
                              </w:rPr>
                              <w:t>and kids in NY</w:t>
                            </w:r>
                          </w:p>
                          <w:p w14:paraId="738349E5"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154" type="#_x0000_t202" style="position:absolute;margin-left:36.7pt;margin-top:740.4pt;width:241.5pt;height:33.1pt;rotation:234360fd;z-index:2517515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" mv:complextextbox="1" filled="f" stroked="f">
                <v:textbox>
                  <w:txbxContent>
                    <w:p w14:paraId="3471241D" w14:textId="77777777" w:rsidR="003939F3" w:rsidRPr="0086382A" w:rsidRDefault="003939F3" w:rsidP="0086382A">
                      <w:r w:rsidRPr="0086382A">
                        <w:rPr>
                          <w:i/>
                          <w:iCs/>
                        </w:rPr>
                        <w:t>W</w:t>
                      </w:r>
                      <w:r>
                        <w:rPr>
                          <w:i/>
                          <w:iCs/>
                        </w:rPr>
                        <w:t xml:space="preserve">ith our friends Anne, Andrew </w:t>
                      </w:r>
                      <w:r w:rsidRPr="0086382A">
                        <w:rPr>
                          <w:i/>
                          <w:iCs/>
                        </w:rPr>
                        <w:t>and kids in NY</w:t>
                      </w:r>
                    </w:p>
                    <w:p w14:paraId="738349E5" w14:textId="77777777" w:rsidR="003939F3" w:rsidRDefault="003939F3"/>
                  </w:txbxContent>
                </v:textbox>
                <w10:wrap type="through" anchorx="page" anchory="page"/>
              </v:shape>
            </w:pict>
          </mc:Fallback>
        </mc:AlternateContent>
      </w:r>
      <w:r w:rsidR="00EB4A8C" w:rsidRPr="00B70C43">
        <w:rPr>
          <w:noProof/>
        </w:rPr>
        <mc:AlternateContent>
          <mc:Choice Requires="wps">
            <w:drawing>
              <wp:anchor distT="0" distB="0" distL="114300" distR="114300" simplePos="0" relativeHeight="251792537" behindDoc="0" locked="0" layoutInCell="1" allowOverlap="1" wp14:anchorId="341DC538" wp14:editId="23CA1CB9">
                <wp:simplePos x="0" y="0"/>
                <wp:positionH relativeFrom="page">
                  <wp:posOffset>4335145</wp:posOffset>
                </wp:positionH>
                <wp:positionV relativeFrom="page">
                  <wp:posOffset>9288145</wp:posOffset>
                </wp:positionV>
                <wp:extent cx="2887345" cy="267335"/>
                <wp:effectExtent l="0" t="0" r="0" b="0"/>
                <wp:wrapSquare wrapText="bothSides"/>
                <wp:docPr id="11283" name="TextBox 10"/>
                <wp:cNvGraphicFramePr/>
                <a:graphic xmlns:a="http://schemas.openxmlformats.org/drawingml/2006/main">
                  <a:graphicData uri="http://schemas.microsoft.com/office/word/2010/wordprocessingShape">
                    <wps:wsp>
                      <wps:cNvSpPr txBox="1"/>
                      <wps:spPr>
                        <a:xfrm rot="21395757">
                          <a:off x="0" y="0"/>
                          <a:ext cx="2887345" cy="267335"/>
                        </a:xfrm>
                        <a:prstGeom prst="rect">
                          <a:avLst/>
                        </a:prstGeom>
                        <a:noFill/>
                      </wps:spPr>
                      <wps:txbx>
                        <w:txbxContent>
                          <w:p w14:paraId="13691F30" w14:textId="77777777" w:rsidR="003939F3" w:rsidRPr="00B1750C" w:rsidRDefault="003939F3" w:rsidP="00B70C43">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 xml:space="preserve">In London visiting our friend Simon &amp; family </w:t>
                            </w:r>
                          </w:p>
                        </w:txbxContent>
                      </wps:txbx>
                      <wps:bodyPr wrap="none" rtlCol="0">
                        <a:spAutoFit/>
                      </wps:bodyPr>
                    </wps:wsp>
                  </a:graphicData>
                </a:graphic>
              </wp:anchor>
            </w:drawing>
          </mc:Choice>
          <mc:Fallback>
            <w:pict>
              <v:shape id="TextBox 10" o:spid="_x0000_s1155" type="#_x0000_t202" style="position:absolute;margin-left:341.35pt;margin-top:731.35pt;width:227.35pt;height:21.05pt;rotation:-223088fd;z-index:251792537;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" filled="f" stroked="f">
                <v:textbox style="mso-fit-shape-to-text:t">
                  <w:txbxContent>
                    <w:p w14:paraId="13691F30" w14:textId="77777777" w:rsidR="003939F3" w:rsidRPr="00B1750C" w:rsidRDefault="003939F3" w:rsidP="00B70C43">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 xml:space="preserve">In London visiting our friend Simon &amp; family </w:t>
                      </w:r>
                    </w:p>
                  </w:txbxContent>
                </v:textbox>
                <w10:wrap type="square" anchorx="page" anchory="page"/>
              </v:shape>
            </w:pict>
          </mc:Fallback>
        </mc:AlternateContent>
      </w:r>
      <w:r w:rsidR="00EB4A8C" w:rsidRPr="00091455">
        <w:rPr>
          <w:noProof/>
        </w:rPr>
        <w:drawing>
          <wp:anchor distT="0" distB="0" distL="114300" distR="114300" simplePos="0" relativeHeight="251760793" behindDoc="0" locked="0" layoutInCell="1" allowOverlap="1" wp14:anchorId="7577A1CB" wp14:editId="1BBCA7D2">
            <wp:simplePos x="0" y="0"/>
            <wp:positionH relativeFrom="page">
              <wp:posOffset>3307080</wp:posOffset>
            </wp:positionH>
            <wp:positionV relativeFrom="page">
              <wp:posOffset>5352415</wp:posOffset>
            </wp:positionV>
            <wp:extent cx="4467225" cy="3348355"/>
            <wp:effectExtent l="280035" t="202565" r="257810" b="257810"/>
            <wp:wrapTight wrapText="bothSides">
              <wp:wrapPolygon edited="0">
                <wp:start x="-699" y="3112"/>
                <wp:lineTo x="-957" y="22618"/>
                <wp:lineTo x="14535" y="22694"/>
                <wp:lineTo x="20563" y="22615"/>
                <wp:lineTo x="22299" y="22241"/>
                <wp:lineTo x="22369" y="20441"/>
                <wp:lineTo x="22130" y="20261"/>
                <wp:lineTo x="21341" y="-794"/>
                <wp:lineTo x="19378" y="-928"/>
                <wp:lineTo x="5616" y="-1214"/>
                <wp:lineTo x="-548" y="-816"/>
                <wp:lineTo x="-699" y="3112"/>
              </wp:wrapPolygon>
            </wp:wrapTight>
            <wp:docPr id="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9">
                      <a:extLst>
                        <a:ext uri="{28A0092B-C50C-407E-A947-70E740481C1C}">
                          <a14:useLocalDpi xmlns:a14="http://schemas.microsoft.com/office/drawing/2010/main"/>
                        </a:ext>
                      </a:extLst>
                    </a:blip>
                    <a:stretch>
                      <a:fillRect/>
                    </a:stretch>
                  </pic:blipFill>
                  <pic:spPr>
                    <a:xfrm rot="5223784">
                      <a:off x="0" y="0"/>
                      <a:ext cx="4467225" cy="3348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0B8512" w14:textId="4B28D957" w:rsidR="009C6EF2" w:rsidRDefault="00FD512C">
      <w:pPr>
        <w:sectPr w:rsidR="009C6EF2" w:rsidSect="0041207C">
          <w:headerReference w:type="even" r:id="rId70"/>
          <w:headerReference w:type="default" r:id="rId71"/>
          <w:footerReference w:type="even" r:id="rId72"/>
          <w:footerReference w:type="default" r:id="rId73"/>
          <w:headerReference w:type="first" r:id="rId74"/>
          <w:footerReference w:type="first" r:id="rId75"/>
          <w:pgSz w:w="12240" w:h="15840"/>
          <w:pgMar w:top="576" w:right="576" w:bottom="576" w:left="576" w:header="576" w:footer="576" w:gutter="0"/>
          <w:cols w:space="720"/>
        </w:sectPr>
      </w:pPr>
      <w:r>
        <w:rPr>
          <w:noProof/>
        </w:rPr>
        <w:lastRenderedPageBreak/>
        <mc:AlternateContent>
          <mc:Choice Requires="wpg">
            <w:drawing>
              <wp:anchor distT="0" distB="0" distL="114300" distR="114300" simplePos="0" relativeHeight="251764889" behindDoc="0" locked="0" layoutInCell="1" allowOverlap="1" wp14:anchorId="7926B538" wp14:editId="2CB81A24">
                <wp:simplePos x="0" y="0"/>
                <wp:positionH relativeFrom="page">
                  <wp:posOffset>4287520</wp:posOffset>
                </wp:positionH>
                <wp:positionV relativeFrom="page">
                  <wp:posOffset>470535</wp:posOffset>
                </wp:positionV>
                <wp:extent cx="3200400" cy="4253865"/>
                <wp:effectExtent l="0" t="0" r="0" b="0"/>
                <wp:wrapThrough wrapText="bothSides">
                  <wp:wrapPolygon edited="0">
                    <wp:start x="171" y="0"/>
                    <wp:lineTo x="171" y="21410"/>
                    <wp:lineTo x="21257" y="21410"/>
                    <wp:lineTo x="21257" y="0"/>
                    <wp:lineTo x="171" y="0"/>
                  </wp:wrapPolygon>
                </wp:wrapThrough>
                <wp:docPr id="11276" name="Group 11276"/>
                <wp:cNvGraphicFramePr/>
                <a:graphic xmlns:a="http://schemas.openxmlformats.org/drawingml/2006/main">
                  <a:graphicData uri="http://schemas.microsoft.com/office/word/2010/wordprocessingGroup">
                    <wpg:wgp>
                      <wpg:cNvGrpSpPr/>
                      <wpg:grpSpPr>
                        <a:xfrm>
                          <a:off x="0" y="0"/>
                          <a:ext cx="3200400" cy="4253865"/>
                          <a:chOff x="0" y="0"/>
                          <a:chExt cx="3200400" cy="4253865"/>
                        </a:xfrm>
                        <a:extLst>
                          <a:ext uri="{0CCBE362-F206-4b92-989A-16890622DB6E}">
                            <ma14:wrappingTextBoxFlag xmlns:ma14="http://schemas.microsoft.com/office/mac/drawingml/2011/main" val="1"/>
                          </a:ext>
                        </a:extLst>
                      </wpg:grpSpPr>
                      <wps:wsp>
                        <wps:cNvPr id="11264" name="Text Box 11264"/>
                        <wps:cNvSpPr txBox="1"/>
                        <wps:spPr>
                          <a:xfrm>
                            <a:off x="0" y="0"/>
                            <a:ext cx="3200400" cy="42538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Text Box 77"/>
                        <wps:cNvSpPr txBox="1"/>
                        <wps:spPr>
                          <a:xfrm>
                            <a:off x="508635" y="45720"/>
                            <a:ext cx="2600325" cy="260350"/>
                          </a:xfrm>
                          <a:prstGeom prst="rect">
                            <a:avLst/>
                          </a:prstGeom>
                          <a:noFill/>
                          <a:ln>
                            <a:noFill/>
                          </a:ln>
                          <a:effectLst/>
                          <a:extLst>
                            <a:ext uri="{C572A759-6A51-4108-AA02-DFA0A04FC94B}">
                              <ma14:wrappingTextBoxFlag xmlns:ma14="http://schemas.microsoft.com/office/mac/drawingml/2011/main"/>
                            </a:ext>
                          </a:extLst>
                        </wps:spPr>
                        <wps:txbx id="53">
                          <w:txbxContent>
                            <w:p w14:paraId="619F574E" w14:textId="77777777" w:rsidR="003939F3" w:rsidRDefault="003939F3" w:rsidP="003E4C4B">
                              <w:pPr>
                                <w:rPr>
                                  <w:rFonts w:ascii="Chalkboard" w:hAnsi="Chalkboard"/>
                                  <w:color w:val="0C7B8B" w:themeColor="text2" w:themeShade="BF"/>
                                  <w:sz w:val="32"/>
                                  <w:szCs w:val="32"/>
                                </w:rPr>
                              </w:pPr>
                              <w:r w:rsidRPr="00EF3961">
                                <w:rPr>
                                  <w:rFonts w:ascii="Chalkboard" w:hAnsi="Chalkboard"/>
                                  <w:color w:val="0C7B8B" w:themeColor="text2" w:themeShade="BF"/>
                                  <w:sz w:val="32"/>
                                  <w:szCs w:val="32"/>
                                </w:rPr>
                                <w:t>We love sports (biking, skiing, sailing, playing tennis and volleyball). We are also crazy for travels (we visited all continents: Asia, Europe, Americas, Australia and Africa). Above all, we like being at the beaches!!</w:t>
                              </w:r>
                              <w:r>
                                <w:rPr>
                                  <w:rFonts w:ascii="Chalkboard" w:hAnsi="Chalkboard"/>
                                  <w:color w:val="0C7B8B" w:themeColor="text2" w:themeShade="BF"/>
                                  <w:sz w:val="32"/>
                                  <w:szCs w:val="32"/>
                                </w:rPr>
                                <w:t xml:space="preserve"> Already, Ally has flown all over the world.  She has been to Mexico, Spain, Italy, Greece, England and Portugal.</w:t>
                              </w:r>
                            </w:p>
                            <w:p w14:paraId="38E534B0" w14:textId="77777777" w:rsidR="003939F3" w:rsidRPr="00EF3961" w:rsidRDefault="003939F3" w:rsidP="00CA3DF7">
                              <w:pPr>
                                <w:rPr>
                                  <w:rFonts w:ascii="Chalkboard" w:hAnsi="Chalkboard"/>
                                  <w:color w:val="0C7B8B" w:themeColor="text2" w:themeShade="BF"/>
                                  <w:sz w:val="32"/>
                                  <w:szCs w:val="32"/>
                                </w:rPr>
                              </w:pPr>
                            </w:p>
                            <w:p w14:paraId="4C230640" w14:textId="77777777" w:rsidR="003939F3" w:rsidRPr="00EF3961" w:rsidRDefault="003939F3" w:rsidP="00CA3DF7">
                              <w:pPr>
                                <w:rPr>
                                  <w:color w:val="0C7B8B" w:themeColor="text2" w:themeShade="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 name="Text Box 78"/>
                        <wps:cNvSpPr txBox="1"/>
                        <wps:spPr>
                          <a:xfrm>
                            <a:off x="492760" y="304800"/>
                            <a:ext cx="2616200" cy="260985"/>
                          </a:xfrm>
                          <a:prstGeom prst="rect">
                            <a:avLst/>
                          </a:prstGeom>
                          <a:noFill/>
                          <a:ln>
                            <a:noFill/>
                          </a:ln>
                          <a:effectLst/>
                          <a:extLst>
                            <a:ext uri="{C572A759-6A51-4108-AA02-DFA0A04FC94B}">
                              <ma14:wrappingTextBoxFlag xmlns:ma14="http://schemas.microsoft.com/office/mac/drawingml/2011/main"/>
                            </a:ext>
                          </a:extLst>
                        </wps:spPr>
                        <wps:linkedTxbx id="5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 name="Text Box 91"/>
                        <wps:cNvSpPr txBox="1"/>
                        <wps:spPr>
                          <a:xfrm>
                            <a:off x="476250" y="564515"/>
                            <a:ext cx="2632710" cy="260350"/>
                          </a:xfrm>
                          <a:prstGeom prst="rect">
                            <a:avLst/>
                          </a:prstGeom>
                          <a:noFill/>
                          <a:ln>
                            <a:noFill/>
                          </a:ln>
                          <a:effectLst/>
                          <a:extLst>
                            <a:ext uri="{C572A759-6A51-4108-AA02-DFA0A04FC94B}">
                              <ma14:wrappingTextBoxFlag xmlns:ma14="http://schemas.microsoft.com/office/mac/drawingml/2011/main"/>
                            </a:ext>
                          </a:extLst>
                        </wps:spPr>
                        <wps:linkedTxbx id="5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 name="Text Box 93"/>
                        <wps:cNvSpPr txBox="1"/>
                        <wps:spPr>
                          <a:xfrm>
                            <a:off x="459740" y="823595"/>
                            <a:ext cx="2649220" cy="260985"/>
                          </a:xfrm>
                          <a:prstGeom prst="rect">
                            <a:avLst/>
                          </a:prstGeom>
                          <a:noFill/>
                          <a:ln>
                            <a:noFill/>
                          </a:ln>
                          <a:effectLst/>
                          <a:extLst>
                            <a:ext uri="{C572A759-6A51-4108-AA02-DFA0A04FC94B}">
                              <ma14:wrappingTextBoxFlag xmlns:ma14="http://schemas.microsoft.com/office/mac/drawingml/2011/main"/>
                            </a:ext>
                          </a:extLst>
                        </wps:spPr>
                        <wps:linkedTxbx id="5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4" name="Text Box 94"/>
                        <wps:cNvSpPr txBox="1"/>
                        <wps:spPr>
                          <a:xfrm>
                            <a:off x="443230" y="1083310"/>
                            <a:ext cx="2665730" cy="260350"/>
                          </a:xfrm>
                          <a:prstGeom prst="rect">
                            <a:avLst/>
                          </a:prstGeom>
                          <a:noFill/>
                          <a:ln>
                            <a:noFill/>
                          </a:ln>
                          <a:effectLst/>
                          <a:extLst>
                            <a:ext uri="{C572A759-6A51-4108-AA02-DFA0A04FC94B}">
                              <ma14:wrappingTextBoxFlag xmlns:ma14="http://schemas.microsoft.com/office/mac/drawingml/2011/main"/>
                            </a:ext>
                          </a:extLst>
                        </wps:spPr>
                        <wps:linkedTxbx id="5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66" name="Text Box 11266"/>
                        <wps:cNvSpPr txBox="1"/>
                        <wps:spPr>
                          <a:xfrm>
                            <a:off x="426720" y="1342390"/>
                            <a:ext cx="2682240" cy="260350"/>
                          </a:xfrm>
                          <a:prstGeom prst="rect">
                            <a:avLst/>
                          </a:prstGeom>
                          <a:noFill/>
                          <a:ln>
                            <a:noFill/>
                          </a:ln>
                          <a:effectLst/>
                          <a:extLst>
                            <a:ext uri="{C572A759-6A51-4108-AA02-DFA0A04FC94B}">
                              <ma14:wrappingTextBoxFlag xmlns:ma14="http://schemas.microsoft.com/office/mac/drawingml/2011/main"/>
                            </a:ext>
                          </a:extLst>
                        </wps:spPr>
                        <wps:linkedTxbx id="5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67" name="Text Box 11267"/>
                        <wps:cNvSpPr txBox="1"/>
                        <wps:spPr>
                          <a:xfrm>
                            <a:off x="410845" y="1601470"/>
                            <a:ext cx="2698115" cy="260985"/>
                          </a:xfrm>
                          <a:prstGeom prst="rect">
                            <a:avLst/>
                          </a:prstGeom>
                          <a:noFill/>
                          <a:ln>
                            <a:noFill/>
                          </a:ln>
                          <a:effectLst/>
                          <a:extLst>
                            <a:ext uri="{C572A759-6A51-4108-AA02-DFA0A04FC94B}">
                              <ma14:wrappingTextBoxFlag xmlns:ma14="http://schemas.microsoft.com/office/mac/drawingml/2011/main"/>
                            </a:ext>
                          </a:extLst>
                        </wps:spPr>
                        <wps:linkedTxbx id="5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68" name="Text Box 11268"/>
                        <wps:cNvSpPr txBox="1"/>
                        <wps:spPr>
                          <a:xfrm>
                            <a:off x="394335" y="1861185"/>
                            <a:ext cx="2714625" cy="260350"/>
                          </a:xfrm>
                          <a:prstGeom prst="rect">
                            <a:avLst/>
                          </a:prstGeom>
                          <a:noFill/>
                          <a:ln>
                            <a:noFill/>
                          </a:ln>
                          <a:effectLst/>
                          <a:extLst>
                            <a:ext uri="{C572A759-6A51-4108-AA02-DFA0A04FC94B}">
                              <ma14:wrappingTextBoxFlag xmlns:ma14="http://schemas.microsoft.com/office/mac/drawingml/2011/main"/>
                            </a:ext>
                          </a:extLst>
                        </wps:spPr>
                        <wps:linkedTxbx id="5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69" name="Text Box 11269"/>
                        <wps:cNvSpPr txBox="1"/>
                        <wps:spPr>
                          <a:xfrm>
                            <a:off x="377825" y="2120265"/>
                            <a:ext cx="2731135" cy="260985"/>
                          </a:xfrm>
                          <a:prstGeom prst="rect">
                            <a:avLst/>
                          </a:prstGeom>
                          <a:noFill/>
                          <a:ln>
                            <a:noFill/>
                          </a:ln>
                          <a:effectLst/>
                          <a:extLst>
                            <a:ext uri="{C572A759-6A51-4108-AA02-DFA0A04FC94B}">
                              <ma14:wrappingTextBoxFlag xmlns:ma14="http://schemas.microsoft.com/office/mac/drawingml/2011/main"/>
                            </a:ext>
                          </a:extLst>
                        </wps:spPr>
                        <wps:linkedTxbx id="5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70" name="Text Box 11270"/>
                        <wps:cNvSpPr txBox="1"/>
                        <wps:spPr>
                          <a:xfrm>
                            <a:off x="778510" y="2379980"/>
                            <a:ext cx="2330450" cy="260350"/>
                          </a:xfrm>
                          <a:prstGeom prst="rect">
                            <a:avLst/>
                          </a:prstGeom>
                          <a:noFill/>
                          <a:ln>
                            <a:noFill/>
                          </a:ln>
                          <a:effectLst/>
                          <a:extLst>
                            <a:ext uri="{C572A759-6A51-4108-AA02-DFA0A04FC94B}">
                              <ma14:wrappingTextBoxFlag xmlns:ma14="http://schemas.microsoft.com/office/mac/drawingml/2011/main"/>
                            </a:ext>
                          </a:extLst>
                        </wps:spPr>
                        <wps:linkedTxbx id="5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73" name="Text Box 11273"/>
                        <wps:cNvSpPr txBox="1"/>
                        <wps:spPr>
                          <a:xfrm>
                            <a:off x="830580" y="2639060"/>
                            <a:ext cx="2278380" cy="260350"/>
                          </a:xfrm>
                          <a:prstGeom prst="rect">
                            <a:avLst/>
                          </a:prstGeom>
                          <a:noFill/>
                          <a:ln>
                            <a:noFill/>
                          </a:ln>
                          <a:effectLst/>
                          <a:extLst>
                            <a:ext uri="{C572A759-6A51-4108-AA02-DFA0A04FC94B}">
                              <ma14:wrappingTextBoxFlag xmlns:ma14="http://schemas.microsoft.com/office/mac/drawingml/2011/main"/>
                            </a:ext>
                          </a:extLst>
                        </wps:spPr>
                        <wps:linkedTxbx id="5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74" name="Text Box 11274"/>
                        <wps:cNvSpPr txBox="1"/>
                        <wps:spPr>
                          <a:xfrm>
                            <a:off x="859790" y="2898140"/>
                            <a:ext cx="2249170" cy="260985"/>
                          </a:xfrm>
                          <a:prstGeom prst="rect">
                            <a:avLst/>
                          </a:prstGeom>
                          <a:noFill/>
                          <a:ln>
                            <a:noFill/>
                          </a:ln>
                          <a:effectLst/>
                          <a:extLst>
                            <a:ext uri="{C572A759-6A51-4108-AA02-DFA0A04FC94B}">
                              <ma14:wrappingTextBoxFlag xmlns:ma14="http://schemas.microsoft.com/office/mac/drawingml/2011/main"/>
                            </a:ext>
                          </a:extLst>
                        </wps:spPr>
                        <wps:linkedTxbx id="53"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75" name="Text Box 11275"/>
                        <wps:cNvSpPr txBox="1"/>
                        <wps:spPr>
                          <a:xfrm>
                            <a:off x="869315" y="3157855"/>
                            <a:ext cx="2239645" cy="260350"/>
                          </a:xfrm>
                          <a:prstGeom prst="rect">
                            <a:avLst/>
                          </a:prstGeom>
                          <a:noFill/>
                          <a:ln>
                            <a:noFill/>
                          </a:ln>
                          <a:effectLst/>
                          <a:extLst>
                            <a:ext uri="{C572A759-6A51-4108-AA02-DFA0A04FC94B}">
                              <ma14:wrappingTextBoxFlag xmlns:ma14="http://schemas.microsoft.com/office/mac/drawingml/2011/main"/>
                            </a:ext>
                          </a:extLst>
                        </wps:spPr>
                        <wps:linkedTxbx id="53"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1276" o:spid="_x0000_s1156" style="position:absolute;margin-left:337.6pt;margin-top:37.05pt;width:252pt;height:334.95pt;z-index:251764889;mso-position-horizontal-relative:page;mso-position-vertical-relative:page" coordsize="3200400,42538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" mv:complextextbox="1">
                <v:shape id="Text Box 11264" o:spid="_x0000_s1157" type="#_x0000_t202" style="position:absolute;width:3200400;height:4253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YvRxAAA&#10;AN4AAAAPAAAAZHJzL2Rvd25yZXYueG1sRE9Ni8IwEL0v+B/CCN40VURL1ygqKntQdHUPexyasS02&#10;k9JE2/33RhD2No/3ObNFa0rxoNoVlhUMBxEI4tTqgjMFP5dtPwbhPLLG0jIp+CMHi3nnY4aJtg1/&#10;0+PsMxFC2CWoIPe+SqR0aU4G3cBWxIG72tqgD7DOpK6xCeGmlKMomkiDBYeGHCta55TeznejgPat&#10;uRzi6cYfV9dd9Bufmr3OlOp12+UnCE+t/xe/3V86zB+OJmN4vRNukPM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CGL0cQAAADeAAAADwAAAAAAAAAAAAAAAACXAgAAZHJzL2Rv&#10;d25yZXYueG1sUEsFBgAAAAAEAAQA9QAAAIgDAAAAAA==&#10;" mv:complextextbox="1" filled="f" stroked="f"/>
                <v:shape id="Text Box 77" o:spid="_x0000_s1158" type="#_x0000_t202" style="position:absolute;left:508635;top:45720;width:2600325;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D99jxQAA&#10;ANsAAAAPAAAAZHJzL2Rvd25yZXYueG1sRI9Ba8JAFITvBf/D8oTemo09aI1uREoLhYI0xoPHZ/aZ&#10;LMm+TbNbTf+9Wyh4HGbmG2a9GW0nLjR441jBLElBEFdOG64VHMr3pxcQPiBr7ByTgl/ysMknD2vM&#10;tLtyQZd9qEWEsM9QQRNCn0npq4Ys+sT1xNE7u8FiiHKopR7wGuG2k89pOpcWDceFBnt6bahq9z9W&#10;wfbIxZv53p2+inNhynKZ8ue8VepxOm5XIAKN4R7+b39oBYsF/H2JP0D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P32PFAAAA2wAAAA8AAAAAAAAAAAAAAAAAlwIAAGRycy9k&#10;b3ducmV2LnhtbFBLBQYAAAAABAAEAPUAAACJAwAAAAA=&#10;" filled="f" stroked="f">
                  <v:textbox style="mso-next-textbox:#Text Box 78" inset="0,0,0,0">
                    <w:txbxContent>
                      <w:p w14:paraId="619F574E" w14:textId="77777777" w:rsidR="003939F3" w:rsidRDefault="003939F3" w:rsidP="003E4C4B">
                        <w:pPr>
                          <w:rPr>
                            <w:rFonts w:ascii="Chalkboard" w:hAnsi="Chalkboard"/>
                            <w:color w:val="0C7B8B" w:themeColor="text2" w:themeShade="BF"/>
                            <w:sz w:val="32"/>
                            <w:szCs w:val="32"/>
                          </w:rPr>
                        </w:pPr>
                        <w:r w:rsidRPr="00EF3961">
                          <w:rPr>
                            <w:rFonts w:ascii="Chalkboard" w:hAnsi="Chalkboard"/>
                            <w:color w:val="0C7B8B" w:themeColor="text2" w:themeShade="BF"/>
                            <w:sz w:val="32"/>
                            <w:szCs w:val="32"/>
                          </w:rPr>
                          <w:t>We love sports (biking, skiing, sailing, playing tennis and volleyball). We are also crazy for travels (we visited all continents: Asia, Europe, Americas, Australia and Africa). Above all, we like being at the beaches!!</w:t>
                        </w:r>
                        <w:r>
                          <w:rPr>
                            <w:rFonts w:ascii="Chalkboard" w:hAnsi="Chalkboard"/>
                            <w:color w:val="0C7B8B" w:themeColor="text2" w:themeShade="BF"/>
                            <w:sz w:val="32"/>
                            <w:szCs w:val="32"/>
                          </w:rPr>
                          <w:t xml:space="preserve"> Already, Ally has flown all over the world.  She has been to Mexico, Spain, Italy, Greece, England and Portugal.</w:t>
                        </w:r>
                      </w:p>
                      <w:p w14:paraId="38E534B0" w14:textId="77777777" w:rsidR="003939F3" w:rsidRPr="00EF3961" w:rsidRDefault="003939F3" w:rsidP="00CA3DF7">
                        <w:pPr>
                          <w:rPr>
                            <w:rFonts w:ascii="Chalkboard" w:hAnsi="Chalkboard"/>
                            <w:color w:val="0C7B8B" w:themeColor="text2" w:themeShade="BF"/>
                            <w:sz w:val="32"/>
                            <w:szCs w:val="32"/>
                          </w:rPr>
                        </w:pPr>
                      </w:p>
                      <w:p w14:paraId="4C230640" w14:textId="77777777" w:rsidR="003939F3" w:rsidRPr="00EF3961" w:rsidRDefault="003939F3" w:rsidP="00CA3DF7">
                        <w:pPr>
                          <w:rPr>
                            <w:color w:val="0C7B8B" w:themeColor="text2" w:themeShade="BF"/>
                          </w:rPr>
                        </w:pPr>
                      </w:p>
                    </w:txbxContent>
                  </v:textbox>
                </v:shape>
                <v:shape id="Text Box 78" o:spid="_x0000_s1159" type="#_x0000_t202" style="position:absolute;left:492760;top:304800;width:261620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kEsRwgAA&#10;ANsAAAAPAAAAZHJzL2Rvd25yZXYueG1sRE/Pa8IwFL4L+x/CE7zZVA+ddkaRMWEgjLXdYce35tkG&#10;m5euyWr33y+HgceP7/fuMNlOjDR441jBKklBENdOG24UfFSn5QaED8gaO8ek4Jc8HPYPsx3m2t24&#10;oLEMjYgh7HNU0IbQ51L6uiWLPnE9ceQubrAYIhwaqQe8xXDbyXWaZtKi4djQYk/PLdXX8scqOH5y&#10;8WK+377ei0thqmqb8jm7KrWYT8cnEIGmcBf/u1+1gsc4Nn6JP0Du/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QSxHCAAAA2wAAAA8AAAAAAAAAAAAAAAAAlwIAAGRycy9kb3du&#10;cmV2LnhtbFBLBQYAAAAABAAEAPUAAACGAwAAAAA=&#10;" filled="f" stroked="f">
                  <v:textbox style="mso-next-textbox:#Text Box 91" inset="0,0,0,0">
                    <w:txbxContent/>
                  </v:textbox>
                </v:shape>
                <v:shape id="Text Box 91" o:spid="_x0000_s1160" type="#_x0000_t202" style="position:absolute;left:476250;top:564515;width:2632710;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gR2wwAA&#10;ANsAAAAPAAAAZHJzL2Rvd25yZXYueG1sRI9Bi8IwFITvgv8hPMGbpnoQ7RpFZIUFQaz1sMdn82yD&#10;zUu3yWr990ZY2OMwM98wy3Vna3Gn1hvHCibjBARx4bThUsE5343mIHxA1lg7JgVP8rBe9XtLTLV7&#10;cEb3UyhFhLBPUUEVQpNK6YuKLPqxa4ijd3WtxRBlW0rd4iPCbS2nSTKTFg3HhQob2lZU3E6/VsHm&#10;m7NP83O4HLNrZvJ8kfB+dlNqOOg2HyACdeE//Nf+0goWE3h/iT9Ar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pgR2wwAAANsAAAAPAAAAAAAAAAAAAAAAAJcCAABkcnMvZG93&#10;bnJldi54bWxQSwUGAAAAAAQABAD1AAAAhwMAAAAA&#10;" filled="f" stroked="f">
                  <v:textbox style="mso-next-textbox:#Text Box 93" inset="0,0,0,0">
                    <w:txbxContent/>
                  </v:textbox>
                </v:shape>
                <v:shape id="Text Box 93" o:spid="_x0000_s1161" type="#_x0000_t202" style="position:absolute;left:459740;top:823595;width:264922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OD+awwAA&#10;ANsAAAAPAAAAZHJzL2Rvd25yZXYueG1sRI9Ba8JAFITvBf/D8gre6qYKUlNXEVEQhGKMB4+v2Wey&#10;mH0bs6vGf98VCh6HmfmGmc47W4sbtd44VvA5SEAQF04bLhUc8vXHFwgfkDXWjknBgzzMZ723Kaba&#10;3Tmj2z6UIkLYp6igCqFJpfRFRRb9wDXE0Tu51mKIsi2lbvEe4baWwyQZS4uG40KFDS0rKs77q1Ww&#10;OHK2Mpef3112ykyeTxLejs9K9d+7xTeIQF14hf/bG61gMoL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OD+awwAAANsAAAAPAAAAAAAAAAAAAAAAAJcCAABkcnMvZG93&#10;bnJldi54bWxQSwUGAAAAAAQABAD1AAAAhwMAAAAA&#10;" filled="f" stroked="f">
                  <v:textbox style="mso-next-textbox:#Text Box 94" inset="0,0,0,0">
                    <w:txbxContent/>
                  </v:textbox>
                </v:shape>
                <v:shape id="Text Box 94" o:spid="_x0000_s1162" type="#_x0000_t202" style="position:absolute;left:443230;top:1083310;width:2665730;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0afuwwAA&#10;ANsAAAAPAAAAZHJzL2Rvd25yZXYueG1sRI9Ba8JAFITvBf/D8gre6qYiUlNXEVEQhGKMB4+v2Wey&#10;mH0bs6vGf98VCh6HmfmGmc47W4sbtd44VvA5SEAQF04bLhUc8vXHFwgfkDXWjknBgzzMZ723Kaba&#10;3Tmj2z6UIkLYp6igCqFJpfRFRRb9wDXE0Tu51mKIsi2lbvEe4baWwyQZS4uG40KFDS0rKs77q1Ww&#10;OHK2Mpef3112ykyeTxLejs9K9d+7xTeIQF14hf/bG61gMoL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0afuwwAAANsAAAAPAAAAAAAAAAAAAAAAAJcCAABkcnMvZG93&#10;bnJldi54bWxQSwUGAAAAAAQABAD1AAAAhwMAAAAA&#10;" filled="f" stroked="f">
                  <v:textbox style="mso-next-textbox:#Text Box 11266" inset="0,0,0,0">
                    <w:txbxContent/>
                  </v:textbox>
                </v:shape>
                <v:shape id="Text Box 11266" o:spid="_x0000_s1163" type="#_x0000_t202" style="position:absolute;left:426720;top:1342390;width:2682240;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bhHaxAAA&#10;AN4AAAAPAAAAZHJzL2Rvd25yZXYueG1sRE9Na8JAEL0L/odlhN50o4fQpm6CFAsFoTTGQ4/T7Jgs&#10;ZmdjdtX4791Cobd5vM9ZF6PtxJUGbxwrWC4SEMS104YbBYfqff4MwgdkjZ1jUnAnD0U+nawx0+7G&#10;JV33oRExhH2GCtoQ+kxKX7dk0S9cTxy5oxsshgiHRuoBbzHcdnKVJKm0aDg2tNjTW0v1aX+xCjbf&#10;XG7N+fPnqzyWpqpeEt6lJ6WeZuPmFUSgMfyL/9wfOs5frtIUft+JN8j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W4R2sQAAADeAAAADwAAAAAAAAAAAAAAAACXAgAAZHJzL2Rv&#10;d25yZXYueG1sUEsFBgAAAAAEAAQA9QAAAIgDAAAAAA==&#10;" filled="f" stroked="f">
                  <v:textbox style="mso-next-textbox:#Text Box 11267" inset="0,0,0,0">
                    <w:txbxContent/>
                  </v:textbox>
                </v:shape>
                <v:shape id="Text Box 11267" o:spid="_x0000_s1164" type="#_x0000_t202" style="position:absolute;left:410845;top:1601470;width:2698115;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rRBxAAA&#10;AN4AAAAPAAAAZHJzL2Rvd25yZXYueG1sRE9Na8JAEL0L/Q/LFHrTjR5Sja4i0oJQKMb00OOYHZPF&#10;7GzMrpr++64geJvH+5zFqreNuFLnjWMF41ECgrh02nCl4Kf4HE5B+ICssXFMCv7Iw2r5Mlhgpt2N&#10;c7ruQyViCPsMFdQhtJmUvqzJoh+5ljhyR9dZDBF2ldQd3mK4beQkSVJp0XBsqLGlTU3laX+xCta/&#10;nH+Y8/dhlx9zUxSzhL/Sk1Jvr/16DiJQH57ih3ur4/zxJH2H+zvxBrn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iK0QcQAAADeAAAADwAAAAAAAAAAAAAAAACXAgAAZHJzL2Rv&#10;d25yZXYueG1sUEsFBgAAAAAEAAQA9QAAAIgDAAAAAA==&#10;" filled="f" stroked="f">
                  <v:textbox style="mso-next-textbox:#Text Box 11268" inset="0,0,0,0">
                    <w:txbxContent/>
                  </v:textbox>
                </v:shape>
                <v:shape id="Text Box 11268" o:spid="_x0000_s1165" type="#_x0000_t202" style="position:absolute;left:394335;top:1861185;width:2714625;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vSAzxwAA&#10;AN4AAAAPAAAAZHJzL2Rvd25yZXYueG1sRI9Ba8JAEIXvQv/DMoXedKOH0KauIqVCoVCM8eBxmh2T&#10;xexszG41/ffOodDbDO/Ne98s16Pv1JWG6AIbmM8yUMR1sI4bA4dqO30GFROyxS4wGfilCOvVw2SJ&#10;hQ03Lum6T42SEI4FGmhT6gutY92SxzgLPbFopzB4TLIOjbYD3iTcd3qRZbn26FgaWuzpraX6vP/x&#10;BjZHLt/d5et7V55KV1UvGX/mZ2OeHsfNK6hEY/o3/11/WMGfL3LhlXdkBr26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H70gM8cAAADeAAAADwAAAAAAAAAAAAAAAACXAgAAZHJz&#10;L2Rvd25yZXYueG1sUEsFBgAAAAAEAAQA9QAAAIsDAAAAAA==&#10;" filled="f" stroked="f">
                  <v:textbox style="mso-next-textbox:#Text Box 11269" inset="0,0,0,0">
                    <w:txbxContent/>
                  </v:textbox>
                </v:shape>
                <v:shape id="Text Box 11269" o:spid="_x0000_s1166" type="#_x0000_t202" style="position:absolute;left:377825;top:2120265;width:2731135;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8YWoxAAA&#10;AN4AAAAPAAAAZHJzL2Rvd25yZXYueG1sRE9Ni8IwEL0L/ocwgjdN9VC0GkXEBUFYtnYPexybsQ02&#10;k24TtfvvN8LC3ubxPme97W0jHtR541jBbJqAIC6dNlwp+CzeJgsQPiBrbByTgh/ysN0MB2vMtHty&#10;To9zqEQMYZ+hgjqENpPSlzVZ9FPXEkfu6jqLIcKukrrDZwy3jZwnSSotGo4NNba0r6m8ne9Wwe6L&#10;84P5fr985NfcFMUy4VN6U2o86ncrEIH68C/+cx91nD+bp0t4vRNvkJ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PGFqMQAAADeAAAADwAAAAAAAAAAAAAAAACXAgAAZHJzL2Rv&#10;d25yZXYueG1sUEsFBgAAAAAEAAQA9QAAAIgDAAAAAA==&#10;" filled="f" stroked="f">
                  <v:textbox style="mso-next-textbox:#Text Box 11270" inset="0,0,0,0">
                    <w:txbxContent/>
                  </v:textbox>
                </v:shape>
                <v:shape id="Text Box 11270" o:spid="_x0000_s1167" type="#_x0000_t202" style="position:absolute;left:778510;top:2379980;width:2330450;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ErroxwAA&#10;AN4AAAAPAAAAZHJzL2Rvd25yZXYueG1sRI9Ba8JAEIXvBf/DMkJvdaMHW6OrSGmhUBBjeuhxzI7J&#10;YnY2zW41/vvOQehthnnz3vtWm8G36kJ9dIENTCcZKOIqWMe1ga/y/ekFVEzIFtvAZOBGETbr0cMK&#10;cxuuXNDlkGolJhxzNNCk1OVax6ohj3ESOmK5nULvMcna19r2eBVz3+pZls21R8eS0GBHrw1V58Ov&#10;N7D95uLN/eyO++JUuLJcZPw5PxvzOB62S1CJhvQvvn9/WKk/nT0LgODIDHr9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ZBK66McAAADeAAAADwAAAAAAAAAAAAAAAACXAgAAZHJz&#10;L2Rvd25yZXYueG1sUEsFBgAAAAAEAAQA9QAAAIsDAAAAAA==&#10;" filled="f" stroked="f">
                  <v:textbox style="mso-next-textbox:#Text Box 11273" inset="0,0,0,0">
                    <w:txbxContent/>
                  </v:textbox>
                </v:shape>
                <v:shape id="Text Box 11273" o:spid="_x0000_s1168" type="#_x0000_t202" style="position:absolute;left:830580;top:2639060;width:2278380;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wCSfxAAA&#10;AN4AAAAPAAAAZHJzL2Rvd25yZXYueG1sRE9Na8JAEL0X/A/LCL3VjRasRlcRURAKpTEePI7ZMVnM&#10;zsbsqum/7xYK3ubxPme+7Gwt7tR641jBcJCAIC6cNlwqOOTbtwkIH5A11o5JwQ95WC56L3NMtXtw&#10;Rvd9KEUMYZ+igiqEJpXSFxVZ9APXEEfu7FqLIcK2lLrFRwy3tRwlyVhaNBwbKmxoXVFx2d+sgtWR&#10;s425fp2+s3Nm8nya8Of4otRrv1vNQATqwlP8797pOH84+niHv3fiDXL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MAkn8QAAADeAAAADwAAAAAAAAAAAAAAAACXAgAAZHJzL2Rv&#10;d25yZXYueG1sUEsFBgAAAAAEAAQA9QAAAIgDAAAAAA==&#10;" filled="f" stroked="f">
                  <v:textbox style="mso-next-textbox:#Text Box 11274" inset="0,0,0,0">
                    <w:txbxContent/>
                  </v:textbox>
                </v:shape>
                <v:shape id="Text Box 11274" o:spid="_x0000_s1169" type="#_x0000_t202" style="position:absolute;left:859790;top:2898140;width:2249170;height:2609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KbzrxAAA&#10;AN4AAAAPAAAAZHJzL2Rvd25yZXYueG1sRE9Na8JAEL0X/A/LCL3VjVKsRlcRURAKpTEePI7ZMVnM&#10;zsbsqum/7xYK3ubxPme+7Gwt7tR641jBcJCAIC6cNlwqOOTbtwkIH5A11o5JwQ95WC56L3NMtXtw&#10;Rvd9KEUMYZ+igiqEJpXSFxVZ9APXEEfu7FqLIcK2lLrFRwy3tRwlyVhaNBwbKmxoXVFx2d+sgtWR&#10;s425fp2+s3Nm8nya8Of4otRrv1vNQATqwlP8797pOH84+niHv3fiDXL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ym868QAAADeAAAADwAAAAAAAAAAAAAAAACXAgAAZHJzL2Rv&#10;d25yZXYueG1sUEsFBgAAAAAEAAQA9QAAAIgDAAAAAA==&#10;" filled="f" stroked="f">
                  <v:textbox style="mso-next-textbox:#Text Box 11275" inset="0,0,0,0">
                    <w:txbxContent/>
                  </v:textbox>
                </v:shape>
                <v:shape id="Text Box 11275" o:spid="_x0000_s1170" type="#_x0000_t202" style="position:absolute;left:869315;top:3157855;width:2239645;height:260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ZRlwxAAA&#10;AN4AAAAPAAAAZHJzL2Rvd25yZXYueG1sRE9Na8JAEL0X/A/LCL3VjUKtRlcRURAKpTEePI7ZMVnM&#10;zsbsqum/7xYK3ubxPme+7Gwt7tR641jBcJCAIC6cNlwqOOTbtwkIH5A11o5JwQ95WC56L3NMtXtw&#10;Rvd9KEUMYZ+igiqEJpXSFxVZ9APXEEfu7FqLIcK2lLrFRwy3tRwlyVhaNBwbKmxoXVFx2d+sgtWR&#10;s425fp2+s3Nm8nya8Of4otRrv1vNQATqwlP8797pOH84+niHv3fiDXL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GUZcMQAAADeAAAADwAAAAAAAAAAAAAAAACXAgAAZHJzL2Rv&#10;d25yZXYueG1sUEsFBgAAAAAEAAQA9QAAAIgDAAAAAA==&#10;" filled="f" stroked="f">
                  <v:textbox inset="0,0,0,0">
                    <w:txbxContent/>
                  </v:textbox>
                </v:shape>
                <w10:wrap type="through" anchorx="page" anchory="page"/>
              </v:group>
            </w:pict>
          </mc:Fallback>
        </mc:AlternateContent>
      </w:r>
      <w:r w:rsidR="00936BBB" w:rsidRPr="00B81D11">
        <w:rPr>
          <w:noProof/>
        </w:rPr>
        <mc:AlternateContent>
          <mc:Choice Requires="wps">
            <w:drawing>
              <wp:anchor distT="0" distB="0" distL="114300" distR="114300" simplePos="0" relativeHeight="251789465" behindDoc="0" locked="0" layoutInCell="1" allowOverlap="1" wp14:anchorId="5B96DCD1" wp14:editId="442F4CFA">
                <wp:simplePos x="0" y="0"/>
                <wp:positionH relativeFrom="page">
                  <wp:posOffset>1260475</wp:posOffset>
                </wp:positionH>
                <wp:positionV relativeFrom="page">
                  <wp:posOffset>5734050</wp:posOffset>
                </wp:positionV>
                <wp:extent cx="2540000" cy="447040"/>
                <wp:effectExtent l="0" t="0" r="0" b="0"/>
                <wp:wrapSquare wrapText="bothSides"/>
                <wp:docPr id="11280" name="TextBox 9"/>
                <wp:cNvGraphicFramePr/>
                <a:graphic xmlns:a="http://schemas.openxmlformats.org/drawingml/2006/main">
                  <a:graphicData uri="http://schemas.microsoft.com/office/word/2010/wordprocessingShape">
                    <wps:wsp>
                      <wps:cNvSpPr txBox="1"/>
                      <wps:spPr>
                        <a:xfrm rot="21411371">
                          <a:off x="0" y="0"/>
                          <a:ext cx="2540000" cy="447040"/>
                        </a:xfrm>
                        <a:prstGeom prst="rect">
                          <a:avLst/>
                        </a:prstGeom>
                        <a:noFill/>
                      </wps:spPr>
                      <wps:txbx>
                        <w:txbxContent>
                          <w:p w14:paraId="627DF773" w14:textId="77777777" w:rsidR="003939F3" w:rsidRPr="00B1750C" w:rsidRDefault="003939F3" w:rsidP="00B81D11">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Going to Menorca with our friend Angie</w:t>
                            </w:r>
                          </w:p>
                        </w:txbxContent>
                      </wps:txbx>
                      <wps:bodyPr wrap="none" rtlCol="0">
                        <a:noAutofit/>
                      </wps:bodyPr>
                    </wps:wsp>
                  </a:graphicData>
                </a:graphic>
                <wp14:sizeRelV relativeFrom="margin">
                  <wp14:pctHeight>0</wp14:pctHeight>
                </wp14:sizeRelV>
              </wp:anchor>
            </w:drawing>
          </mc:Choice>
          <mc:Fallback>
            <w:pict>
              <v:shape id="TextBox 9" o:spid="_x0000_s1171" type="#_x0000_t202" style="position:absolute;margin-left:99.25pt;margin-top:451.5pt;width:200pt;height:35.2pt;rotation:-206033fd;z-index:251789465;visibility:visible;mso-wrap-style:non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" filled="f" stroked="f">
                <v:textbox>
                  <w:txbxContent>
                    <w:p w14:paraId="627DF773" w14:textId="77777777" w:rsidR="003939F3" w:rsidRPr="00B1750C" w:rsidRDefault="003939F3" w:rsidP="00B81D11">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Going to Menorca with our friend Angie</w:t>
                      </w:r>
                    </w:p>
                  </w:txbxContent>
                </v:textbox>
                <w10:wrap type="square" anchorx="page" anchory="page"/>
              </v:shape>
            </w:pict>
          </mc:Fallback>
        </mc:AlternateContent>
      </w:r>
      <w:r w:rsidR="00936BBB" w:rsidRPr="008366C6">
        <w:rPr>
          <w:noProof/>
        </w:rPr>
        <mc:AlternateContent>
          <mc:Choice Requires="wps">
            <w:drawing>
              <wp:anchor distT="0" distB="0" distL="114300" distR="114300" simplePos="0" relativeHeight="251796633" behindDoc="0" locked="0" layoutInCell="1" allowOverlap="1" wp14:anchorId="77A73E2A" wp14:editId="65A8FECA">
                <wp:simplePos x="0" y="0"/>
                <wp:positionH relativeFrom="page">
                  <wp:posOffset>571500</wp:posOffset>
                </wp:positionH>
                <wp:positionV relativeFrom="page">
                  <wp:posOffset>2860675</wp:posOffset>
                </wp:positionV>
                <wp:extent cx="3424555" cy="267335"/>
                <wp:effectExtent l="0" t="0" r="0" b="0"/>
                <wp:wrapSquare wrapText="bothSides"/>
                <wp:docPr id="11285" name="TextBox 13"/>
                <wp:cNvGraphicFramePr/>
                <a:graphic xmlns:a="http://schemas.openxmlformats.org/drawingml/2006/main">
                  <a:graphicData uri="http://schemas.microsoft.com/office/word/2010/wordprocessingShape">
                    <wps:wsp>
                      <wps:cNvSpPr txBox="1"/>
                      <wps:spPr>
                        <a:xfrm rot="197979">
                          <a:off x="0" y="0"/>
                          <a:ext cx="3424555" cy="267335"/>
                        </a:xfrm>
                        <a:prstGeom prst="rect">
                          <a:avLst/>
                        </a:prstGeom>
                        <a:noFill/>
                      </wps:spPr>
                      <wps:txbx>
                        <w:txbxContent>
                          <w:p w14:paraId="0D15652C" w14:textId="77777777" w:rsidR="003939F3" w:rsidRPr="00B1750C" w:rsidRDefault="003939F3" w:rsidP="008366C6">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 xml:space="preserve">With our friend </w:t>
                            </w:r>
                            <w:proofErr w:type="spellStart"/>
                            <w:r w:rsidRPr="00B1750C">
                              <w:rPr>
                                <w:rFonts w:asciiTheme="minorHAnsi" w:hAnsi="Calisto MT" w:cstheme="minorBidi"/>
                                <w:i/>
                                <w:iCs/>
                                <w:color w:val="000000" w:themeColor="text1"/>
                                <w:kern w:val="24"/>
                                <w:sz w:val="24"/>
                                <w:szCs w:val="24"/>
                              </w:rPr>
                              <w:t>Cecy</w:t>
                            </w:r>
                            <w:proofErr w:type="spellEnd"/>
                            <w:r w:rsidRPr="00B1750C">
                              <w:rPr>
                                <w:rFonts w:asciiTheme="minorHAnsi" w:hAnsi="Calisto MT" w:cstheme="minorBidi"/>
                                <w:i/>
                                <w:iCs/>
                                <w:color w:val="000000" w:themeColor="text1"/>
                                <w:kern w:val="24"/>
                                <w:sz w:val="24"/>
                                <w:szCs w:val="24"/>
                              </w:rPr>
                              <w:t xml:space="preserve"> and her son at the Hamptons, NY</w:t>
                            </w:r>
                          </w:p>
                        </w:txbxContent>
                      </wps:txbx>
                      <wps:bodyPr wrap="none" rtlCol="0">
                        <a:spAutoFit/>
                      </wps:bodyPr>
                    </wps:wsp>
                  </a:graphicData>
                </a:graphic>
              </wp:anchor>
            </w:drawing>
          </mc:Choice>
          <mc:Fallback>
            <w:pict>
              <v:shape id="TextBox 13" o:spid="_x0000_s1172" type="#_x0000_t202" style="position:absolute;margin-left:45pt;margin-top:225.25pt;width:269.65pt;height:21.05pt;rotation:216246fd;z-index:251796633;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" filled="f" stroked="f">
                <v:textbox style="mso-fit-shape-to-text:t">
                  <w:txbxContent>
                    <w:p w14:paraId="0D15652C" w14:textId="77777777" w:rsidR="003939F3" w:rsidRPr="00B1750C" w:rsidRDefault="003939F3" w:rsidP="008366C6">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 xml:space="preserve">With our friend </w:t>
                      </w:r>
                      <w:proofErr w:type="spellStart"/>
                      <w:r w:rsidRPr="00B1750C">
                        <w:rPr>
                          <w:rFonts w:asciiTheme="minorHAnsi" w:hAnsi="Calisto MT" w:cstheme="minorBidi"/>
                          <w:i/>
                          <w:iCs/>
                          <w:color w:val="000000" w:themeColor="text1"/>
                          <w:kern w:val="24"/>
                          <w:sz w:val="24"/>
                          <w:szCs w:val="24"/>
                        </w:rPr>
                        <w:t>Cecy</w:t>
                      </w:r>
                      <w:proofErr w:type="spellEnd"/>
                      <w:r w:rsidRPr="00B1750C">
                        <w:rPr>
                          <w:rFonts w:asciiTheme="minorHAnsi" w:hAnsi="Calisto MT" w:cstheme="minorBidi"/>
                          <w:i/>
                          <w:iCs/>
                          <w:color w:val="000000" w:themeColor="text1"/>
                          <w:kern w:val="24"/>
                          <w:sz w:val="24"/>
                          <w:szCs w:val="24"/>
                        </w:rPr>
                        <w:t xml:space="preserve"> and her son at the Hamptons, NY</w:t>
                      </w:r>
                    </w:p>
                  </w:txbxContent>
                </v:textbox>
                <w10:wrap type="square" anchorx="page" anchory="page"/>
              </v:shape>
            </w:pict>
          </mc:Fallback>
        </mc:AlternateContent>
      </w:r>
      <w:r w:rsidR="00936BBB" w:rsidRPr="00AF13CF">
        <w:rPr>
          <w:noProof/>
        </w:rPr>
        <mc:AlternateContent>
          <mc:Choice Requires="wps">
            <w:drawing>
              <wp:anchor distT="0" distB="0" distL="114300" distR="114300" simplePos="0" relativeHeight="251784345" behindDoc="0" locked="0" layoutInCell="1" allowOverlap="1" wp14:anchorId="790E07FE" wp14:editId="1F4381C6">
                <wp:simplePos x="0" y="0"/>
                <wp:positionH relativeFrom="page">
                  <wp:posOffset>5554345</wp:posOffset>
                </wp:positionH>
                <wp:positionV relativeFrom="page">
                  <wp:posOffset>9474835</wp:posOffset>
                </wp:positionV>
                <wp:extent cx="1320165" cy="267335"/>
                <wp:effectExtent l="0" t="0" r="0" b="0"/>
                <wp:wrapSquare wrapText="bothSides"/>
                <wp:docPr id="3" name="TextBox 2"/>
                <wp:cNvGraphicFramePr/>
                <a:graphic xmlns:a="http://schemas.openxmlformats.org/drawingml/2006/main">
                  <a:graphicData uri="http://schemas.microsoft.com/office/word/2010/wordprocessingShape">
                    <wps:wsp>
                      <wps:cNvSpPr txBox="1"/>
                      <wps:spPr>
                        <a:xfrm rot="21244306">
                          <a:off x="0" y="0"/>
                          <a:ext cx="1320165" cy="267335"/>
                        </a:xfrm>
                        <a:prstGeom prst="rect">
                          <a:avLst/>
                        </a:prstGeom>
                        <a:noFill/>
                      </wps:spPr>
                      <wps:txbx>
                        <w:txbxContent>
                          <w:p w14:paraId="3BAE4062" w14:textId="77777777" w:rsidR="003939F3" w:rsidRPr="00B1750C" w:rsidRDefault="003939F3" w:rsidP="00AF13CF">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In Sedona, Arizona</w:t>
                            </w:r>
                          </w:p>
                        </w:txbxContent>
                      </wps:txbx>
                      <wps:bodyPr wrap="none" rtlCol="0">
                        <a:spAutoFit/>
                      </wps:bodyPr>
                    </wps:wsp>
                  </a:graphicData>
                </a:graphic>
              </wp:anchor>
            </w:drawing>
          </mc:Choice>
          <mc:Fallback>
            <w:pict>
              <v:shape id="TextBox 2" o:spid="_x0000_s1173" type="#_x0000_t202" style="position:absolute;margin-left:437.35pt;margin-top:746.05pt;width:103.95pt;height:21.05pt;rotation:-388513fd;z-index:251784345;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" filled="f" stroked="f">
                <v:textbox style="mso-fit-shape-to-text:t">
                  <w:txbxContent>
                    <w:p w14:paraId="3BAE4062" w14:textId="77777777" w:rsidR="003939F3" w:rsidRPr="00B1750C" w:rsidRDefault="003939F3" w:rsidP="00AF13CF">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In Sedona, Arizona</w:t>
                      </w:r>
                    </w:p>
                  </w:txbxContent>
                </v:textbox>
                <w10:wrap type="square" anchorx="page" anchory="page"/>
              </v:shape>
            </w:pict>
          </mc:Fallback>
        </mc:AlternateContent>
      </w:r>
      <w:r w:rsidR="00936BBB" w:rsidRPr="00DB6B26">
        <w:rPr>
          <w:noProof/>
        </w:rPr>
        <w:drawing>
          <wp:anchor distT="0" distB="0" distL="114300" distR="114300" simplePos="0" relativeHeight="251767961" behindDoc="0" locked="0" layoutInCell="1" allowOverlap="1" wp14:anchorId="31B60395" wp14:editId="7BD63C1A">
            <wp:simplePos x="0" y="0"/>
            <wp:positionH relativeFrom="page">
              <wp:posOffset>4095115</wp:posOffset>
            </wp:positionH>
            <wp:positionV relativeFrom="page">
              <wp:posOffset>7207250</wp:posOffset>
            </wp:positionV>
            <wp:extent cx="3126740" cy="2344420"/>
            <wp:effectExtent l="279400" t="279400" r="276860" b="322580"/>
            <wp:wrapTight wrapText="bothSides">
              <wp:wrapPolygon edited="0">
                <wp:start x="21404" y="-1335"/>
                <wp:lineTo x="-995" y="-3601"/>
                <wp:lineTo x="-1507" y="3857"/>
                <wp:lineTo x="-1320" y="11400"/>
                <wp:lineTo x="-1482" y="18900"/>
                <wp:lineTo x="-881" y="22968"/>
                <wp:lineTo x="343" y="23118"/>
                <wp:lineTo x="549" y="22673"/>
                <wp:lineTo x="22631" y="21845"/>
                <wp:lineTo x="22538" y="18073"/>
                <wp:lineTo x="22513" y="3030"/>
                <wp:lineTo x="22229" y="-529"/>
                <wp:lineTo x="22277" y="-1228"/>
                <wp:lineTo x="21404" y="-1335"/>
              </wp:wrapPolygon>
            </wp:wrapTight>
            <wp:docPr id="79" name="Picture 9"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018"/>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rot="21286077">
                      <a:off x="0" y="0"/>
                      <a:ext cx="3126740" cy="2344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936BBB" w:rsidRPr="00AF13CF">
        <w:rPr>
          <w:noProof/>
        </w:rPr>
        <mc:AlternateContent>
          <mc:Choice Requires="wps">
            <w:drawing>
              <wp:anchor distT="0" distB="0" distL="114300" distR="114300" simplePos="0" relativeHeight="251785369" behindDoc="0" locked="0" layoutInCell="1" allowOverlap="1" wp14:anchorId="533CE17B" wp14:editId="64CCB3F8">
                <wp:simplePos x="0" y="0"/>
                <wp:positionH relativeFrom="page">
                  <wp:posOffset>770890</wp:posOffset>
                </wp:positionH>
                <wp:positionV relativeFrom="page">
                  <wp:posOffset>9326880</wp:posOffset>
                </wp:positionV>
                <wp:extent cx="1256030" cy="267335"/>
                <wp:effectExtent l="0" t="0" r="0" b="0"/>
                <wp:wrapSquare wrapText="bothSides"/>
                <wp:docPr id="11278" name="TextBox 3"/>
                <wp:cNvGraphicFramePr/>
                <a:graphic xmlns:a="http://schemas.openxmlformats.org/drawingml/2006/main">
                  <a:graphicData uri="http://schemas.microsoft.com/office/word/2010/wordprocessingShape">
                    <wps:wsp>
                      <wps:cNvSpPr txBox="1"/>
                      <wps:spPr>
                        <a:xfrm rot="195938">
                          <a:off x="0" y="0"/>
                          <a:ext cx="1256030" cy="267335"/>
                        </a:xfrm>
                        <a:prstGeom prst="rect">
                          <a:avLst/>
                        </a:prstGeom>
                        <a:noFill/>
                      </wps:spPr>
                      <wps:txbx>
                        <w:txbxContent>
                          <w:p w14:paraId="4AE3CCF7" w14:textId="77777777" w:rsidR="003939F3" w:rsidRPr="00B1750C" w:rsidRDefault="003939F3" w:rsidP="00AF13CF">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In Tulum, Mexico</w:t>
                            </w:r>
                          </w:p>
                        </w:txbxContent>
                      </wps:txbx>
                      <wps:bodyPr wrap="none" rtlCol="0">
                        <a:spAutoFit/>
                      </wps:bodyPr>
                    </wps:wsp>
                  </a:graphicData>
                </a:graphic>
              </wp:anchor>
            </w:drawing>
          </mc:Choice>
          <mc:Fallback>
            <w:pict>
              <v:shape id="TextBox 3" o:spid="_x0000_s1174" type="#_x0000_t202" style="position:absolute;margin-left:60.7pt;margin-top:734.4pt;width:98.9pt;height:21.05pt;rotation:214017fd;z-index:251785369;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" filled="f" stroked="f">
                <v:textbox style="mso-fit-shape-to-text:t">
                  <w:txbxContent>
                    <w:p w14:paraId="4AE3CCF7" w14:textId="77777777" w:rsidR="003939F3" w:rsidRPr="00B1750C" w:rsidRDefault="003939F3" w:rsidP="00AF13CF">
                      <w:pPr>
                        <w:pStyle w:val="NormalWeb"/>
                        <w:spacing w:before="0" w:beforeAutospacing="0" w:after="0" w:afterAutospacing="0"/>
                        <w:rPr>
                          <w:sz w:val="24"/>
                          <w:szCs w:val="24"/>
                        </w:rPr>
                      </w:pPr>
                      <w:r w:rsidRPr="00B1750C">
                        <w:rPr>
                          <w:rFonts w:asciiTheme="minorHAnsi" w:hAnsi="Calisto MT" w:cstheme="minorBidi"/>
                          <w:i/>
                          <w:iCs/>
                          <w:color w:val="000000" w:themeColor="text1"/>
                          <w:kern w:val="24"/>
                          <w:sz w:val="24"/>
                          <w:szCs w:val="24"/>
                        </w:rPr>
                        <w:t>In Tulum, Mexico</w:t>
                      </w:r>
                    </w:p>
                  </w:txbxContent>
                </v:textbox>
                <w10:wrap type="square" anchorx="page" anchory="page"/>
              </v:shape>
            </w:pict>
          </mc:Fallback>
        </mc:AlternateContent>
      </w:r>
      <w:r w:rsidR="00936BBB" w:rsidRPr="00DB6B26">
        <w:rPr>
          <w:noProof/>
        </w:rPr>
        <w:drawing>
          <wp:anchor distT="0" distB="0" distL="114300" distR="114300" simplePos="0" relativeHeight="251759769" behindDoc="0" locked="0" layoutInCell="1" allowOverlap="1" wp14:anchorId="4A2568AA" wp14:editId="1C211B1F">
            <wp:simplePos x="0" y="0"/>
            <wp:positionH relativeFrom="page">
              <wp:posOffset>592455</wp:posOffset>
            </wp:positionH>
            <wp:positionV relativeFrom="page">
              <wp:posOffset>6743700</wp:posOffset>
            </wp:positionV>
            <wp:extent cx="3402965" cy="2553335"/>
            <wp:effectExtent l="254000" t="254000" r="254635" b="291465"/>
            <wp:wrapTight wrapText="bothSides">
              <wp:wrapPolygon edited="0">
                <wp:start x="-620" y="-1167"/>
                <wp:lineTo x="-1242" y="-681"/>
                <wp:lineTo x="-1150" y="20630"/>
                <wp:lineTo x="8480" y="22577"/>
                <wp:lineTo x="20277" y="22610"/>
                <wp:lineTo x="20460" y="23025"/>
                <wp:lineTo x="22229" y="22868"/>
                <wp:lineTo x="22369" y="22425"/>
                <wp:lineTo x="22416" y="-2559"/>
                <wp:lineTo x="345" y="-1252"/>
                <wp:lineTo x="-620" y="-1167"/>
              </wp:wrapPolygon>
            </wp:wrapTight>
            <wp:docPr id="80" name="Picture 4"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04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rot="227943">
                      <a:off x="0" y="0"/>
                      <a:ext cx="3402965" cy="2553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936BBB">
        <w:rPr>
          <w:noProof/>
        </w:rPr>
        <mc:AlternateContent>
          <mc:Choice Requires="wps">
            <w:drawing>
              <wp:anchor distT="0" distB="0" distL="114300" distR="114300" simplePos="0" relativeHeight="251754649" behindDoc="0" locked="0" layoutInCell="1" allowOverlap="1" wp14:anchorId="16BC206B" wp14:editId="3D1A2890">
                <wp:simplePos x="0" y="0"/>
                <wp:positionH relativeFrom="page">
                  <wp:posOffset>4024630</wp:posOffset>
                </wp:positionH>
                <wp:positionV relativeFrom="page">
                  <wp:posOffset>6783705</wp:posOffset>
                </wp:positionV>
                <wp:extent cx="3566160" cy="285750"/>
                <wp:effectExtent l="0" t="101600" r="15240" b="95250"/>
                <wp:wrapThrough wrapText="bothSides">
                  <wp:wrapPolygon edited="0">
                    <wp:start x="94" y="-1101"/>
                    <wp:lineTo x="147" y="12323"/>
                    <wp:lineTo x="12508" y="22002"/>
                    <wp:lineTo x="18516" y="22142"/>
                    <wp:lineTo x="21282" y="20437"/>
                    <wp:lineTo x="21483" y="-6600"/>
                    <wp:lineTo x="2091" y="-2333"/>
                    <wp:lineTo x="94" y="-1101"/>
                  </wp:wrapPolygon>
                </wp:wrapThrough>
                <wp:docPr id="75" name="Text Box 75"/>
                <wp:cNvGraphicFramePr/>
                <a:graphic xmlns:a="http://schemas.openxmlformats.org/drawingml/2006/main">
                  <a:graphicData uri="http://schemas.microsoft.com/office/word/2010/wordprocessingShape">
                    <wps:wsp>
                      <wps:cNvSpPr txBox="1"/>
                      <wps:spPr>
                        <a:xfrm rot="169711">
                          <a:off x="0" y="0"/>
                          <a:ext cx="3566160" cy="2857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8AE775" w14:textId="77777777" w:rsidR="003939F3" w:rsidRPr="00B1750C" w:rsidRDefault="003939F3" w:rsidP="0086382A">
                            <w:r w:rsidRPr="00B1750C">
                              <w:rPr>
                                <w:i/>
                                <w:iCs/>
                              </w:rPr>
                              <w:t>At a wedding in Tuscany with MT, Rob, Frank, Ruth, etc. more</w:t>
                            </w:r>
                            <w:r w:rsidRPr="00B1750C">
                              <w:rPr>
                                <w:i/>
                                <w:iCs/>
                                <w:lang w:val="mr-IN"/>
                              </w:rPr>
                              <w:t>…</w:t>
                            </w:r>
                          </w:p>
                          <w:p w14:paraId="18DE1E4A" w14:textId="77777777" w:rsidR="003939F3" w:rsidRPr="00B1750C"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175" type="#_x0000_t202" style="position:absolute;margin-left:316.9pt;margin-top:534.15pt;width:280.8pt;height:22.5pt;rotation:185370fd;z-index:2517546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" mv:complextextbox="1" filled="f" stroked="f">
                <v:textbox>
                  <w:txbxContent>
                    <w:p w14:paraId="118AE775" w14:textId="77777777" w:rsidR="003939F3" w:rsidRPr="00B1750C" w:rsidRDefault="003939F3" w:rsidP="0086382A">
                      <w:r w:rsidRPr="00B1750C">
                        <w:rPr>
                          <w:i/>
                          <w:iCs/>
                        </w:rPr>
                        <w:t>At a wedding in Tuscany with MT, Rob, Frank, Ruth, etc. more</w:t>
                      </w:r>
                      <w:r w:rsidRPr="00B1750C">
                        <w:rPr>
                          <w:i/>
                          <w:iCs/>
                          <w:lang w:val="mr-IN"/>
                        </w:rPr>
                        <w:t>…</w:t>
                      </w:r>
                    </w:p>
                    <w:p w14:paraId="18DE1E4A" w14:textId="77777777" w:rsidR="003939F3" w:rsidRPr="00B1750C" w:rsidRDefault="003939F3"/>
                  </w:txbxContent>
                </v:textbox>
                <w10:wrap type="through" anchorx="page" anchory="page"/>
              </v:shape>
            </w:pict>
          </mc:Fallback>
        </mc:AlternateContent>
      </w:r>
      <w:r w:rsidR="00936BBB" w:rsidRPr="0086382A">
        <w:rPr>
          <w:noProof/>
        </w:rPr>
        <w:drawing>
          <wp:anchor distT="0" distB="0" distL="114300" distR="114300" simplePos="0" relativeHeight="252053657" behindDoc="0" locked="0" layoutInCell="1" allowOverlap="1" wp14:anchorId="589ED349" wp14:editId="2F92EDE9">
            <wp:simplePos x="0" y="0"/>
            <wp:positionH relativeFrom="page">
              <wp:posOffset>4150995</wp:posOffset>
            </wp:positionH>
            <wp:positionV relativeFrom="page">
              <wp:posOffset>4299585</wp:posOffset>
            </wp:positionV>
            <wp:extent cx="3283585" cy="2462530"/>
            <wp:effectExtent l="228600" t="228600" r="221615" b="255270"/>
            <wp:wrapTight wrapText="bothSides">
              <wp:wrapPolygon edited="0">
                <wp:start x="-640" y="-1247"/>
                <wp:lineTo x="-1124" y="-768"/>
                <wp:lineTo x="-1136" y="20872"/>
                <wp:lineTo x="19341" y="22608"/>
                <wp:lineTo x="20192" y="22997"/>
                <wp:lineTo x="22194" y="22861"/>
                <wp:lineTo x="22393" y="19279"/>
                <wp:lineTo x="22414" y="-2139"/>
                <wp:lineTo x="528" y="-1326"/>
                <wp:lineTo x="-640" y="-1247"/>
              </wp:wrapPolygon>
            </wp:wrapTight>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8">
                      <a:extLst>
                        <a:ext uri="{28A0092B-C50C-407E-A947-70E740481C1C}">
                          <a14:useLocalDpi xmlns:a14="http://schemas.microsoft.com/office/drawing/2010/main"/>
                        </a:ext>
                      </a:extLst>
                    </a:blip>
                    <a:stretch>
                      <a:fillRect/>
                    </a:stretch>
                  </pic:blipFill>
                  <pic:spPr>
                    <a:xfrm rot="174405">
                      <a:off x="0" y="0"/>
                      <a:ext cx="3283585" cy="2462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36BBB" w:rsidRPr="00CA3DF7">
        <w:rPr>
          <w:noProof/>
        </w:rPr>
        <w:drawing>
          <wp:anchor distT="0" distB="0" distL="114300" distR="114300" simplePos="0" relativeHeight="251765913" behindDoc="0" locked="0" layoutInCell="1" allowOverlap="1" wp14:anchorId="3D1ED4A4" wp14:editId="32BDD611">
            <wp:simplePos x="0" y="0"/>
            <wp:positionH relativeFrom="page">
              <wp:posOffset>532130</wp:posOffset>
            </wp:positionH>
            <wp:positionV relativeFrom="page">
              <wp:posOffset>3288030</wp:posOffset>
            </wp:positionV>
            <wp:extent cx="4398010" cy="2417445"/>
            <wp:effectExtent l="228600" t="254000" r="199390" b="274955"/>
            <wp:wrapTight wrapText="bothSides">
              <wp:wrapPolygon edited="0">
                <wp:start x="21269" y="-1428"/>
                <wp:lineTo x="-800" y="-2775"/>
                <wp:lineTo x="-909" y="11755"/>
                <wp:lineTo x="-684" y="22905"/>
                <wp:lineTo x="811" y="23027"/>
                <wp:lineTo x="947" y="22584"/>
                <wp:lineTo x="22217" y="20913"/>
                <wp:lineTo x="22290" y="2745"/>
                <wp:lineTo x="22000" y="-687"/>
                <wp:lineTo x="22017" y="-1367"/>
                <wp:lineTo x="21269" y="-1428"/>
              </wp:wrapPolygon>
            </wp:wrapTight>
            <wp:docPr id="1126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79" cstate="print">
                      <a:extLst>
                        <a:ext uri="{28A0092B-C50C-407E-A947-70E740481C1C}">
                          <a14:useLocalDpi xmlns:a14="http://schemas.microsoft.com/office/drawing/2010/main"/>
                        </a:ext>
                      </a:extLst>
                    </a:blip>
                    <a:srcRect/>
                    <a:stretch>
                      <a:fillRect/>
                    </a:stretch>
                  </pic:blipFill>
                  <pic:spPr>
                    <a:xfrm rot="21445845">
                      <a:off x="0" y="0"/>
                      <a:ext cx="4398010" cy="2417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36BBB" w:rsidRPr="00B81D11">
        <w:rPr>
          <w:noProof/>
        </w:rPr>
        <w:drawing>
          <wp:anchor distT="0" distB="0" distL="114300" distR="114300" simplePos="0" relativeHeight="251787417" behindDoc="0" locked="0" layoutInCell="1" allowOverlap="1" wp14:anchorId="6E34EEBA" wp14:editId="37CA1C86">
            <wp:simplePos x="0" y="0"/>
            <wp:positionH relativeFrom="page">
              <wp:posOffset>609600</wp:posOffset>
            </wp:positionH>
            <wp:positionV relativeFrom="page">
              <wp:posOffset>461010</wp:posOffset>
            </wp:positionV>
            <wp:extent cx="3889375" cy="2400300"/>
            <wp:effectExtent l="203200" t="279400" r="225425" b="292100"/>
            <wp:wrapTight wrapText="bothSides">
              <wp:wrapPolygon edited="0">
                <wp:start x="-495" y="-1389"/>
                <wp:lineTo x="-899" y="-889"/>
                <wp:lineTo x="-753" y="21082"/>
                <wp:lineTo x="20506" y="22578"/>
                <wp:lineTo x="20665" y="23020"/>
                <wp:lineTo x="22073" y="22876"/>
                <wp:lineTo x="22195" y="18742"/>
                <wp:lineTo x="22198" y="-3016"/>
                <wp:lineTo x="350" y="-1475"/>
                <wp:lineTo x="-495" y="-1389"/>
              </wp:wrapPolygon>
            </wp:wrapTight>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80">
                      <a:extLst>
                        <a:ext uri="{28A0092B-C50C-407E-A947-70E740481C1C}">
                          <a14:useLocalDpi xmlns:a14="http://schemas.microsoft.com/office/drawing/2010/main"/>
                        </a:ext>
                      </a:extLst>
                    </a:blip>
                    <a:stretch>
                      <a:fillRect/>
                    </a:stretch>
                  </pic:blipFill>
                  <pic:spPr>
                    <a:xfrm rot="216091">
                      <a:off x="0" y="0"/>
                      <a:ext cx="3889375" cy="2400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F13CF" w:rsidRPr="00AF13CF">
        <w:rPr>
          <w:noProof/>
        </w:rPr>
        <mc:AlternateContent>
          <mc:Choice Requires="wps">
            <w:drawing>
              <wp:anchor distT="0" distB="0" distL="114300" distR="114300" simplePos="0" relativeHeight="251783321" behindDoc="0" locked="0" layoutInCell="1" allowOverlap="1" wp14:anchorId="34B91D67" wp14:editId="5FB50C0E">
                <wp:simplePos x="0" y="0"/>
                <wp:positionH relativeFrom="page">
                  <wp:posOffset>4942840</wp:posOffset>
                </wp:positionH>
                <wp:positionV relativeFrom="page">
                  <wp:posOffset>9676130</wp:posOffset>
                </wp:positionV>
                <wp:extent cx="184150" cy="368935"/>
                <wp:effectExtent l="0" t="0" r="0" b="0"/>
                <wp:wrapSquare wrapText="bothSides"/>
                <wp:docPr id="11277" name="TextBox 1"/>
                <wp:cNvGraphicFramePr/>
                <a:graphic xmlns:a="http://schemas.openxmlformats.org/drawingml/2006/main">
                  <a:graphicData uri="http://schemas.microsoft.com/office/word/2010/wordprocessingShape">
                    <wps:wsp>
                      <wps:cNvSpPr txBox="1"/>
                      <wps:spPr>
                        <a:xfrm>
                          <a:off x="0" y="0"/>
                          <a:ext cx="184150" cy="368935"/>
                        </a:xfrm>
                        <a:prstGeom prst="rect">
                          <a:avLst/>
                        </a:prstGeom>
                        <a:noFill/>
                      </wps:spPr>
                      <wps:bodyPr wrap="none" rtlCol="0">
                        <a:spAutoFit/>
                      </wps:bodyPr>
                    </wps:wsp>
                  </a:graphicData>
                </a:graphic>
              </wp:anchor>
            </w:drawing>
          </mc:Choice>
          <mc:Fallback>
            <w:pict>
              <v:shape id="TextBox 1" o:spid="_x0000_s1026" type="#_x0000_t202" style="position:absolute;margin-left:389.2pt;margin-top:761.9pt;width:14.5pt;height:29.05pt;z-index:251783321;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" filled="f" stroked="f">
                <v:textbox style="mso-fit-shape-to-text:t"/>
                <w10:wrap type="square" anchorx="page" anchory="page"/>
              </v:shape>
            </w:pict>
          </mc:Fallback>
        </mc:AlternateContent>
      </w:r>
    </w:p>
    <w:p w14:paraId="25FCB931" w14:textId="459DDB95" w:rsidR="000A6F19" w:rsidRDefault="001C164D">
      <w:pPr>
        <w:sectPr w:rsidR="000A6F19" w:rsidSect="0041207C">
          <w:headerReference w:type="even" r:id="rId81"/>
          <w:headerReference w:type="default" r:id="rId82"/>
          <w:footerReference w:type="even" r:id="rId83"/>
          <w:footerReference w:type="default" r:id="rId84"/>
          <w:headerReference w:type="first" r:id="rId85"/>
          <w:footerReference w:type="first" r:id="rId86"/>
          <w:pgSz w:w="12240" w:h="15840"/>
          <w:pgMar w:top="576" w:right="576" w:bottom="576" w:left="576" w:header="576" w:footer="576" w:gutter="0"/>
          <w:cols w:space="720"/>
        </w:sectPr>
      </w:pPr>
      <w:r w:rsidRPr="00EE7702">
        <w:rPr>
          <w:noProof/>
        </w:rPr>
        <w:lastRenderedPageBreak/>
        <mc:AlternateContent>
          <mc:Choice Requires="wps">
            <w:drawing>
              <wp:anchor distT="0" distB="0" distL="114300" distR="114300" simplePos="0" relativeHeight="251814041" behindDoc="0" locked="0" layoutInCell="1" allowOverlap="1" wp14:anchorId="58E00C10" wp14:editId="3F9C6AF3">
                <wp:simplePos x="0" y="0"/>
                <wp:positionH relativeFrom="page">
                  <wp:posOffset>3884930</wp:posOffset>
                </wp:positionH>
                <wp:positionV relativeFrom="page">
                  <wp:posOffset>7078345</wp:posOffset>
                </wp:positionV>
                <wp:extent cx="2976245" cy="267335"/>
                <wp:effectExtent l="0" t="0" r="0" b="0"/>
                <wp:wrapSquare wrapText="bothSides"/>
                <wp:docPr id="218" name="TextBox 16"/>
                <wp:cNvGraphicFramePr/>
                <a:graphic xmlns:a="http://schemas.openxmlformats.org/drawingml/2006/main">
                  <a:graphicData uri="http://schemas.microsoft.com/office/word/2010/wordprocessingShape">
                    <wps:wsp>
                      <wps:cNvSpPr txBox="1"/>
                      <wps:spPr>
                        <a:xfrm rot="163886">
                          <a:off x="0" y="0"/>
                          <a:ext cx="2976245" cy="267335"/>
                        </a:xfrm>
                        <a:prstGeom prst="rect">
                          <a:avLst/>
                        </a:prstGeom>
                        <a:noFill/>
                      </wps:spPr>
                      <wps:txbx>
                        <w:txbxContent>
                          <w:p w14:paraId="63657BA1" w14:textId="77777777" w:rsidR="003939F3" w:rsidRPr="006A3026" w:rsidRDefault="003939F3" w:rsidP="00EE7702">
                            <w:pPr>
                              <w:pStyle w:val="NormalWeb"/>
                              <w:spacing w:before="0" w:beforeAutospacing="0" w:after="0" w:afterAutospacing="0"/>
                              <w:rPr>
                                <w:rFonts w:asciiTheme="minorHAnsi" w:hAnsiTheme="minorHAnsi"/>
                                <w:sz w:val="24"/>
                                <w:szCs w:val="24"/>
                              </w:rPr>
                            </w:pPr>
                            <w:r w:rsidRPr="006A3026">
                              <w:rPr>
                                <w:rFonts w:asciiTheme="minorHAnsi" w:hAnsiTheme="minorHAnsi" w:cstheme="minorBidi"/>
                                <w:i/>
                                <w:iCs/>
                                <w:color w:val="000000" w:themeColor="text1"/>
                                <w:kern w:val="24"/>
                                <w:sz w:val="24"/>
                                <w:szCs w:val="24"/>
                              </w:rPr>
                              <w:t xml:space="preserve"> </w:t>
                            </w:r>
                            <w:r>
                              <w:rPr>
                                <w:rFonts w:asciiTheme="minorHAnsi" w:hAnsiTheme="minorHAnsi" w:cstheme="minorBidi"/>
                                <w:i/>
                                <w:iCs/>
                                <w:color w:val="000000" w:themeColor="text1"/>
                                <w:kern w:val="24"/>
                                <w:sz w:val="24"/>
                                <w:szCs w:val="24"/>
                              </w:rPr>
                              <w:t xml:space="preserve">  During a creativity class on Saturday morning</w:t>
                            </w:r>
                          </w:p>
                        </w:txbxContent>
                      </wps:txbx>
                      <wps:bodyPr wrap="none" rtlCol="0">
                        <a:spAutoFit/>
                      </wps:bodyPr>
                    </wps:wsp>
                  </a:graphicData>
                </a:graphic>
              </wp:anchor>
            </w:drawing>
          </mc:Choice>
          <mc:Fallback>
            <w:pict>
              <v:shape id="TextBox 16" o:spid="_x0000_s1176" type="#_x0000_t202" style="position:absolute;margin-left:305.9pt;margin-top:557.35pt;width:234.35pt;height:21.05pt;rotation:179007fd;z-index:251814041;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" filled="f" stroked="f">
                <v:textbox style="mso-fit-shape-to-text:t">
                  <w:txbxContent>
                    <w:p w14:paraId="63657BA1" w14:textId="77777777" w:rsidR="003939F3" w:rsidRPr="006A3026" w:rsidRDefault="003939F3" w:rsidP="00EE7702">
                      <w:pPr>
                        <w:pStyle w:val="NormalWeb"/>
                        <w:spacing w:before="0" w:beforeAutospacing="0" w:after="0" w:afterAutospacing="0"/>
                        <w:rPr>
                          <w:rFonts w:asciiTheme="minorHAnsi" w:hAnsiTheme="minorHAnsi"/>
                          <w:sz w:val="24"/>
                          <w:szCs w:val="24"/>
                        </w:rPr>
                      </w:pPr>
                      <w:r w:rsidRPr="006A3026">
                        <w:rPr>
                          <w:rFonts w:asciiTheme="minorHAnsi" w:hAnsiTheme="minorHAnsi" w:cstheme="minorBidi"/>
                          <w:i/>
                          <w:iCs/>
                          <w:color w:val="000000" w:themeColor="text1"/>
                          <w:kern w:val="24"/>
                          <w:sz w:val="24"/>
                          <w:szCs w:val="24"/>
                        </w:rPr>
                        <w:t xml:space="preserve"> </w:t>
                      </w:r>
                      <w:r>
                        <w:rPr>
                          <w:rFonts w:asciiTheme="minorHAnsi" w:hAnsiTheme="minorHAnsi" w:cstheme="minorBidi"/>
                          <w:i/>
                          <w:iCs/>
                          <w:color w:val="000000" w:themeColor="text1"/>
                          <w:kern w:val="24"/>
                          <w:sz w:val="24"/>
                          <w:szCs w:val="24"/>
                        </w:rPr>
                        <w:t xml:space="preserve">  During a creativity class on Saturday morning</w:t>
                      </w:r>
                    </w:p>
                  </w:txbxContent>
                </v:textbox>
                <w10:wrap type="square" anchorx="page" anchory="page"/>
              </v:shape>
            </w:pict>
          </mc:Fallback>
        </mc:AlternateContent>
      </w:r>
      <w:r>
        <w:rPr>
          <w:noProof/>
        </w:rPr>
        <w:drawing>
          <wp:anchor distT="0" distB="0" distL="114300" distR="114300" simplePos="0" relativeHeight="252103833" behindDoc="0" locked="0" layoutInCell="1" allowOverlap="1" wp14:anchorId="5989D36C" wp14:editId="1780C129">
            <wp:simplePos x="0" y="0"/>
            <wp:positionH relativeFrom="page">
              <wp:posOffset>3823335</wp:posOffset>
            </wp:positionH>
            <wp:positionV relativeFrom="page">
              <wp:posOffset>4121785</wp:posOffset>
            </wp:positionV>
            <wp:extent cx="3408680" cy="2955290"/>
            <wp:effectExtent l="254000" t="254000" r="274320" b="295910"/>
            <wp:wrapTight wrapText="bothSides">
              <wp:wrapPolygon edited="0">
                <wp:start x="-591" y="-954"/>
                <wp:lineTo x="-1050" y="-544"/>
                <wp:lineTo x="-961" y="11360"/>
                <wp:lineTo x="-1021" y="20857"/>
                <wp:lineTo x="9082" y="22448"/>
                <wp:lineTo x="20377" y="22451"/>
                <wp:lineTo x="20561" y="22809"/>
                <wp:lineTo x="22166" y="22677"/>
                <wp:lineTo x="22568" y="21341"/>
                <wp:lineTo x="22413" y="-2097"/>
                <wp:lineTo x="694" y="-1059"/>
                <wp:lineTo x="-591" y="-954"/>
              </wp:wrapPolygon>
            </wp:wrapTight>
            <wp:docPr id="205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1"/>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rot="244148">
                      <a:off x="0" y="0"/>
                      <a:ext cx="3408680" cy="2955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C179E" w:rsidRPr="00EE7702">
        <w:rPr>
          <w:noProof/>
        </w:rPr>
        <mc:AlternateContent>
          <mc:Choice Requires="wps">
            <w:drawing>
              <wp:anchor distT="0" distB="0" distL="114300" distR="114300" simplePos="0" relativeHeight="251813017" behindDoc="0" locked="0" layoutInCell="1" allowOverlap="1" wp14:anchorId="417EFD17" wp14:editId="3FC021DD">
                <wp:simplePos x="0" y="0"/>
                <wp:positionH relativeFrom="page">
                  <wp:posOffset>1241425</wp:posOffset>
                </wp:positionH>
                <wp:positionV relativeFrom="page">
                  <wp:posOffset>8700135</wp:posOffset>
                </wp:positionV>
                <wp:extent cx="1198880" cy="267335"/>
                <wp:effectExtent l="0" t="0" r="0" b="0"/>
                <wp:wrapSquare wrapText="bothSides"/>
                <wp:docPr id="215" name="TextBox 13"/>
                <wp:cNvGraphicFramePr/>
                <a:graphic xmlns:a="http://schemas.openxmlformats.org/drawingml/2006/main">
                  <a:graphicData uri="http://schemas.microsoft.com/office/word/2010/wordprocessingShape">
                    <wps:wsp>
                      <wps:cNvSpPr txBox="1"/>
                      <wps:spPr>
                        <a:xfrm rot="21201727">
                          <a:off x="0" y="0"/>
                          <a:ext cx="1198880" cy="267335"/>
                        </a:xfrm>
                        <a:prstGeom prst="rect">
                          <a:avLst/>
                        </a:prstGeom>
                        <a:noFill/>
                      </wps:spPr>
                      <wps:txbx>
                        <w:txbxContent>
                          <w:p w14:paraId="335F87D0" w14:textId="77777777" w:rsidR="003939F3" w:rsidRPr="006A3026" w:rsidRDefault="003939F3" w:rsidP="00EE7702">
                            <w:pPr>
                              <w:pStyle w:val="NormalWeb"/>
                              <w:spacing w:before="0" w:beforeAutospacing="0" w:after="0" w:afterAutospacing="0"/>
                              <w:rPr>
                                <w:rFonts w:asciiTheme="minorHAnsi" w:hAnsiTheme="minorHAnsi"/>
                                <w:sz w:val="24"/>
                                <w:szCs w:val="24"/>
                              </w:rPr>
                            </w:pPr>
                            <w:r>
                              <w:rPr>
                                <w:rFonts w:asciiTheme="minorHAnsi" w:hAnsiTheme="minorHAnsi" w:cstheme="minorBidi"/>
                                <w:i/>
                                <w:iCs/>
                                <w:color w:val="000000" w:themeColor="text1"/>
                                <w:kern w:val="24"/>
                                <w:sz w:val="24"/>
                                <w:szCs w:val="24"/>
                                <w:lang w:val="mr-IN"/>
                              </w:rPr>
                              <w:t>Ally and her Dad</w:t>
                            </w:r>
                          </w:p>
                        </w:txbxContent>
                      </wps:txbx>
                      <wps:bodyPr wrap="none" rtlCol="0">
                        <a:spAutoFit/>
                      </wps:bodyPr>
                    </wps:wsp>
                  </a:graphicData>
                </a:graphic>
              </wp:anchor>
            </w:drawing>
          </mc:Choice>
          <mc:Fallback>
            <w:pict>
              <v:shape id="_x0000_s1177" type="#_x0000_t202" style="position:absolute;margin-left:97.75pt;margin-top:685.05pt;width:94.4pt;height:21.05pt;rotation:-435020fd;z-index:251813017;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" filled="f" stroked="f">
                <v:textbox style="mso-fit-shape-to-text:t">
                  <w:txbxContent>
                    <w:p w14:paraId="335F87D0" w14:textId="77777777" w:rsidR="003939F3" w:rsidRPr="006A3026" w:rsidRDefault="003939F3" w:rsidP="00EE7702">
                      <w:pPr>
                        <w:pStyle w:val="NormalWeb"/>
                        <w:spacing w:before="0" w:beforeAutospacing="0" w:after="0" w:afterAutospacing="0"/>
                        <w:rPr>
                          <w:rFonts w:asciiTheme="minorHAnsi" w:hAnsiTheme="minorHAnsi"/>
                          <w:sz w:val="24"/>
                          <w:szCs w:val="24"/>
                        </w:rPr>
                      </w:pPr>
                      <w:r>
                        <w:rPr>
                          <w:rFonts w:asciiTheme="minorHAnsi" w:hAnsiTheme="minorHAnsi" w:cstheme="minorBidi"/>
                          <w:i/>
                          <w:iCs/>
                          <w:color w:val="000000" w:themeColor="text1"/>
                          <w:kern w:val="24"/>
                          <w:sz w:val="24"/>
                          <w:szCs w:val="24"/>
                          <w:lang w:val="mr-IN"/>
                        </w:rPr>
                        <w:t>Ally and her Dad</w:t>
                      </w:r>
                    </w:p>
                  </w:txbxContent>
                </v:textbox>
                <w10:wrap type="square" anchorx="page" anchory="page"/>
              </v:shape>
            </w:pict>
          </mc:Fallback>
        </mc:AlternateContent>
      </w:r>
      <w:r w:rsidR="00FD512C">
        <w:rPr>
          <w:noProof/>
        </w:rPr>
        <mc:AlternateContent>
          <mc:Choice Requires="wpg">
            <w:drawing>
              <wp:anchor distT="0" distB="0" distL="114300" distR="114300" simplePos="0" relativeHeight="251810969" behindDoc="0" locked="0" layoutInCell="1" allowOverlap="1" wp14:anchorId="53FDAA63" wp14:editId="45209D31">
                <wp:simplePos x="0" y="0"/>
                <wp:positionH relativeFrom="page">
                  <wp:posOffset>3127375</wp:posOffset>
                </wp:positionH>
                <wp:positionV relativeFrom="page">
                  <wp:posOffset>7446010</wp:posOffset>
                </wp:positionV>
                <wp:extent cx="4252595" cy="2346325"/>
                <wp:effectExtent l="0" t="0" r="0" b="0"/>
                <wp:wrapThrough wrapText="bothSides">
                  <wp:wrapPolygon edited="0">
                    <wp:start x="129" y="0"/>
                    <wp:lineTo x="129" y="21278"/>
                    <wp:lineTo x="21287" y="21278"/>
                    <wp:lineTo x="21287" y="0"/>
                    <wp:lineTo x="129" y="0"/>
                  </wp:wrapPolygon>
                </wp:wrapThrough>
                <wp:docPr id="11302" name="Group 11302"/>
                <wp:cNvGraphicFramePr/>
                <a:graphic xmlns:a="http://schemas.openxmlformats.org/drawingml/2006/main">
                  <a:graphicData uri="http://schemas.microsoft.com/office/word/2010/wordprocessingGroup">
                    <wpg:wgp>
                      <wpg:cNvGrpSpPr/>
                      <wpg:grpSpPr>
                        <a:xfrm>
                          <a:off x="0" y="0"/>
                          <a:ext cx="4252595" cy="2346325"/>
                          <a:chOff x="0" y="0"/>
                          <a:chExt cx="4252595" cy="2346325"/>
                        </a:xfrm>
                        <a:extLst>
                          <a:ext uri="{0CCBE362-F206-4b92-989A-16890622DB6E}">
                            <ma14:wrappingTextBoxFlag xmlns:ma14="http://schemas.microsoft.com/office/mac/drawingml/2011/main" val="1"/>
                          </a:ext>
                        </a:extLst>
                      </wpg:grpSpPr>
                      <wps:wsp>
                        <wps:cNvPr id="22" name="Text Box 22"/>
                        <wps:cNvSpPr txBox="1"/>
                        <wps:spPr>
                          <a:xfrm>
                            <a:off x="0" y="0"/>
                            <a:ext cx="4252595" cy="23463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1" name="Text Box 11281"/>
                        <wps:cNvSpPr txBox="1"/>
                        <wps:spPr>
                          <a:xfrm>
                            <a:off x="329565" y="45720"/>
                            <a:ext cx="3831590" cy="195580"/>
                          </a:xfrm>
                          <a:prstGeom prst="rect">
                            <a:avLst/>
                          </a:prstGeom>
                          <a:noFill/>
                          <a:ln>
                            <a:noFill/>
                          </a:ln>
                          <a:effectLst/>
                          <a:extLst>
                            <a:ext uri="{C572A759-6A51-4108-AA02-DFA0A04FC94B}">
                              <ma14:wrappingTextBoxFlag xmlns:ma14="http://schemas.microsoft.com/office/mac/drawingml/2011/main"/>
                            </a:ext>
                          </a:extLst>
                        </wps:spPr>
                        <wps:txbx id="61">
                          <w:txbxContent>
                            <w:p w14:paraId="1830B4D8" w14:textId="77777777" w:rsidR="003939F3" w:rsidRPr="006A3026" w:rsidRDefault="003939F3" w:rsidP="00BA5A54">
                              <w:pPr>
                                <w:rPr>
                                  <w:rFonts w:ascii="Chalkboard" w:hAnsi="Chalkboard"/>
                                </w:rPr>
                              </w:pPr>
                              <w:r w:rsidRPr="006A3026">
                                <w:rPr>
                                  <w:rFonts w:ascii="Chalkboard" w:hAnsi="Chalkboard"/>
                                </w:rPr>
                                <w:t>Ally fills our lives and hearts with love, joy, and smiles.</w:t>
                              </w:r>
                            </w:p>
                            <w:p w14:paraId="1F9679FE" w14:textId="77777777" w:rsidR="003939F3" w:rsidRPr="006A3026" w:rsidRDefault="003939F3" w:rsidP="00BA5A54">
                              <w:pPr>
                                <w:rPr>
                                  <w:rFonts w:ascii="Chalkboard" w:hAnsi="Chalkboard"/>
                                  <w:sz w:val="8"/>
                                  <w:szCs w:val="8"/>
                                </w:rPr>
                              </w:pPr>
                            </w:p>
                            <w:p w14:paraId="6AD2CF9A" w14:textId="77777777" w:rsidR="003939F3" w:rsidRPr="006A3026" w:rsidRDefault="003939F3" w:rsidP="00BA5A54">
                              <w:pPr>
                                <w:rPr>
                                  <w:rFonts w:ascii="Chalkboard" w:hAnsi="Chalkboard"/>
                                </w:rPr>
                              </w:pPr>
                              <w:r w:rsidRPr="006A3026">
                                <w:rPr>
                                  <w:rFonts w:ascii="Chalkboard" w:hAnsi="Chalkboard"/>
                                </w:rPr>
                                <w:t xml:space="preserve">During our weekends we bring her to children’s shows in small theatres, we organize play-dates with friend’s kids at our place, go to parks with playgrounds, eat in good restaurants and visit friends. </w:t>
                              </w:r>
                            </w:p>
                            <w:p w14:paraId="347327FA" w14:textId="77777777" w:rsidR="003939F3" w:rsidRPr="006A3026" w:rsidRDefault="003939F3" w:rsidP="00BA5A54">
                              <w:pPr>
                                <w:rPr>
                                  <w:rFonts w:ascii="Chalkboard" w:hAnsi="Chalkboard"/>
                                  <w:sz w:val="8"/>
                                  <w:szCs w:val="8"/>
                                </w:rPr>
                              </w:pPr>
                            </w:p>
                            <w:p w14:paraId="40D1845A" w14:textId="77777777" w:rsidR="003939F3" w:rsidRPr="006A3026" w:rsidRDefault="003939F3" w:rsidP="00BA5A54">
                              <w:pPr>
                                <w:rPr>
                                  <w:rFonts w:ascii="Chalkboard" w:hAnsi="Chalkboard"/>
                                </w:rPr>
                              </w:pPr>
                              <w:r w:rsidRPr="006A3026">
                                <w:rPr>
                                  <w:rFonts w:ascii="Chalkboard" w:hAnsi="Chalkboard"/>
                                </w:rPr>
                                <w:t>In summer time we take Ally to the beaches since we all love swimming, sailing, playing with the sand and be in the warmth.</w:t>
                              </w:r>
                            </w:p>
                            <w:p w14:paraId="40CF4511" w14:textId="77777777" w:rsidR="003939F3" w:rsidRPr="006A3026" w:rsidRDefault="003939F3" w:rsidP="00BA5A54">
                              <w:pPr>
                                <w:rPr>
                                  <w:rFonts w:ascii="Chalkboard" w:hAnsi="Chalkboard"/>
                                  <w:sz w:val="8"/>
                                  <w:szCs w:val="8"/>
                                </w:rPr>
                              </w:pPr>
                            </w:p>
                            <w:p w14:paraId="6A9964E1" w14:textId="77777777" w:rsidR="003939F3" w:rsidRPr="006A3026" w:rsidRDefault="003939F3" w:rsidP="00BA5A54">
                              <w:pPr>
                                <w:rPr>
                                  <w:rFonts w:ascii="Chalkboard" w:hAnsi="Chalkboard"/>
                                </w:rPr>
                              </w:pPr>
                              <w:r w:rsidRPr="006A3026">
                                <w:rPr>
                                  <w:rFonts w:ascii="Chalkboard" w:hAnsi="Chalkboard"/>
                                </w:rPr>
                                <w:t>Your child would</w:t>
                              </w:r>
                              <w:r>
                                <w:rPr>
                                  <w:rFonts w:ascii="Chalkboard" w:hAnsi="Chalkboard"/>
                                </w:rPr>
                                <w:t xml:space="preserve"> be part of all these beautiful </w:t>
                              </w:r>
                              <w:r w:rsidRPr="006A3026">
                                <w:rPr>
                                  <w:rFonts w:ascii="Chalkboard" w:hAnsi="Chalkboard"/>
                                </w:rPr>
                                <w:t>activities!</w:t>
                              </w:r>
                            </w:p>
                            <w:p w14:paraId="19C0056D" w14:textId="77777777" w:rsidR="003939F3" w:rsidRPr="006A3026" w:rsidRDefault="003939F3" w:rsidP="00BA5A54">
                              <w:pPr>
                                <w:rPr>
                                  <w:rFonts w:ascii="Chalkboard" w:hAnsi="Chalkboard"/>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82" name="Text Box 11282"/>
                        <wps:cNvSpPr txBox="1"/>
                        <wps:spPr>
                          <a:xfrm>
                            <a:off x="341630" y="240030"/>
                            <a:ext cx="3819525" cy="196215"/>
                          </a:xfrm>
                          <a:prstGeom prst="rect">
                            <a:avLst/>
                          </a:prstGeom>
                          <a:noFill/>
                          <a:ln>
                            <a:noFill/>
                          </a:ln>
                          <a:effectLst/>
                          <a:extLst>
                            <a:ext uri="{C572A759-6A51-4108-AA02-DFA0A04FC94B}">
                              <ma14:wrappingTextBoxFlag xmlns:ma14="http://schemas.microsoft.com/office/mac/drawingml/2011/main"/>
                            </a:ext>
                          </a:extLst>
                        </wps:spPr>
                        <wps:linkedTxbx id="6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93" name="Text Box 11293"/>
                        <wps:cNvSpPr txBox="1"/>
                        <wps:spPr>
                          <a:xfrm>
                            <a:off x="345440" y="434975"/>
                            <a:ext cx="3815715" cy="66040"/>
                          </a:xfrm>
                          <a:prstGeom prst="rect">
                            <a:avLst/>
                          </a:prstGeom>
                          <a:noFill/>
                          <a:ln>
                            <a:noFill/>
                          </a:ln>
                          <a:effectLst/>
                          <a:extLst>
                            <a:ext uri="{C572A759-6A51-4108-AA02-DFA0A04FC94B}">
                              <ma14:wrappingTextBoxFlag xmlns:ma14="http://schemas.microsoft.com/office/mac/drawingml/2011/main"/>
                            </a:ext>
                          </a:extLst>
                        </wps:spPr>
                        <wps:linkedTxbx id="6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95" name="Text Box 11295"/>
                        <wps:cNvSpPr txBox="1"/>
                        <wps:spPr>
                          <a:xfrm>
                            <a:off x="357505" y="499745"/>
                            <a:ext cx="3803650" cy="195580"/>
                          </a:xfrm>
                          <a:prstGeom prst="rect">
                            <a:avLst/>
                          </a:prstGeom>
                          <a:noFill/>
                          <a:ln>
                            <a:noFill/>
                          </a:ln>
                          <a:effectLst/>
                          <a:extLst>
                            <a:ext uri="{C572A759-6A51-4108-AA02-DFA0A04FC94B}">
                              <ma14:wrappingTextBoxFlag xmlns:ma14="http://schemas.microsoft.com/office/mac/drawingml/2011/main"/>
                            </a:ext>
                          </a:extLst>
                        </wps:spPr>
                        <wps:linkedTxbx id="6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0" name="Text Box 20480"/>
                        <wps:cNvSpPr txBox="1"/>
                        <wps:spPr>
                          <a:xfrm>
                            <a:off x="369570" y="694055"/>
                            <a:ext cx="3791585" cy="195580"/>
                          </a:xfrm>
                          <a:prstGeom prst="rect">
                            <a:avLst/>
                          </a:prstGeom>
                          <a:noFill/>
                          <a:ln>
                            <a:noFill/>
                          </a:ln>
                          <a:effectLst/>
                          <a:extLst>
                            <a:ext uri="{C572A759-6A51-4108-AA02-DFA0A04FC94B}">
                              <ma14:wrappingTextBoxFlag xmlns:ma14="http://schemas.microsoft.com/office/mac/drawingml/2011/main"/>
                            </a:ext>
                          </a:extLst>
                        </wps:spPr>
                        <wps:linkedTxbx id="6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6" name="Text Box 20486"/>
                        <wps:cNvSpPr txBox="1"/>
                        <wps:spPr>
                          <a:xfrm>
                            <a:off x="382270" y="888365"/>
                            <a:ext cx="3778885" cy="196215"/>
                          </a:xfrm>
                          <a:prstGeom prst="rect">
                            <a:avLst/>
                          </a:prstGeom>
                          <a:noFill/>
                          <a:ln>
                            <a:noFill/>
                          </a:ln>
                          <a:effectLst/>
                          <a:extLst>
                            <a:ext uri="{C572A759-6A51-4108-AA02-DFA0A04FC94B}">
                              <ma14:wrappingTextBoxFlag xmlns:ma14="http://schemas.microsoft.com/office/mac/drawingml/2011/main"/>
                            </a:ext>
                          </a:extLst>
                        </wps:spPr>
                        <wps:linkedTxbx id="6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8" name="Text Box 20488"/>
                        <wps:cNvSpPr txBox="1"/>
                        <wps:spPr>
                          <a:xfrm>
                            <a:off x="386715" y="1083310"/>
                            <a:ext cx="3774440" cy="195580"/>
                          </a:xfrm>
                          <a:prstGeom prst="rect">
                            <a:avLst/>
                          </a:prstGeom>
                          <a:noFill/>
                          <a:ln>
                            <a:noFill/>
                          </a:ln>
                          <a:effectLst/>
                          <a:extLst>
                            <a:ext uri="{C572A759-6A51-4108-AA02-DFA0A04FC94B}">
                              <ma14:wrappingTextBoxFlag xmlns:ma14="http://schemas.microsoft.com/office/mac/drawingml/2011/main"/>
                            </a:ext>
                          </a:extLst>
                        </wps:spPr>
                        <wps:linkedTxbx id="6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92" name="Text Box 20492"/>
                        <wps:cNvSpPr txBox="1"/>
                        <wps:spPr>
                          <a:xfrm>
                            <a:off x="91440" y="1277620"/>
                            <a:ext cx="4069715" cy="66040"/>
                          </a:xfrm>
                          <a:prstGeom prst="rect">
                            <a:avLst/>
                          </a:prstGeom>
                          <a:noFill/>
                          <a:ln>
                            <a:noFill/>
                          </a:ln>
                          <a:effectLst/>
                          <a:extLst>
                            <a:ext uri="{C572A759-6A51-4108-AA02-DFA0A04FC94B}">
                              <ma14:wrappingTextBoxFlag xmlns:ma14="http://schemas.microsoft.com/office/mac/drawingml/2011/main"/>
                            </a:ext>
                          </a:extLst>
                        </wps:spPr>
                        <wps:linkedTxbx id="6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95" name="Text Box 20495"/>
                        <wps:cNvSpPr txBox="1"/>
                        <wps:spPr>
                          <a:xfrm>
                            <a:off x="91440" y="1342390"/>
                            <a:ext cx="4069715" cy="195580"/>
                          </a:xfrm>
                          <a:prstGeom prst="rect">
                            <a:avLst/>
                          </a:prstGeom>
                          <a:noFill/>
                          <a:ln>
                            <a:noFill/>
                          </a:ln>
                          <a:effectLst/>
                          <a:extLst>
                            <a:ext uri="{C572A759-6A51-4108-AA02-DFA0A04FC94B}">
                              <ma14:wrappingTextBoxFlag xmlns:ma14="http://schemas.microsoft.com/office/mac/drawingml/2011/main"/>
                            </a:ext>
                          </a:extLst>
                        </wps:spPr>
                        <wps:linkedTxbx id="6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96" name="Text Box 11296"/>
                        <wps:cNvSpPr txBox="1"/>
                        <wps:spPr>
                          <a:xfrm>
                            <a:off x="91440" y="1536700"/>
                            <a:ext cx="4069715" cy="390525"/>
                          </a:xfrm>
                          <a:prstGeom prst="rect">
                            <a:avLst/>
                          </a:prstGeom>
                          <a:noFill/>
                          <a:ln>
                            <a:noFill/>
                          </a:ln>
                          <a:effectLst/>
                          <a:extLst>
                            <a:ext uri="{C572A759-6A51-4108-AA02-DFA0A04FC94B}">
                              <ma14:wrappingTextBoxFlag xmlns:ma14="http://schemas.microsoft.com/office/mac/drawingml/2011/main"/>
                            </a:ext>
                          </a:extLst>
                        </wps:spPr>
                        <wps:linkedTxbx id="6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97" name="Text Box 11297"/>
                        <wps:cNvSpPr txBox="1"/>
                        <wps:spPr>
                          <a:xfrm>
                            <a:off x="91440" y="1925955"/>
                            <a:ext cx="4069715" cy="66040"/>
                          </a:xfrm>
                          <a:prstGeom prst="rect">
                            <a:avLst/>
                          </a:prstGeom>
                          <a:noFill/>
                          <a:ln>
                            <a:noFill/>
                          </a:ln>
                          <a:effectLst/>
                          <a:extLst>
                            <a:ext uri="{C572A759-6A51-4108-AA02-DFA0A04FC94B}">
                              <ma14:wrappingTextBoxFlag xmlns:ma14="http://schemas.microsoft.com/office/mac/drawingml/2011/main"/>
                            </a:ext>
                          </a:extLst>
                        </wps:spPr>
                        <wps:linkedTxbx id="6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00" name="Text Box 11300"/>
                        <wps:cNvSpPr txBox="1"/>
                        <wps:spPr>
                          <a:xfrm>
                            <a:off x="91440" y="1990725"/>
                            <a:ext cx="4069715" cy="195580"/>
                          </a:xfrm>
                          <a:prstGeom prst="rect">
                            <a:avLst/>
                          </a:prstGeom>
                          <a:noFill/>
                          <a:ln>
                            <a:noFill/>
                          </a:ln>
                          <a:effectLst/>
                          <a:extLst>
                            <a:ext uri="{C572A759-6A51-4108-AA02-DFA0A04FC94B}">
                              <ma14:wrappingTextBoxFlag xmlns:ma14="http://schemas.microsoft.com/office/mac/drawingml/2011/main"/>
                            </a:ext>
                          </a:extLst>
                        </wps:spPr>
                        <wps:linkedTxbx id="6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1302" o:spid="_x0000_s1178" style="position:absolute;margin-left:246.25pt;margin-top:586.3pt;width:334.85pt;height:184.75pt;z-index:251810969;mso-position-horizontal-relative:page;mso-position-vertical-relative:page" coordsize="4252595,23463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" mv:complextextbox="1">
                <v:shape id="Text Box 22" o:spid="_x0000_s1179" type="#_x0000_t202" style="position:absolute;width:4252595;height:2346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DEuxQAA&#10;ANsAAAAPAAAAZHJzL2Rvd25yZXYueG1sRI9Ba8JAFITvQv/D8gq96cYc2hBdQy219KCoSQ89PrLP&#10;JDT7NmTXJP33bqHgcZiZb5h1NplWDNS7xrKC5SICQVxa3XCl4KvYzRMQziNrbC2Tgl9ykG0eZmtM&#10;tR35TEPuKxEg7FJUUHvfpVK6siaDbmE74uBdbG/QB9lXUvc4BrhpZRxFz9Jgw2Ghxo7eaip/8qtR&#10;QPvJFIfk5d0ft5eP6Ds5jXtdKfX0OL2uQHia/D383/7UCuIY/r6EHyA3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vMMS7FAAAA2wAAAA8AAAAAAAAAAAAAAAAAlwIAAGRycy9k&#10;b3ducmV2LnhtbFBLBQYAAAAABAAEAPUAAACJAwAAAAA=&#10;" mv:complextextbox="1" filled="f" stroked="f"/>
                <v:shape id="Text Box 11281" o:spid="_x0000_s1180" type="#_x0000_t202" style="position:absolute;left:329565;top:45720;width:3831590;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29UxAAA&#10;AN4AAAAPAAAAZHJzL2Rvd25yZXYueG1sRE9Na8JAEL0X+h+WEbw1m3gQTV1FpIIgFGN66HGaHZPF&#10;7GzMrpr+e7dQ8DaP9zmL1WBbcaPeG8cKsiQFQVw5bbhW8FVu32YgfEDW2DomBb/kYbV8fVlgrt2d&#10;C7odQy1iCPscFTQhdLmUvmrIok9cRxy5k+sthgj7Wuoe7zHctnKSplNp0XBsaLCjTUPV+Xi1Ctbf&#10;XHyYy+fPoTgVpiznKe+nZ6XGo2H9DiLQEJ7if/dOx/nZZJbB3zvxBrl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otvVMQAAADeAAAADwAAAAAAAAAAAAAAAACXAgAAZHJzL2Rv&#10;d25yZXYueG1sUEsFBgAAAAAEAAQA9QAAAIgDAAAAAA==&#10;" filled="f" stroked="f">
                  <v:textbox style="mso-next-textbox:#Text Box 11282" inset="0,0,0,0">
                    <w:txbxContent>
                      <w:p w14:paraId="1830B4D8" w14:textId="77777777" w:rsidR="003939F3" w:rsidRPr="006A3026" w:rsidRDefault="003939F3" w:rsidP="00BA5A54">
                        <w:pPr>
                          <w:rPr>
                            <w:rFonts w:ascii="Chalkboard" w:hAnsi="Chalkboard"/>
                          </w:rPr>
                        </w:pPr>
                        <w:r w:rsidRPr="006A3026">
                          <w:rPr>
                            <w:rFonts w:ascii="Chalkboard" w:hAnsi="Chalkboard"/>
                          </w:rPr>
                          <w:t>Ally fills our lives and hearts with love, joy, and smiles.</w:t>
                        </w:r>
                      </w:p>
                      <w:p w14:paraId="1F9679FE" w14:textId="77777777" w:rsidR="003939F3" w:rsidRPr="006A3026" w:rsidRDefault="003939F3" w:rsidP="00BA5A54">
                        <w:pPr>
                          <w:rPr>
                            <w:rFonts w:ascii="Chalkboard" w:hAnsi="Chalkboard"/>
                            <w:sz w:val="8"/>
                            <w:szCs w:val="8"/>
                          </w:rPr>
                        </w:pPr>
                      </w:p>
                      <w:p w14:paraId="6AD2CF9A" w14:textId="77777777" w:rsidR="003939F3" w:rsidRPr="006A3026" w:rsidRDefault="003939F3" w:rsidP="00BA5A54">
                        <w:pPr>
                          <w:rPr>
                            <w:rFonts w:ascii="Chalkboard" w:hAnsi="Chalkboard"/>
                          </w:rPr>
                        </w:pPr>
                        <w:r w:rsidRPr="006A3026">
                          <w:rPr>
                            <w:rFonts w:ascii="Chalkboard" w:hAnsi="Chalkboard"/>
                          </w:rPr>
                          <w:t xml:space="preserve">During our weekends we bring her to children’s shows in small theatres, we organize play-dates with friend’s kids at our place, go to parks with playgrounds, eat in good restaurants and visit friends. </w:t>
                        </w:r>
                      </w:p>
                      <w:p w14:paraId="347327FA" w14:textId="77777777" w:rsidR="003939F3" w:rsidRPr="006A3026" w:rsidRDefault="003939F3" w:rsidP="00BA5A54">
                        <w:pPr>
                          <w:rPr>
                            <w:rFonts w:ascii="Chalkboard" w:hAnsi="Chalkboard"/>
                            <w:sz w:val="8"/>
                            <w:szCs w:val="8"/>
                          </w:rPr>
                        </w:pPr>
                      </w:p>
                      <w:p w14:paraId="40D1845A" w14:textId="77777777" w:rsidR="003939F3" w:rsidRPr="006A3026" w:rsidRDefault="003939F3" w:rsidP="00BA5A54">
                        <w:pPr>
                          <w:rPr>
                            <w:rFonts w:ascii="Chalkboard" w:hAnsi="Chalkboard"/>
                          </w:rPr>
                        </w:pPr>
                        <w:r w:rsidRPr="006A3026">
                          <w:rPr>
                            <w:rFonts w:ascii="Chalkboard" w:hAnsi="Chalkboard"/>
                          </w:rPr>
                          <w:t>In summer time we take Ally to the beaches since we all love swimming, sailing, playing with the sand and be in the warmth.</w:t>
                        </w:r>
                      </w:p>
                      <w:p w14:paraId="40CF4511" w14:textId="77777777" w:rsidR="003939F3" w:rsidRPr="006A3026" w:rsidRDefault="003939F3" w:rsidP="00BA5A54">
                        <w:pPr>
                          <w:rPr>
                            <w:rFonts w:ascii="Chalkboard" w:hAnsi="Chalkboard"/>
                            <w:sz w:val="8"/>
                            <w:szCs w:val="8"/>
                          </w:rPr>
                        </w:pPr>
                      </w:p>
                      <w:p w14:paraId="6A9964E1" w14:textId="77777777" w:rsidR="003939F3" w:rsidRPr="006A3026" w:rsidRDefault="003939F3" w:rsidP="00BA5A54">
                        <w:pPr>
                          <w:rPr>
                            <w:rFonts w:ascii="Chalkboard" w:hAnsi="Chalkboard"/>
                          </w:rPr>
                        </w:pPr>
                        <w:r w:rsidRPr="006A3026">
                          <w:rPr>
                            <w:rFonts w:ascii="Chalkboard" w:hAnsi="Chalkboard"/>
                          </w:rPr>
                          <w:t>Your child would</w:t>
                        </w:r>
                        <w:r>
                          <w:rPr>
                            <w:rFonts w:ascii="Chalkboard" w:hAnsi="Chalkboard"/>
                          </w:rPr>
                          <w:t xml:space="preserve"> be part of all these beautiful </w:t>
                        </w:r>
                        <w:r w:rsidRPr="006A3026">
                          <w:rPr>
                            <w:rFonts w:ascii="Chalkboard" w:hAnsi="Chalkboard"/>
                          </w:rPr>
                          <w:t>activities!</w:t>
                        </w:r>
                      </w:p>
                      <w:p w14:paraId="19C0056D" w14:textId="77777777" w:rsidR="003939F3" w:rsidRPr="006A3026" w:rsidRDefault="003939F3" w:rsidP="00BA5A54">
                        <w:pPr>
                          <w:rPr>
                            <w:rFonts w:ascii="Chalkboard" w:hAnsi="Chalkboard"/>
                          </w:rPr>
                        </w:pPr>
                      </w:p>
                    </w:txbxContent>
                  </v:textbox>
                </v:shape>
                <v:shape id="Text Box 11282" o:spid="_x0000_s1181" type="#_x0000_t202" style="position:absolute;left:341630;top:240030;width:3819525;height:196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WfEjxAAA&#10;AN4AAAAPAAAAZHJzL2Rvd25yZXYueG1sRE9Ni8IwEL0v+B/CCN7W1B5Eq1FEFARh2do97HFsxjbY&#10;TGoTtfvvNwsL3ubxPme57m0jHtR541jBZJyAIC6dNlwp+Cr27zMQPiBrbByTgh/ysF4N3paYaffk&#10;nB6nUIkYwj5DBXUIbSalL2uy6MeuJY7cxXUWQ4RdJXWHzxhuG5kmyVRaNBwbamxpW1N5Pd2tgs03&#10;5ztz+zh/5pfcFMU84eP0qtRo2G8WIAL14SX+dx90nD9JZyn8vRNv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lnxI8QAAADeAAAADwAAAAAAAAAAAAAAAACXAgAAZHJzL2Rv&#10;d25yZXYueG1sUEsFBgAAAAAEAAQA9QAAAIgDAAAAAA==&#10;" filled="f" stroked="f">
                  <v:textbox style="mso-next-textbox:#Text Box 11293" inset="0,0,0,0">
                    <w:txbxContent/>
                  </v:textbox>
                </v:shape>
                <v:shape id="Text Box 11293" o:spid="_x0000_s1182" type="#_x0000_t202" style="position:absolute;left:345440;top:434975;width:3815715;height:66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zMJlxAAA&#10;AN4AAAAPAAAAZHJzL2Rvd25yZXYueG1sRE9Ni8IwEL0L/ocwwt401QXRahSRXRAWlq314HFsxjbY&#10;TGoTtfvvNwuCt3m8z1muO1uLO7XeOFYwHiUgiAunDZcKDvnncAbCB2SNtWNS8Ese1qt+b4mpdg/O&#10;6L4PpYgh7FNUUIXQpFL6oiKLfuQa4sidXWsxRNiWUrf4iOG2lpMkmUqLhmNDhQ1tKyou+5tVsDly&#10;9mGu36ef7JyZPJ8n/DW9KPU26DYLEIG68BI/3Tsd548n83f4fyfe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MzCZcQAAADeAAAADwAAAAAAAAAAAAAAAACXAgAAZHJzL2Rv&#10;d25yZXYueG1sUEsFBgAAAAAEAAQA9QAAAIgDAAAAAA==&#10;" filled="f" stroked="f">
                  <v:textbox style="mso-next-textbox:#Text Box 11295" inset="0,0,0,0">
                    <w:txbxContent/>
                  </v:textbox>
                </v:shape>
                <v:shape id="Text Box 11295" o:spid="_x0000_s1183" type="#_x0000_t202" style="position:absolute;left:357505;top:499745;width:3803650;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af+KxAAA&#10;AN4AAAAPAAAAZHJzL2Rvd25yZXYueG1sRE9Ni8IwEL0L/ocwwt40VVjRahSRXRAWlq314HFsxjbY&#10;TGoTtfvvNwuCt3m8z1muO1uLO7XeOFYwHiUgiAunDZcKDvnncAbCB2SNtWNS8Ese1qt+b4mpdg/O&#10;6L4PpYgh7FNUUIXQpFL6oiKLfuQa4sidXWsxRNiWUrf4iOG2lpMkmUqLhmNDhQ1tKyou+5tVsDly&#10;9mGu36ef7JyZPJ8n/DW9KPU26DYLEIG68BI/3Tsd548n83f4fyfe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n/isQAAADeAAAADwAAAAAAAAAAAAAAAACXAgAAZHJzL2Rv&#10;d25yZXYueG1sUEsFBgAAAAAEAAQA9QAAAIgDAAAAAA==&#10;" filled="f" stroked="f">
                  <v:textbox style="mso-next-textbox:#Text Box 20480" inset="0,0,0,0">
                    <w:txbxContent/>
                  </v:textbox>
                </v:shape>
                <v:shape id="Text Box 20480" o:spid="_x0000_s1184" type="#_x0000_t202" style="position:absolute;left:369570;top:694055;width:3791585;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4zunxQAA&#10;AN4AAAAPAAAAZHJzL2Rvd25yZXYueG1sRI/NagIxFIX3gu8QbqE7TSoiOjWKiAWhUBzHhcvbyXUm&#10;OLkZJ6lO394sCl0ezh/fct27RtypC9azhrexAkFcemO50nAqPkZzECEiG2w8k4ZfCrBeDQdLzIx/&#10;cE73Y6xEGuGQoYY6xjaTMpQ1OQxj3xIn7+I7hzHJrpKmw0cad42cKDWTDi2nhxpb2tZUXo8/TsPm&#10;zPnO3r6+D/klt0WxUPw5u2r9+tJv3kFE6uN/+K+9NxomajpPAAknoYB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3jO6fFAAAA3gAAAA8AAAAAAAAAAAAAAAAAlwIAAGRycy9k&#10;b3ducmV2LnhtbFBLBQYAAAAABAAEAPUAAACJAwAAAAA=&#10;" filled="f" stroked="f">
                  <v:textbox style="mso-next-textbox:#Text Box 20486" inset="0,0,0,0">
                    <w:txbxContent/>
                  </v:textbox>
                </v:shape>
                <v:shape id="Text Box 20486" o:spid="_x0000_s1185" type="#_x0000_t202" style="position:absolute;left:382270;top:888365;width:3778885;height:196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RgZIxwAA&#10;AN4AAAAPAAAAZHJzL2Rvd25yZXYueG1sRI9BawIxFITvhf6H8Aq91aQii65GkVJBKJSu20OPz81z&#10;N7h52W6ibv99Iwgeh5n5hlmsBteKM/XBetbwOlIgiCtvLNcavsvNyxREiMgGW8+k4Y8CrJaPDwvM&#10;jb9wQeddrEWCcMhRQxNjl0sZqoYchpHviJN38L3DmGRfS9PjJcFdK8dKZdKh5bTQYEdvDVXH3clp&#10;WP9w8W5/P/dfxaGwZTlT/JEdtX5+GtZzEJGGeA/f2lujYawm0wyud9IVkMt/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UYGSMcAAADeAAAADwAAAAAAAAAAAAAAAACXAgAAZHJz&#10;L2Rvd25yZXYueG1sUEsFBgAAAAAEAAQA9QAAAIsDAAAAAA==&#10;" filled="f" stroked="f">
                  <v:textbox style="mso-next-textbox:#Text Box 20488" inset="0,0,0,0">
                    <w:txbxContent/>
                  </v:textbox>
                </v:shape>
                <v:shape id="Text Box 20488" o:spid="_x0000_s1186" type="#_x0000_t202" style="position:absolute;left:386715;top:1083310;width:3774440;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lTehwwAA&#10;AN4AAAAPAAAAZHJzL2Rvd25yZXYueG1sRE/Pa8IwFL4L/g/hDXbTZCKinVFEHAiDYa0Hj2/Nsw02&#10;L7XJtPvvzWGw48f3e7nuXSPu1AXrWcPbWIEgLr2xXGk4FR+jOYgQkQ02nknDLwVYr4aDJWbGPzin&#10;+zFWIoVwyFBDHWObSRnKmhyGsW+JE3fxncOYYFdJ0+EjhbtGTpSaSYeWU0ONLW1rKq/HH6dhc+Z8&#10;Z29f34f8ktuiWCj+nF21fn3pN+8gIvXxX/zn3hsNEzWdp73pTroCcvU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lTehwwAAAN4AAAAPAAAAAAAAAAAAAAAAAJcCAABkcnMvZG93&#10;bnJldi54bWxQSwUGAAAAAAQABAD1AAAAhwMAAAAA&#10;" filled="f" stroked="f">
                  <v:textbox style="mso-next-textbox:#Text Box 20492" inset="0,0,0,0">
                    <w:txbxContent/>
                  </v:textbox>
                </v:shape>
                <v:shape id="Text Box 20492" o:spid="_x0000_s1187" type="#_x0000_t202" style="position:absolute;left:91440;top:1277620;width:4069715;height:66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pJaWxwAA&#10;AN4AAAAPAAAAZHJzL2Rvd25yZXYueG1sRI9BawIxFITvQv9DeAVvmriI1NUoUhQKhdJ1PfT4unnu&#10;Bjcv202q23/fFAoeh5n5hllvB9eKK/XBetYwmyoQxJU3lmsNp/IweQIRIrLB1jNp+KEA283DaI25&#10;8Tcu6HqMtUgQDjlqaGLscilD1ZDDMPUdcfLOvncYk+xraXq8JbhrZabUQjq0nBYa7Oi5oepy/HYa&#10;dh9c7O3X2+d7cS5sWS4Vvy4uWo8fh90KRKQh3sP/7RejIVPzZQZ/d9IVkJ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56SWlscAAADeAAAADwAAAAAAAAAAAAAAAACXAgAAZHJz&#10;L2Rvd25yZXYueG1sUEsFBgAAAAAEAAQA9QAAAIsDAAAAAA==&#10;" filled="f" stroked="f">
                  <v:textbox style="mso-next-textbox:#Text Box 20495" inset="0,0,0,0">
                    <w:txbxContent/>
                  </v:textbox>
                </v:shape>
                <v:shape id="Text Box 20495" o:spid="_x0000_s1188" type="#_x0000_t202" style="position:absolute;left:91440;top:1342390;width:4069715;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TQ7ixwAA&#10;AN4AAAAPAAAAZHJzL2Rvd25yZXYueG1sRI9BawIxFITvQv9DeAVvmihW6moUKQpCoXTdHnp83Tx3&#10;g5uX7Sbq9t83hYLHYWa+YVab3jXiSl2wnjVMxgoEcemN5UrDR7EfPYMIEdlg45k0/FCAzfphsMLM&#10;+BvndD3GSiQIhww11DG2mZShrMlhGPuWOHkn3zmMSXaVNB3eEtw1cqrUXDq0nBZqbOmlpvJ8vDgN&#10;20/Od/b77es9P+W2KBaKX+dnrYeP/XYJIlIf7+H/9sFomKrZ4gn+7qQrIN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E0O4scAAADeAAAADwAAAAAAAAAAAAAAAACXAgAAZHJz&#10;L2Rvd25yZXYueG1sUEsFBgAAAAAEAAQA9QAAAIsDAAAAAA==&#10;" filled="f" stroked="f">
                  <v:textbox style="mso-next-textbox:#Text Box 11296" inset="0,0,0,0">
                    <w:txbxContent/>
                  </v:textbox>
                </v:shape>
                <v:shape id="Text Box 11296" o:spid="_x0000_s1189" type="#_x0000_t202" style="position:absolute;left:91440;top:1536700;width:4069715;height:390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u2H9xAAA&#10;AN4AAAAPAAAAZHJzL2Rvd25yZXYueG1sRE9Ni8IwEL0L/ocwgjdN9VC0GkXEBUFYtnYPexybsQ02&#10;k24TtfvvN8LC3ubxPme97W0jHtR541jBbJqAIC6dNlwp+CzeJgsQPiBrbByTgh/ysN0MB2vMtHty&#10;To9zqEQMYZ+hgjqENpPSlzVZ9FPXEkfu6jqLIcKukrrDZwy3jZwnSSotGo4NNba0r6m8ne9Wwe6L&#10;84P5fr985NfcFMUy4VN6U2o86ncrEIH68C/+cx91nD+bL1N4vRNvkJ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Lth/cQAAADeAAAADwAAAAAAAAAAAAAAAACXAgAAZHJzL2Rv&#10;d25yZXYueG1sUEsFBgAAAAAEAAQA9QAAAIgDAAAAAA==&#10;" filled="f" stroked="f">
                  <v:textbox style="mso-next-textbox:#Text Box 11297" inset="0,0,0,0">
                    <w:txbxContent/>
                  </v:textbox>
                </v:shape>
                <v:shape id="Text Box 11297" o:spid="_x0000_s1190" type="#_x0000_t202" style="position:absolute;left:91440;top:1925955;width:4069715;height:66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98RmxAAA&#10;AN4AAAAPAAAAZHJzL2Rvd25yZXYueG1sRE9Ni8IwEL0v+B/CCN7WVA/uWo0isguCIFvrwePYjG2w&#10;mdQmav33m4UFb/N4nzNfdrYWd2q9caxgNExAEBdOGy4VHPLv908QPiBrrB2Tgid5WC56b3NMtXtw&#10;Rvd9KEUMYZ+igiqEJpXSFxVZ9EPXEEfu7FqLIcK2lLrFRwy3tRwnyURaNBwbKmxoXVFx2d+sgtWR&#10;sy9z3Z1+snNm8nya8HZyUWrQ71YzEIG68BL/uzc6zh+Npx/w9068QS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fEZsQAAADeAAAADwAAAAAAAAAAAAAAAACXAgAAZHJzL2Rv&#10;d25yZXYueG1sUEsFBgAAAAAEAAQA9QAAAIgDAAAAAA==&#10;" filled="f" stroked="f">
                  <v:textbox style="mso-next-textbox:#Text Box 11300" inset="0,0,0,0">
                    <w:txbxContent/>
                  </v:textbox>
                </v:shape>
                <v:shape id="Text Box 11300" o:spid="_x0000_s1191" type="#_x0000_t202" style="position:absolute;left:91440;top:1990725;width:4069715;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cYIxwAA&#10;AN4AAAAPAAAAZHJzL2Rvd25yZXYueG1sRI9BSwMxEIXvgv8hTMGbTapQdNu0FFEQhNLtevA4bqa7&#10;oZvJuont+u87h4K3GebNe+9brsfQqRMNyUe2MJsaUMR1dJ4bC5/V2/0TqJSRHXaRycIfJVivbm+W&#10;WLh45pJO+9woMeFUoIU2577QOtUtBUzT2BPL7RCHgFnWodFuwLOYh04/GDPXAT1LQos9vbRUH/e/&#10;wcLmi8tX/7P93pWH0lfVs+GP+dHau8m4WYDKNOZ/8fX73Un92aMRAMGRGfTq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SvXGCMcAAADeAAAADwAAAAAAAAAAAAAAAACXAgAAZHJz&#10;L2Rvd25yZXYueG1sUEsFBgAAAAAEAAQA9QAAAIsDAAAAAA==&#10;" filled="f" stroked="f">
                  <v:textbox inset="0,0,0,0">
                    <w:txbxContent/>
                  </v:textbox>
                </v:shape>
                <w10:wrap type="through" anchorx="page" anchory="page"/>
              </v:group>
            </w:pict>
          </mc:Fallback>
        </mc:AlternateContent>
      </w:r>
      <w:r w:rsidR="0046343B">
        <w:rPr>
          <w:noProof/>
        </w:rPr>
        <w:drawing>
          <wp:anchor distT="0" distB="0" distL="114300" distR="114300" simplePos="0" relativeHeight="252076185" behindDoc="0" locked="0" layoutInCell="1" allowOverlap="1" wp14:anchorId="1BCA8144" wp14:editId="643DFA28">
            <wp:simplePos x="0" y="0"/>
            <wp:positionH relativeFrom="page">
              <wp:posOffset>530225</wp:posOffset>
            </wp:positionH>
            <wp:positionV relativeFrom="page">
              <wp:posOffset>5151120</wp:posOffset>
            </wp:positionV>
            <wp:extent cx="2620645" cy="3494405"/>
            <wp:effectExtent l="304800" t="254000" r="274955" b="290195"/>
            <wp:wrapTight wrapText="bothSides">
              <wp:wrapPolygon edited="0">
                <wp:start x="21207" y="-971"/>
                <wp:lineTo x="-1153" y="-2032"/>
                <wp:lineTo x="-1623" y="8021"/>
                <wp:lineTo x="-1467" y="18113"/>
                <wp:lineTo x="-1112" y="22545"/>
                <wp:lineTo x="349" y="22635"/>
                <wp:lineTo x="592" y="22335"/>
                <wp:lineTo x="22463" y="22106"/>
                <wp:lineTo x="22724" y="12040"/>
                <wp:lineTo x="22568" y="1948"/>
                <wp:lineTo x="22250" y="-907"/>
                <wp:lineTo x="21207" y="-971"/>
              </wp:wrapPolygon>
            </wp:wrapTight>
            <wp:docPr id="112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rot="21318505">
                      <a:off x="0" y="0"/>
                      <a:ext cx="2620645" cy="3494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6343B" w:rsidRPr="00D75174">
        <w:rPr>
          <w:noProof/>
        </w:rPr>
        <mc:AlternateContent>
          <mc:Choice Requires="wps">
            <w:drawing>
              <wp:anchor distT="0" distB="0" distL="114300" distR="114300" simplePos="0" relativeHeight="251817113" behindDoc="0" locked="0" layoutInCell="1" allowOverlap="1" wp14:anchorId="6C4A7E6E" wp14:editId="38B2B9A8">
                <wp:simplePos x="0" y="0"/>
                <wp:positionH relativeFrom="page">
                  <wp:posOffset>4667885</wp:posOffset>
                </wp:positionH>
                <wp:positionV relativeFrom="page">
                  <wp:posOffset>3724275</wp:posOffset>
                </wp:positionV>
                <wp:extent cx="1375410" cy="267335"/>
                <wp:effectExtent l="0" t="0" r="0" b="0"/>
                <wp:wrapSquare wrapText="bothSides"/>
                <wp:docPr id="221" name="TextBox 12"/>
                <wp:cNvGraphicFramePr/>
                <a:graphic xmlns:a="http://schemas.openxmlformats.org/drawingml/2006/main">
                  <a:graphicData uri="http://schemas.microsoft.com/office/word/2010/wordprocessingShape">
                    <wps:wsp>
                      <wps:cNvSpPr txBox="1"/>
                      <wps:spPr>
                        <a:xfrm rot="189491">
                          <a:off x="0" y="0"/>
                          <a:ext cx="1375410" cy="267335"/>
                        </a:xfrm>
                        <a:prstGeom prst="rect">
                          <a:avLst/>
                        </a:prstGeom>
                        <a:noFill/>
                      </wps:spPr>
                      <wps:txbx>
                        <w:txbxContent>
                          <w:p w14:paraId="7A4FDD9B" w14:textId="77777777" w:rsidR="003939F3" w:rsidRPr="006A3026" w:rsidRDefault="003939F3" w:rsidP="00D75174">
                            <w:pPr>
                              <w:pStyle w:val="NormalWeb"/>
                              <w:spacing w:before="0" w:beforeAutospacing="0" w:after="0" w:afterAutospacing="0"/>
                              <w:rPr>
                                <w:rFonts w:asciiTheme="minorHAnsi" w:hAnsiTheme="minorHAnsi"/>
                                <w:sz w:val="24"/>
                                <w:szCs w:val="24"/>
                              </w:rPr>
                            </w:pPr>
                            <w:r w:rsidRPr="006A3026">
                              <w:rPr>
                                <w:rFonts w:asciiTheme="minorHAnsi" w:hAnsiTheme="minorHAnsi" w:cstheme="minorBidi"/>
                                <w:i/>
                                <w:iCs/>
                                <w:color w:val="000000" w:themeColor="text1"/>
                                <w:kern w:val="24"/>
                                <w:sz w:val="24"/>
                                <w:szCs w:val="24"/>
                              </w:rPr>
                              <w:t>A</w:t>
                            </w:r>
                            <w:r>
                              <w:rPr>
                                <w:rFonts w:asciiTheme="minorHAnsi" w:hAnsiTheme="minorHAnsi" w:cstheme="minorBidi"/>
                                <w:i/>
                                <w:iCs/>
                                <w:color w:val="000000" w:themeColor="text1"/>
                                <w:kern w:val="24"/>
                                <w:sz w:val="24"/>
                                <w:szCs w:val="24"/>
                              </w:rPr>
                              <w:t>lly in Torino, Italy</w:t>
                            </w:r>
                          </w:p>
                        </w:txbxContent>
                      </wps:txbx>
                      <wps:bodyPr wrap="none" rtlCol="0">
                        <a:spAutoFit/>
                      </wps:bodyPr>
                    </wps:wsp>
                  </a:graphicData>
                </a:graphic>
              </wp:anchor>
            </w:drawing>
          </mc:Choice>
          <mc:Fallback>
            <w:pict>
              <v:shape id="_x0000_s1192" type="#_x0000_t202" style="position:absolute;margin-left:367.55pt;margin-top:293.25pt;width:108.3pt;height:21.05pt;rotation:206975fd;z-index:251817113;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" filled="f" stroked="f">
                <v:textbox style="mso-fit-shape-to-text:t">
                  <w:txbxContent>
                    <w:p w14:paraId="7A4FDD9B" w14:textId="77777777" w:rsidR="003939F3" w:rsidRPr="006A3026" w:rsidRDefault="003939F3" w:rsidP="00D75174">
                      <w:pPr>
                        <w:pStyle w:val="NormalWeb"/>
                        <w:spacing w:before="0" w:beforeAutospacing="0" w:after="0" w:afterAutospacing="0"/>
                        <w:rPr>
                          <w:rFonts w:asciiTheme="minorHAnsi" w:hAnsiTheme="minorHAnsi"/>
                          <w:sz w:val="24"/>
                          <w:szCs w:val="24"/>
                        </w:rPr>
                      </w:pPr>
                      <w:r w:rsidRPr="006A3026">
                        <w:rPr>
                          <w:rFonts w:asciiTheme="minorHAnsi" w:hAnsiTheme="minorHAnsi" w:cstheme="minorBidi"/>
                          <w:i/>
                          <w:iCs/>
                          <w:color w:val="000000" w:themeColor="text1"/>
                          <w:kern w:val="24"/>
                          <w:sz w:val="24"/>
                          <w:szCs w:val="24"/>
                        </w:rPr>
                        <w:t>A</w:t>
                      </w:r>
                      <w:r>
                        <w:rPr>
                          <w:rFonts w:asciiTheme="minorHAnsi" w:hAnsiTheme="minorHAnsi" w:cstheme="minorBidi"/>
                          <w:i/>
                          <w:iCs/>
                          <w:color w:val="000000" w:themeColor="text1"/>
                          <w:kern w:val="24"/>
                          <w:sz w:val="24"/>
                          <w:szCs w:val="24"/>
                        </w:rPr>
                        <w:t>lly in Torino, Italy</w:t>
                      </w:r>
                    </w:p>
                  </w:txbxContent>
                </v:textbox>
                <w10:wrap type="square" anchorx="page" anchory="page"/>
              </v:shape>
            </w:pict>
          </mc:Fallback>
        </mc:AlternateContent>
      </w:r>
      <w:r w:rsidR="0046343B">
        <w:rPr>
          <w:noProof/>
        </w:rPr>
        <w:drawing>
          <wp:anchor distT="0" distB="0" distL="114300" distR="114300" simplePos="0" relativeHeight="252074137" behindDoc="0" locked="0" layoutInCell="1" allowOverlap="1" wp14:anchorId="5A52B26C" wp14:editId="3B8935CD">
            <wp:simplePos x="0" y="0"/>
            <wp:positionH relativeFrom="page">
              <wp:posOffset>4622800</wp:posOffset>
            </wp:positionH>
            <wp:positionV relativeFrom="page">
              <wp:posOffset>796925</wp:posOffset>
            </wp:positionV>
            <wp:extent cx="2205990" cy="2941320"/>
            <wp:effectExtent l="228600" t="203200" r="232410" b="233680"/>
            <wp:wrapTight wrapText="bothSides">
              <wp:wrapPolygon edited="0">
                <wp:start x="-1010" y="-1088"/>
                <wp:lineTo x="-1544" y="2293"/>
                <wp:lineTo x="-1601" y="21155"/>
                <wp:lineTo x="19148" y="22474"/>
                <wp:lineTo x="19171" y="22847"/>
                <wp:lineTo x="22401" y="22732"/>
                <wp:lineTo x="22377" y="22360"/>
                <wp:lineTo x="22698" y="19547"/>
                <wp:lineTo x="22886" y="-1187"/>
                <wp:lineTo x="1475" y="-1176"/>
                <wp:lineTo x="-1010" y="-1088"/>
              </wp:wrapPolygon>
            </wp:wrapTight>
            <wp:docPr id="112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rot="162264">
                      <a:off x="0" y="0"/>
                      <a:ext cx="2205990" cy="2941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55CE1">
        <w:rPr>
          <w:noProof/>
        </w:rPr>
        <mc:AlternateContent>
          <mc:Choice Requires="wps">
            <w:drawing>
              <wp:anchor distT="0" distB="0" distL="114300" distR="114300" simplePos="0" relativeHeight="252072089" behindDoc="0" locked="0" layoutInCell="1" allowOverlap="1" wp14:anchorId="09F660CB" wp14:editId="19E1D629">
                <wp:simplePos x="0" y="0"/>
                <wp:positionH relativeFrom="page">
                  <wp:posOffset>948055</wp:posOffset>
                </wp:positionH>
                <wp:positionV relativeFrom="page">
                  <wp:posOffset>4709160</wp:posOffset>
                </wp:positionV>
                <wp:extent cx="2048510" cy="270510"/>
                <wp:effectExtent l="0" t="127000" r="0" b="110490"/>
                <wp:wrapThrough wrapText="bothSides">
                  <wp:wrapPolygon edited="0">
                    <wp:start x="19539" y="-2851"/>
                    <wp:lineTo x="522" y="-10837"/>
                    <wp:lineTo x="341" y="19622"/>
                    <wp:lineTo x="3535" y="22334"/>
                    <wp:lineTo x="6788" y="21016"/>
                    <wp:lineTo x="20986" y="8583"/>
                    <wp:lineTo x="21136" y="-1495"/>
                    <wp:lineTo x="19539" y="-2851"/>
                  </wp:wrapPolygon>
                </wp:wrapThrough>
                <wp:docPr id="11291" name="Text Box 11291"/>
                <wp:cNvGraphicFramePr/>
                <a:graphic xmlns:a="http://schemas.openxmlformats.org/drawingml/2006/main">
                  <a:graphicData uri="http://schemas.microsoft.com/office/word/2010/wordprocessingShape">
                    <wps:wsp>
                      <wps:cNvSpPr txBox="1"/>
                      <wps:spPr>
                        <a:xfrm rot="21216074">
                          <a:off x="0" y="0"/>
                          <a:ext cx="2048510" cy="2705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E8942B" w14:textId="77777777" w:rsidR="003939F3" w:rsidRPr="00312650" w:rsidRDefault="003939F3">
                            <w:pPr>
                              <w:rPr>
                                <w:i/>
                              </w:rPr>
                            </w:pPr>
                            <w:r w:rsidRPr="00312650">
                              <w:rPr>
                                <w:i/>
                              </w:rPr>
                              <w:t>In Madrid</w:t>
                            </w:r>
                            <w:r>
                              <w:rPr>
                                <w:i/>
                              </w:rPr>
                              <w:t xml:space="preserve"> visiting the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91" o:spid="_x0000_s1193" type="#_x0000_t202" style="position:absolute;margin-left:74.65pt;margin-top:370.8pt;width:161.3pt;height:21.3pt;rotation:-419350fd;z-index:2520720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" mv:complextextbox="1" filled="f" stroked="f">
                <v:textbox>
                  <w:txbxContent>
                    <w:p w14:paraId="38E8942B" w14:textId="77777777" w:rsidR="003939F3" w:rsidRPr="00312650" w:rsidRDefault="003939F3">
                      <w:pPr>
                        <w:rPr>
                          <w:i/>
                        </w:rPr>
                      </w:pPr>
                      <w:r w:rsidRPr="00312650">
                        <w:rPr>
                          <w:i/>
                        </w:rPr>
                        <w:t>In Madrid</w:t>
                      </w:r>
                      <w:r>
                        <w:rPr>
                          <w:i/>
                        </w:rPr>
                        <w:t xml:space="preserve"> visiting the city</w:t>
                      </w:r>
                    </w:p>
                  </w:txbxContent>
                </v:textbox>
                <w10:wrap type="through" anchorx="page" anchory="page"/>
              </v:shape>
            </w:pict>
          </mc:Fallback>
        </mc:AlternateContent>
      </w:r>
      <w:r w:rsidR="00312650" w:rsidRPr="004E6A4C">
        <w:rPr>
          <w:noProof/>
        </w:rPr>
        <w:drawing>
          <wp:anchor distT="0" distB="0" distL="114300" distR="114300" simplePos="0" relativeHeight="251806873" behindDoc="0" locked="0" layoutInCell="1" allowOverlap="1" wp14:anchorId="370FC65D" wp14:editId="07E1B0D3">
            <wp:simplePos x="0" y="0"/>
            <wp:positionH relativeFrom="page">
              <wp:posOffset>638175</wp:posOffset>
            </wp:positionH>
            <wp:positionV relativeFrom="page">
              <wp:posOffset>989330</wp:posOffset>
            </wp:positionV>
            <wp:extent cx="2969895" cy="3634740"/>
            <wp:effectExtent l="381000" t="279400" r="357505" b="353060"/>
            <wp:wrapTight wrapText="bothSides">
              <wp:wrapPolygon edited="0">
                <wp:start x="20225" y="-830"/>
                <wp:lineTo x="-914" y="-2586"/>
                <wp:lineTo x="-1614" y="2210"/>
                <wp:lineTo x="-1512" y="16814"/>
                <wp:lineTo x="-1281" y="20332"/>
                <wp:lineTo x="-993" y="22185"/>
                <wp:lineTo x="-854" y="22502"/>
                <wp:lineTo x="247" y="22609"/>
                <wp:lineTo x="474" y="22327"/>
                <wp:lineTo x="4942" y="22307"/>
                <wp:lineTo x="5125" y="22325"/>
                <wp:lineTo x="22535" y="21588"/>
                <wp:lineTo x="22609" y="-598"/>
                <wp:lineTo x="20225" y="-830"/>
              </wp:wrapPolygon>
            </wp:wrapTight>
            <wp:docPr id="2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90">
                      <a:extLst>
                        <a:ext uri="{28A0092B-C50C-407E-A947-70E740481C1C}">
                          <a14:useLocalDpi xmlns:a14="http://schemas.microsoft.com/office/drawing/2010/main"/>
                        </a:ext>
                      </a:extLst>
                    </a:blip>
                    <a:stretch>
                      <a:fillRect/>
                    </a:stretch>
                  </pic:blipFill>
                  <pic:spPr>
                    <a:xfrm rot="21192059">
                      <a:off x="0" y="0"/>
                      <a:ext cx="2969895" cy="3634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A6F19">
        <w:rPr>
          <w:noProof/>
        </w:rPr>
        <mc:AlternateContent>
          <mc:Choice Requires="wps">
            <w:drawing>
              <wp:anchor distT="0" distB="0" distL="114300" distR="114300" simplePos="0" relativeHeight="251809945" behindDoc="0" locked="0" layoutInCell="1" allowOverlap="1" wp14:anchorId="070FD4C5" wp14:editId="78493E87">
                <wp:simplePos x="0" y="0"/>
                <wp:positionH relativeFrom="page">
                  <wp:posOffset>1835150</wp:posOffset>
                </wp:positionH>
                <wp:positionV relativeFrom="page">
                  <wp:posOffset>365760</wp:posOffset>
                </wp:positionV>
                <wp:extent cx="4728845" cy="469265"/>
                <wp:effectExtent l="0" t="0" r="0" b="13335"/>
                <wp:wrapTight wrapText="bothSides">
                  <wp:wrapPolygon edited="0">
                    <wp:start x="116" y="0"/>
                    <wp:lineTo x="116" y="21045"/>
                    <wp:lineTo x="21348" y="21045"/>
                    <wp:lineTo x="21348" y="0"/>
                    <wp:lineTo x="116" y="0"/>
                  </wp:wrapPolygon>
                </wp:wrapTight>
                <wp:docPr id="20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8845"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A4EBFA4" w14:textId="77777777" w:rsidR="003939F3" w:rsidRPr="006A3026" w:rsidRDefault="003939F3" w:rsidP="00BA5A54">
                            <w:pPr>
                              <w:pStyle w:val="Heading1"/>
                              <w:rPr>
                                <w:rFonts w:ascii="Chalkboard" w:hAnsi="Chalkboard"/>
                              </w:rPr>
                            </w:pPr>
                            <w:r w:rsidRPr="006A3026">
                              <w:rPr>
                                <w:rFonts w:ascii="Chalkboard" w:hAnsi="Chalkboard"/>
                              </w:rPr>
                              <w:t>Victor, Freda and Ally</w:t>
                            </w:r>
                          </w:p>
                          <w:p w14:paraId="5A1AC1CE" w14:textId="77777777" w:rsidR="003939F3" w:rsidRPr="006A3026" w:rsidRDefault="003939F3" w:rsidP="00BA5A54">
                            <w:pPr>
                              <w:rPr>
                                <w:rFonts w:ascii="Chalkboard" w:hAnsi="Chalkboard"/>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4" type="#_x0000_t202" style="position:absolute;margin-left:144.5pt;margin-top:28.8pt;width:372.35pt;height:36.95pt;z-index:2518099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" filled="f" stroked="f">
                <v:textbox inset=",0,,0">
                  <w:txbxContent>
                    <w:p w14:paraId="1A4EBFA4" w14:textId="77777777" w:rsidR="003939F3" w:rsidRPr="006A3026" w:rsidRDefault="003939F3" w:rsidP="00BA5A54">
                      <w:pPr>
                        <w:pStyle w:val="Heading1"/>
                        <w:rPr>
                          <w:rFonts w:ascii="Chalkboard" w:hAnsi="Chalkboard"/>
                        </w:rPr>
                      </w:pPr>
                      <w:r w:rsidRPr="006A3026">
                        <w:rPr>
                          <w:rFonts w:ascii="Chalkboard" w:hAnsi="Chalkboard"/>
                        </w:rPr>
                        <w:t>Victor, Freda and Ally</w:t>
                      </w:r>
                    </w:p>
                    <w:p w14:paraId="5A1AC1CE" w14:textId="77777777" w:rsidR="003939F3" w:rsidRPr="006A3026" w:rsidRDefault="003939F3" w:rsidP="00BA5A54">
                      <w:pPr>
                        <w:rPr>
                          <w:rFonts w:ascii="Chalkboard" w:hAnsi="Chalkboard"/>
                        </w:rPr>
                      </w:pPr>
                    </w:p>
                  </w:txbxContent>
                </v:textbox>
                <w10:wrap type="tight" anchorx="page" anchory="page"/>
              </v:shape>
            </w:pict>
          </mc:Fallback>
        </mc:AlternateContent>
      </w:r>
    </w:p>
    <w:p w14:paraId="6B59425F" w14:textId="571CE65D" w:rsidR="000A6F19" w:rsidRDefault="00FD512C">
      <w:pPr>
        <w:sectPr w:rsidR="000A6F19" w:rsidSect="0041207C">
          <w:headerReference w:type="even" r:id="rId91"/>
          <w:headerReference w:type="default" r:id="rId92"/>
          <w:footerReference w:type="even" r:id="rId93"/>
          <w:footerReference w:type="default" r:id="rId94"/>
          <w:headerReference w:type="first" r:id="rId95"/>
          <w:footerReference w:type="first" r:id="rId96"/>
          <w:pgSz w:w="12240" w:h="15840"/>
          <w:pgMar w:top="576" w:right="576" w:bottom="576" w:left="576" w:header="576" w:footer="576" w:gutter="0"/>
          <w:cols w:space="720"/>
        </w:sectPr>
      </w:pPr>
      <w:r>
        <w:rPr>
          <w:noProof/>
        </w:rPr>
        <w:lastRenderedPageBreak/>
        <mc:AlternateContent>
          <mc:Choice Requires="wpg">
            <w:drawing>
              <wp:anchor distT="0" distB="0" distL="114300" distR="114300" simplePos="0" relativeHeight="251823257" behindDoc="0" locked="0" layoutInCell="1" allowOverlap="1" wp14:anchorId="0ABE64F7" wp14:editId="20169A40">
                <wp:simplePos x="0" y="0"/>
                <wp:positionH relativeFrom="page">
                  <wp:posOffset>2179955</wp:posOffset>
                </wp:positionH>
                <wp:positionV relativeFrom="page">
                  <wp:posOffset>313690</wp:posOffset>
                </wp:positionV>
                <wp:extent cx="2229485" cy="742950"/>
                <wp:effectExtent l="0" t="0" r="0" b="0"/>
                <wp:wrapThrough wrapText="bothSides">
                  <wp:wrapPolygon edited="0">
                    <wp:start x="246" y="0"/>
                    <wp:lineTo x="246" y="20677"/>
                    <wp:lineTo x="21163" y="20677"/>
                    <wp:lineTo x="21163" y="0"/>
                    <wp:lineTo x="246" y="0"/>
                  </wp:wrapPolygon>
                </wp:wrapThrough>
                <wp:docPr id="15361" name="Group 15361"/>
                <wp:cNvGraphicFramePr/>
                <a:graphic xmlns:a="http://schemas.openxmlformats.org/drawingml/2006/main">
                  <a:graphicData uri="http://schemas.microsoft.com/office/word/2010/wordprocessingGroup">
                    <wpg:wgp>
                      <wpg:cNvGrpSpPr/>
                      <wpg:grpSpPr>
                        <a:xfrm>
                          <a:off x="0" y="0"/>
                          <a:ext cx="2229485" cy="742950"/>
                          <a:chOff x="0" y="0"/>
                          <a:chExt cx="2229485" cy="742950"/>
                        </a:xfrm>
                        <a:extLst>
                          <a:ext uri="{0CCBE362-F206-4b92-989A-16890622DB6E}">
                            <ma14:wrappingTextBoxFlag xmlns:ma14="http://schemas.microsoft.com/office/mac/drawingml/2011/main" val="1"/>
                          </a:ext>
                        </a:extLst>
                      </wpg:grpSpPr>
                      <wps:wsp>
                        <wps:cNvPr id="11298" name="Text Box 11298"/>
                        <wps:cNvSpPr txBox="1"/>
                        <wps:spPr>
                          <a:xfrm>
                            <a:off x="0" y="0"/>
                            <a:ext cx="2229485" cy="7429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3" name="Text Box 11303"/>
                        <wps:cNvSpPr txBox="1"/>
                        <wps:spPr>
                          <a:xfrm>
                            <a:off x="91440" y="45720"/>
                            <a:ext cx="1876425" cy="390525"/>
                          </a:xfrm>
                          <a:prstGeom prst="rect">
                            <a:avLst/>
                          </a:prstGeom>
                          <a:noFill/>
                          <a:ln>
                            <a:noFill/>
                          </a:ln>
                          <a:effectLst/>
                          <a:extLst>
                            <a:ext uri="{C572A759-6A51-4108-AA02-DFA0A04FC94B}">
                              <ma14:wrappingTextBoxFlag xmlns:ma14="http://schemas.microsoft.com/office/mac/drawingml/2011/main"/>
                            </a:ext>
                          </a:extLst>
                        </wps:spPr>
                        <wps:txbx id="65">
                          <w:txbxContent>
                            <w:p w14:paraId="77F38734" w14:textId="77777777" w:rsidR="003939F3" w:rsidRPr="00F81B40" w:rsidRDefault="003939F3" w:rsidP="00F418A9">
                              <w:pPr>
                                <w:pStyle w:val="Heading1"/>
                                <w:rPr>
                                  <w:rFonts w:ascii="Chalkboard" w:hAnsi="Chalkboard"/>
                                </w:rPr>
                              </w:pPr>
                              <w:r w:rsidRPr="00F81B40">
                                <w:rPr>
                                  <w:rFonts w:ascii="Chalkboard" w:hAnsi="Chalkboard"/>
                                </w:rPr>
                                <w:t>Our families</w:t>
                              </w:r>
                            </w:p>
                            <w:p w14:paraId="5496CE26" w14:textId="77777777" w:rsidR="003939F3" w:rsidRPr="00F81B40" w:rsidRDefault="003939F3">
                              <w:pPr>
                                <w:rPr>
                                  <w:rFonts w:ascii="Chalkboard" w:hAnsi="Chalkboard"/>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324" name="Text Box 11324"/>
                        <wps:cNvSpPr txBox="1"/>
                        <wps:spPr>
                          <a:xfrm>
                            <a:off x="91440" y="434975"/>
                            <a:ext cx="1876425" cy="195580"/>
                          </a:xfrm>
                          <a:prstGeom prst="rect">
                            <a:avLst/>
                          </a:prstGeom>
                          <a:noFill/>
                          <a:ln>
                            <a:noFill/>
                          </a:ln>
                          <a:effectLst/>
                          <a:extLst>
                            <a:ext uri="{C572A759-6A51-4108-AA02-DFA0A04FC94B}">
                              <ma14:wrappingTextBoxFlag xmlns:ma14="http://schemas.microsoft.com/office/mac/drawingml/2011/main"/>
                            </a:ext>
                          </a:extLst>
                        </wps:spPr>
                        <wps:linkedTxbx id="6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5361" o:spid="_x0000_s1195" style="position:absolute;margin-left:171.65pt;margin-top:24.7pt;width:175.55pt;height:58.5pt;z-index:251823257;mso-position-horizontal-relative:page;mso-position-vertical-relative:page" coordsize="2229485,7429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" mv:complextextbox="1">
                <v:shape id="Text Box 11298" o:spid="_x0000_s1196" type="#_x0000_t202" style="position:absolute;width:2229485;height:742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ufHzxwAA&#10;AN4AAAAPAAAAZHJzL2Rvd25yZXYueG1sRI8xb8JADIX3Sv0PJ1fqVi4wlJByoBbRqgMVEDowWjmT&#10;ROR8Ue5Kwr/HA1I3W+/5vc/z5eAadaEu1J4NjEcJKOLC25pLA7+Hz5cUVIjIFhvPZOBKAZaLx4c5&#10;Ztb3vKdLHkslIRwyNFDF2GZah6Iih2HkW2LRTr5zGGXtSm077CXcNXqSJK/aYc3SUGFLq4qKc/7n&#10;DNBmcIefdLqO24/TV3JMd/3GlsY8Pw3vb6AiDfHffL/+toI/nsyEV96RGfTi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bLnx88cAAADeAAAADwAAAAAAAAAAAAAAAACXAgAAZHJz&#10;L2Rvd25yZXYueG1sUEsFBgAAAAAEAAQA9QAAAIsDAAAAAA==&#10;" mv:complextextbox="1" filled="f" stroked="f"/>
                <v:shape id="Text Box 11303" o:spid="_x0000_s1197" type="#_x0000_t202" style="position:absolute;left:91440;top:45720;width:1876425;height:390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J1h/xAAA&#10;AN4AAAAPAAAAZHJzL2Rvd25yZXYueG1sRE9NawIxEL0X+h/CFLzVRAWpW6OIKAiF0nU9eJxuxt3g&#10;ZrJuom7/fVMoeJvH+5z5sneNuFEXrGcNo6ECQVx6Y7nScCi2r28gQkQ22HgmDT8UYLl4fppjZvyd&#10;c7rtYyVSCIcMNdQxtpmUoazJYRj6ljhxJ985jAl2lTQd3lO4a+RYqal0aDk11NjSuqbyvL86Dasj&#10;5xt7+fz+yk+5LYqZ4o/pWevBS796BxGpjw/xv3tn0vzRRE3g7510g1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uidYf8QAAADeAAAADwAAAAAAAAAAAAAAAACXAgAAZHJzL2Rv&#10;d25yZXYueG1sUEsFBgAAAAAEAAQA9QAAAIgDAAAAAA==&#10;" filled="f" stroked="f">
                  <v:textbox style="mso-next-textbox:#Text Box 11324" inset="0,0,0,0">
                    <w:txbxContent>
                      <w:p w14:paraId="77F38734" w14:textId="77777777" w:rsidR="003939F3" w:rsidRPr="00F81B40" w:rsidRDefault="003939F3" w:rsidP="00F418A9">
                        <w:pPr>
                          <w:pStyle w:val="Heading1"/>
                          <w:rPr>
                            <w:rFonts w:ascii="Chalkboard" w:hAnsi="Chalkboard"/>
                          </w:rPr>
                        </w:pPr>
                        <w:r w:rsidRPr="00F81B40">
                          <w:rPr>
                            <w:rFonts w:ascii="Chalkboard" w:hAnsi="Chalkboard"/>
                          </w:rPr>
                          <w:t>Our families</w:t>
                        </w:r>
                      </w:p>
                      <w:p w14:paraId="5496CE26" w14:textId="77777777" w:rsidR="003939F3" w:rsidRPr="00F81B40" w:rsidRDefault="003939F3">
                        <w:pPr>
                          <w:rPr>
                            <w:rFonts w:ascii="Chalkboard" w:hAnsi="Chalkboard"/>
                          </w:rPr>
                        </w:pPr>
                      </w:p>
                    </w:txbxContent>
                  </v:textbox>
                </v:shape>
                <v:shape id="Text Box 11324" o:spid="_x0000_s1198" type="#_x0000_t202" style="position:absolute;left:91440;top:434975;width:1876425;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5xrxAAA&#10;AN4AAAAPAAAAZHJzL2Rvd25yZXYueG1sRE9Na8JAEL0X/A/LCL3VjbaIRlcRURAKpTEePI7ZMVnM&#10;zsbsqum/7xYK3ubxPme+7Gwt7tR641jBcJCAIC6cNlwqOOTbtwkIH5A11o5JwQ95WC56L3NMtXtw&#10;Rvd9KEUMYZ+igiqEJpXSFxVZ9APXEEfu7FqLIcK2lLrFRwy3tRwlyVhaNBwbKmxoXVFx2d+sgtWR&#10;s425fp2+s3Nm8nya8Of4otRrv1vNQATqwlP8797pOH/4PvqAv3fiDXLx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nuca8QAAADeAAAADwAAAAAAAAAAAAAAAACXAgAAZHJzL2Rv&#10;d25yZXYueG1sUEsFBgAAAAAEAAQA9QAAAIgDAAAAAA==&#10;" filled="f" stroked="f">
                  <v:textbox inset="0,0,0,0">
                    <w:txbxContent/>
                  </v:textbox>
                </v:shape>
                <w10:wrap type="through" anchorx="page" anchory="page"/>
              </v:group>
            </w:pict>
          </mc:Fallback>
        </mc:AlternateContent>
      </w:r>
      <w:r w:rsidR="00280D9E">
        <w:rPr>
          <w:noProof/>
        </w:rPr>
        <mc:AlternateContent>
          <mc:Choice Requires="wps">
            <w:drawing>
              <wp:anchor distT="0" distB="0" distL="114300" distR="114300" simplePos="0" relativeHeight="252083353" behindDoc="0" locked="0" layoutInCell="1" allowOverlap="1" wp14:anchorId="56D8DAA3" wp14:editId="4449B5D1">
                <wp:simplePos x="0" y="0"/>
                <wp:positionH relativeFrom="page">
                  <wp:posOffset>4124325</wp:posOffset>
                </wp:positionH>
                <wp:positionV relativeFrom="page">
                  <wp:posOffset>7203440</wp:posOffset>
                </wp:positionV>
                <wp:extent cx="3332480" cy="304800"/>
                <wp:effectExtent l="0" t="127000" r="0" b="127000"/>
                <wp:wrapThrough wrapText="bothSides">
                  <wp:wrapPolygon edited="0">
                    <wp:start x="19043" y="-2451"/>
                    <wp:lineTo x="265" y="-8466"/>
                    <wp:lineTo x="237" y="20389"/>
                    <wp:lineTo x="2372" y="22098"/>
                    <wp:lineTo x="8483" y="21578"/>
                    <wp:lineTo x="21270" y="10161"/>
                    <wp:lineTo x="21342" y="-610"/>
                    <wp:lineTo x="19043" y="-2451"/>
                  </wp:wrapPolygon>
                </wp:wrapThrough>
                <wp:docPr id="11312" name="Text Box 11312"/>
                <wp:cNvGraphicFramePr/>
                <a:graphic xmlns:a="http://schemas.openxmlformats.org/drawingml/2006/main">
                  <a:graphicData uri="http://schemas.microsoft.com/office/word/2010/wordprocessingShape">
                    <wps:wsp>
                      <wps:cNvSpPr txBox="1"/>
                      <wps:spPr>
                        <a:xfrm rot="21348639">
                          <a:off x="0" y="0"/>
                          <a:ext cx="3332480" cy="304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715652E" w14:textId="77777777" w:rsidR="003939F3" w:rsidRPr="003F1693" w:rsidRDefault="003939F3">
                            <w:pPr>
                              <w:rPr>
                                <w:i/>
                              </w:rPr>
                            </w:pPr>
                            <w:r w:rsidRPr="003F1693">
                              <w:rPr>
                                <w:i/>
                              </w:rPr>
                              <w:t>Ally with her 2</w:t>
                            </w:r>
                            <w:r w:rsidRPr="003F1693">
                              <w:rPr>
                                <w:i/>
                                <w:vertAlign w:val="superscript"/>
                              </w:rPr>
                              <w:t>nd</w:t>
                            </w:r>
                            <w:r w:rsidRPr="003F1693">
                              <w:rPr>
                                <w:i/>
                              </w:rPr>
                              <w:t xml:space="preserve"> grade cousins Bella &amp; 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12" o:spid="_x0000_s1199" type="#_x0000_t202" style="position:absolute;margin-left:324.75pt;margin-top:567.2pt;width:262.4pt;height:24pt;rotation:-274553fd;z-index:2520833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" mv:complextextbox="1" filled="f" stroked="f">
                <v:textbox>
                  <w:txbxContent>
                    <w:p w14:paraId="2715652E" w14:textId="77777777" w:rsidR="003939F3" w:rsidRPr="003F1693" w:rsidRDefault="003939F3">
                      <w:pPr>
                        <w:rPr>
                          <w:i/>
                        </w:rPr>
                      </w:pPr>
                      <w:r w:rsidRPr="003F1693">
                        <w:rPr>
                          <w:i/>
                        </w:rPr>
                        <w:t>Ally with her 2</w:t>
                      </w:r>
                      <w:r w:rsidRPr="003F1693">
                        <w:rPr>
                          <w:i/>
                          <w:vertAlign w:val="superscript"/>
                        </w:rPr>
                        <w:t>nd</w:t>
                      </w:r>
                      <w:r w:rsidRPr="003F1693">
                        <w:rPr>
                          <w:i/>
                        </w:rPr>
                        <w:t xml:space="preserve"> grade cousins Bella &amp; Mark</w:t>
                      </w:r>
                    </w:p>
                  </w:txbxContent>
                </v:textbox>
                <w10:wrap type="through" anchorx="page" anchory="page"/>
              </v:shape>
            </w:pict>
          </mc:Fallback>
        </mc:AlternateContent>
      </w:r>
      <w:r w:rsidR="00280D9E">
        <w:rPr>
          <w:noProof/>
        </w:rPr>
        <w:drawing>
          <wp:anchor distT="0" distB="0" distL="114300" distR="114300" simplePos="0" relativeHeight="251645006" behindDoc="0" locked="0" layoutInCell="1" allowOverlap="1" wp14:anchorId="73862FA5" wp14:editId="5AD0F827">
            <wp:simplePos x="0" y="0"/>
            <wp:positionH relativeFrom="page">
              <wp:posOffset>4170045</wp:posOffset>
            </wp:positionH>
            <wp:positionV relativeFrom="page">
              <wp:posOffset>4464685</wp:posOffset>
            </wp:positionV>
            <wp:extent cx="2071370" cy="2760980"/>
            <wp:effectExtent l="254000" t="203200" r="214630" b="236220"/>
            <wp:wrapTight wrapText="bothSides">
              <wp:wrapPolygon edited="0">
                <wp:start x="20319" y="-1180"/>
                <wp:lineTo x="-1657" y="-1781"/>
                <wp:lineTo x="-1873" y="17321"/>
                <wp:lineTo x="-1249" y="22724"/>
                <wp:lineTo x="1395" y="22844"/>
                <wp:lineTo x="1692" y="22460"/>
                <wp:lineTo x="22722" y="21624"/>
                <wp:lineTo x="22971" y="15265"/>
                <wp:lineTo x="22939" y="2523"/>
                <wp:lineTo x="22434" y="-1083"/>
                <wp:lineTo x="20319" y="-1180"/>
              </wp:wrapPolygon>
            </wp:wrapTight>
            <wp:docPr id="113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6"/>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rot="21391878">
                      <a:off x="0" y="0"/>
                      <a:ext cx="2071370" cy="2760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80D9E">
        <w:rPr>
          <w:noProof/>
        </w:rPr>
        <mc:AlternateContent>
          <mc:Choice Requires="wps">
            <w:drawing>
              <wp:anchor distT="0" distB="0" distL="114300" distR="114300" simplePos="0" relativeHeight="251827353" behindDoc="0" locked="0" layoutInCell="1" allowOverlap="1" wp14:anchorId="67991460" wp14:editId="58C304B5">
                <wp:simplePos x="0" y="0"/>
                <wp:positionH relativeFrom="page">
                  <wp:posOffset>4742180</wp:posOffset>
                </wp:positionH>
                <wp:positionV relativeFrom="page">
                  <wp:posOffset>4091305</wp:posOffset>
                </wp:positionV>
                <wp:extent cx="2715895" cy="354965"/>
                <wp:effectExtent l="0" t="127000" r="0" b="127635"/>
                <wp:wrapThrough wrapText="bothSides">
                  <wp:wrapPolygon edited="0">
                    <wp:start x="19370" y="-2055"/>
                    <wp:lineTo x="366" y="-7034"/>
                    <wp:lineTo x="250" y="20816"/>
                    <wp:lineTo x="2061" y="22029"/>
                    <wp:lineTo x="13418" y="21883"/>
                    <wp:lineTo x="21242" y="11611"/>
                    <wp:lineTo x="21181" y="-842"/>
                    <wp:lineTo x="19370" y="-2055"/>
                  </wp:wrapPolygon>
                </wp:wrapThrough>
                <wp:docPr id="11301" name="Text Box 11301"/>
                <wp:cNvGraphicFramePr/>
                <a:graphic xmlns:a="http://schemas.openxmlformats.org/drawingml/2006/main">
                  <a:graphicData uri="http://schemas.microsoft.com/office/word/2010/wordprocessingShape">
                    <wps:wsp>
                      <wps:cNvSpPr txBox="1"/>
                      <wps:spPr>
                        <a:xfrm rot="21299648">
                          <a:off x="0" y="0"/>
                          <a:ext cx="2715895" cy="354965"/>
                        </a:xfrm>
                        <a:prstGeom prst="rect">
                          <a:avLst/>
                        </a:prstGeom>
                        <a:noFill/>
                        <a:ln>
                          <a:noFill/>
                        </a:ln>
                        <a:effectLst/>
                        <a:extLst>
                          <a:ext uri="{C572A759-6A51-4108-AA02-DFA0A04FC94B}">
                            <ma14:wrappingTextBoxFlag xmlns:ma14="http://schemas.microsoft.com/office/mac/drawingml/2011/main" val="1"/>
                          </a:ext>
                        </a:extLst>
                      </wps:spPr>
                      <wps:txbx>
                        <w:txbxContent>
                          <w:p w14:paraId="334FE362" w14:textId="77777777" w:rsidR="003939F3" w:rsidRPr="00E52421" w:rsidRDefault="003939F3">
                            <w:pPr>
                              <w:rPr>
                                <w:i/>
                                <w:iCs/>
                              </w:rPr>
                            </w:pPr>
                            <w:r w:rsidRPr="009D39A6">
                              <w:rPr>
                                <w:i/>
                                <w:iCs/>
                              </w:rPr>
                              <w:t>Ally with her cousin</w:t>
                            </w:r>
                            <w:r>
                              <w:rPr>
                                <w:i/>
                                <w:iCs/>
                              </w:rPr>
                              <w:t>s</w:t>
                            </w:r>
                            <w:r w:rsidRPr="009D39A6">
                              <w:rPr>
                                <w:i/>
                                <w:iCs/>
                              </w:rPr>
                              <w:t xml:space="preserve"> Alexandra</w:t>
                            </w:r>
                            <w:r>
                              <w:rPr>
                                <w:i/>
                                <w:iCs/>
                              </w:rPr>
                              <w:t xml:space="preserve"> &amp; </w:t>
                            </w:r>
                            <w:proofErr w:type="spellStart"/>
                            <w:r>
                              <w:rPr>
                                <w:i/>
                                <w:iCs/>
                              </w:rPr>
                              <w:t>Kika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01" o:spid="_x0000_s1200" type="#_x0000_t202" style="position:absolute;margin-left:373.4pt;margin-top:322.15pt;width:213.85pt;height:27.95pt;rotation:-328064fd;z-index:2518273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" mv:complextextbox="1" filled="f" stroked="f">
                <v:textbox>
                  <w:txbxContent>
                    <w:p w14:paraId="334FE362" w14:textId="77777777" w:rsidR="003939F3" w:rsidRPr="00E52421" w:rsidRDefault="003939F3">
                      <w:pPr>
                        <w:rPr>
                          <w:i/>
                          <w:iCs/>
                        </w:rPr>
                      </w:pPr>
                      <w:r w:rsidRPr="009D39A6">
                        <w:rPr>
                          <w:i/>
                          <w:iCs/>
                        </w:rPr>
                        <w:t>Ally with her cousin</w:t>
                      </w:r>
                      <w:r>
                        <w:rPr>
                          <w:i/>
                          <w:iCs/>
                        </w:rPr>
                        <w:t>s</w:t>
                      </w:r>
                      <w:r w:rsidRPr="009D39A6">
                        <w:rPr>
                          <w:i/>
                          <w:iCs/>
                        </w:rPr>
                        <w:t xml:space="preserve"> Alexandra</w:t>
                      </w:r>
                      <w:r>
                        <w:rPr>
                          <w:i/>
                          <w:iCs/>
                        </w:rPr>
                        <w:t xml:space="preserve"> &amp; </w:t>
                      </w:r>
                      <w:proofErr w:type="spellStart"/>
                      <w:r>
                        <w:rPr>
                          <w:i/>
                          <w:iCs/>
                        </w:rPr>
                        <w:t>Kika</w:t>
                      </w:r>
                      <w:proofErr w:type="spellEnd"/>
                    </w:p>
                  </w:txbxContent>
                </v:textbox>
                <w10:wrap type="through" anchorx="page" anchory="page"/>
              </v:shape>
            </w:pict>
          </mc:Fallback>
        </mc:AlternateContent>
      </w:r>
      <w:r w:rsidR="00280D9E">
        <w:rPr>
          <w:noProof/>
        </w:rPr>
        <w:drawing>
          <wp:anchor distT="0" distB="0" distL="114300" distR="114300" simplePos="0" relativeHeight="252080281" behindDoc="0" locked="0" layoutInCell="1" allowOverlap="1" wp14:anchorId="49C0D1EC" wp14:editId="4C987E74">
            <wp:simplePos x="0" y="0"/>
            <wp:positionH relativeFrom="page">
              <wp:posOffset>4591685</wp:posOffset>
            </wp:positionH>
            <wp:positionV relativeFrom="page">
              <wp:posOffset>650240</wp:posOffset>
            </wp:positionV>
            <wp:extent cx="2405380" cy="3444875"/>
            <wp:effectExtent l="330200" t="279400" r="287020" b="314325"/>
            <wp:wrapTight wrapText="bothSides">
              <wp:wrapPolygon edited="0">
                <wp:start x="21240" y="-1047"/>
                <wp:lineTo x="-1035" y="-2381"/>
                <wp:lineTo x="-1807" y="2687"/>
                <wp:lineTo x="-1672" y="7822"/>
                <wp:lineTo x="-1763" y="12940"/>
                <wp:lineTo x="-1628" y="18075"/>
                <wp:lineTo x="-1763" y="20468"/>
                <wp:lineTo x="-1169" y="22594"/>
                <wp:lineTo x="419" y="22712"/>
                <wp:lineTo x="694" y="22412"/>
                <wp:lineTo x="22255" y="22411"/>
                <wp:lineTo x="22617" y="20036"/>
                <wp:lineTo x="22800" y="17327"/>
                <wp:lineTo x="22665" y="12192"/>
                <wp:lineTo x="22756" y="7073"/>
                <wp:lineTo x="22621" y="1938"/>
                <wp:lineTo x="22075" y="-505"/>
                <wp:lineTo x="22148" y="-980"/>
                <wp:lineTo x="21240" y="-1047"/>
              </wp:wrapPolygon>
            </wp:wrapTight>
            <wp:docPr id="113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5"/>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rot="21235775">
                      <a:off x="0" y="0"/>
                      <a:ext cx="2405380" cy="3444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11822">
        <w:rPr>
          <w:noProof/>
        </w:rPr>
        <mc:AlternateContent>
          <mc:Choice Requires="wps">
            <w:drawing>
              <wp:anchor distT="0" distB="0" distL="114300" distR="114300" simplePos="0" relativeHeight="251830425" behindDoc="0" locked="0" layoutInCell="1" allowOverlap="1" wp14:anchorId="56F1DC85" wp14:editId="17A5BD4D">
                <wp:simplePos x="0" y="0"/>
                <wp:positionH relativeFrom="page">
                  <wp:posOffset>329565</wp:posOffset>
                </wp:positionH>
                <wp:positionV relativeFrom="page">
                  <wp:posOffset>7593965</wp:posOffset>
                </wp:positionV>
                <wp:extent cx="7167880" cy="2129155"/>
                <wp:effectExtent l="0" t="0" r="0" b="4445"/>
                <wp:wrapThrough wrapText="bothSides">
                  <wp:wrapPolygon edited="0">
                    <wp:start x="77" y="0"/>
                    <wp:lineTo x="77" y="21387"/>
                    <wp:lineTo x="21432" y="21387"/>
                    <wp:lineTo x="21432" y="0"/>
                    <wp:lineTo x="77" y="0"/>
                  </wp:wrapPolygon>
                </wp:wrapThrough>
                <wp:docPr id="11308" name="Text Box 11308"/>
                <wp:cNvGraphicFramePr/>
                <a:graphic xmlns:a="http://schemas.openxmlformats.org/drawingml/2006/main">
                  <a:graphicData uri="http://schemas.microsoft.com/office/word/2010/wordprocessingShape">
                    <wps:wsp>
                      <wps:cNvSpPr txBox="1"/>
                      <wps:spPr>
                        <a:xfrm>
                          <a:off x="0" y="0"/>
                          <a:ext cx="7167880" cy="21291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8CDE2DE" w14:textId="77777777" w:rsidR="003939F3" w:rsidRPr="00686FA7" w:rsidRDefault="003939F3" w:rsidP="0023719D">
                            <w:pPr>
                              <w:rPr>
                                <w:rFonts w:ascii="Chalkboard" w:hAnsi="Chalkboard"/>
                                <w:sz w:val="26"/>
                                <w:szCs w:val="26"/>
                              </w:rPr>
                            </w:pPr>
                            <w:r w:rsidRPr="00686FA7">
                              <w:rPr>
                                <w:rFonts w:ascii="Chalkboard" w:hAnsi="Chalkboard"/>
                                <w:sz w:val="26"/>
                                <w:szCs w:val="26"/>
                              </w:rPr>
                              <w:t xml:space="preserve">We are grateful to have such supportive families in our lives. </w:t>
                            </w:r>
                          </w:p>
                          <w:p w14:paraId="7D851F75" w14:textId="77777777" w:rsidR="003939F3" w:rsidRPr="00686FA7" w:rsidRDefault="003939F3" w:rsidP="0023719D">
                            <w:pPr>
                              <w:rPr>
                                <w:rFonts w:ascii="Chalkboard" w:hAnsi="Chalkboard"/>
                                <w:sz w:val="26"/>
                                <w:szCs w:val="26"/>
                              </w:rPr>
                            </w:pPr>
                            <w:r w:rsidRPr="00686FA7">
                              <w:rPr>
                                <w:rFonts w:ascii="Chalkboard" w:hAnsi="Chalkboard"/>
                                <w:sz w:val="26"/>
                                <w:szCs w:val="26"/>
                              </w:rPr>
                              <w:t xml:space="preserve">They all love Ally and are thrilled that we have decided to </w:t>
                            </w:r>
                            <w:r>
                              <w:rPr>
                                <w:rFonts w:ascii="Chalkboard" w:hAnsi="Chalkboard"/>
                                <w:sz w:val="26"/>
                                <w:szCs w:val="26"/>
                              </w:rPr>
                              <w:t>adopt again</w:t>
                            </w:r>
                            <w:r w:rsidRPr="00686FA7">
                              <w:rPr>
                                <w:rFonts w:ascii="Chalkboard" w:hAnsi="Chalkboard"/>
                                <w:sz w:val="26"/>
                                <w:szCs w:val="26"/>
                              </w:rPr>
                              <w:t>.</w:t>
                            </w:r>
                          </w:p>
                          <w:p w14:paraId="7714D046" w14:textId="77777777" w:rsidR="003939F3" w:rsidRPr="00686FA7" w:rsidRDefault="003939F3" w:rsidP="0023719D">
                            <w:pPr>
                              <w:rPr>
                                <w:rFonts w:ascii="Chalkboard" w:hAnsi="Chalkboard"/>
                                <w:sz w:val="8"/>
                                <w:szCs w:val="8"/>
                              </w:rPr>
                            </w:pPr>
                          </w:p>
                          <w:p w14:paraId="74870889" w14:textId="77777777" w:rsidR="003939F3" w:rsidRPr="00686FA7" w:rsidRDefault="003939F3" w:rsidP="0023719D">
                            <w:pPr>
                              <w:rPr>
                                <w:rFonts w:ascii="Chalkboard" w:hAnsi="Chalkboard"/>
                                <w:sz w:val="26"/>
                                <w:szCs w:val="26"/>
                              </w:rPr>
                            </w:pPr>
                            <w:r w:rsidRPr="00686FA7">
                              <w:rPr>
                                <w:rFonts w:ascii="Chalkboard" w:hAnsi="Chalkboard"/>
                                <w:sz w:val="26"/>
                                <w:szCs w:val="26"/>
                              </w:rPr>
                              <w:t>We spend Christmas, Thanksgiving and part of our vacations with them. During those times, we like cooking large meals all together and have fun playing games such as “charades”, “likes and dislikes”, “sticker stalker”,  “partner in pen”, etc. We also love to sing Christmas songs around the piano while grandpa Mario plays it: There is such a warm, protective and loving atmosphere!</w:t>
                            </w:r>
                          </w:p>
                          <w:p w14:paraId="7B5F5A64" w14:textId="77777777" w:rsidR="003939F3" w:rsidRPr="00686FA7" w:rsidRDefault="003939F3" w:rsidP="0023719D">
                            <w:pPr>
                              <w:rPr>
                                <w:rFonts w:ascii="Chalkboard" w:hAnsi="Chalkboard"/>
                                <w:sz w:val="8"/>
                                <w:szCs w:val="8"/>
                              </w:rPr>
                            </w:pPr>
                          </w:p>
                          <w:p w14:paraId="141B9A74" w14:textId="77777777" w:rsidR="003939F3" w:rsidRPr="00686FA7" w:rsidRDefault="003939F3" w:rsidP="0023719D">
                            <w:pPr>
                              <w:rPr>
                                <w:rFonts w:ascii="Chalkboard" w:hAnsi="Chalkboard"/>
                                <w:sz w:val="26"/>
                                <w:szCs w:val="26"/>
                              </w:rPr>
                            </w:pPr>
                            <w:r w:rsidRPr="00686FA7">
                              <w:rPr>
                                <w:rFonts w:ascii="Chalkboard" w:hAnsi="Chalkboard"/>
                                <w:sz w:val="26"/>
                                <w:szCs w:val="26"/>
                              </w:rPr>
                              <w:t xml:space="preserve">Our parents, siblings, aunts, uncles and cousins are all waiting with open arms to welcome </w:t>
                            </w:r>
                            <w:r>
                              <w:rPr>
                                <w:rFonts w:ascii="Chalkboard" w:hAnsi="Chalkboard"/>
                                <w:sz w:val="26"/>
                                <w:szCs w:val="26"/>
                              </w:rPr>
                              <w:t>your</w:t>
                            </w:r>
                            <w:r w:rsidRPr="00686FA7">
                              <w:rPr>
                                <w:rFonts w:ascii="Chalkboard" w:hAnsi="Chalkboard"/>
                                <w:sz w:val="26"/>
                                <w:szCs w:val="26"/>
                              </w:rPr>
                              <w:t xml:space="preserve"> child! </w:t>
                            </w:r>
                          </w:p>
                          <w:p w14:paraId="02010BD1" w14:textId="77777777" w:rsidR="003939F3" w:rsidRPr="00686FA7" w:rsidRDefault="003939F3" w:rsidP="000743D8">
                            <w:pPr>
                              <w:rPr>
                                <w:rFonts w:ascii="Chalkboard" w:hAnsi="Chalkboard"/>
                                <w:sz w:val="26"/>
                                <w:szCs w:val="26"/>
                              </w:rPr>
                            </w:pPr>
                          </w:p>
                          <w:p w14:paraId="7D2F02D3" w14:textId="77777777" w:rsidR="003939F3" w:rsidRPr="00686FA7" w:rsidRDefault="003939F3" w:rsidP="000743D8">
                            <w:pPr>
                              <w:rPr>
                                <w:rFonts w:ascii="Chalkboard" w:hAnsi="Chalkboard"/>
                                <w:sz w:val="26"/>
                                <w:szCs w:val="26"/>
                              </w:rPr>
                            </w:pPr>
                            <w:r w:rsidRPr="00686FA7">
                              <w:rPr>
                                <w:rFonts w:ascii="Chalkboard" w:hAnsi="Chalkboard"/>
                                <w:sz w:val="26"/>
                                <w:szCs w:val="26"/>
                              </w:rPr>
                              <w:t>We know that your baby is going to be showered with unconditional love, affection, care, security and stability.</w:t>
                            </w:r>
                          </w:p>
                          <w:p w14:paraId="0F8C57D0" w14:textId="77777777" w:rsidR="003939F3" w:rsidRPr="00686FA7" w:rsidRDefault="003939F3">
                            <w:pPr>
                              <w:rPr>
                                <w:rFonts w:ascii="Chalkboard" w:hAnsi="Chalkboard"/>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308" o:spid="_x0000_s1201" type="#_x0000_t202" style="position:absolute;margin-left:25.95pt;margin-top:597.95pt;width:564.4pt;height:167.65pt;z-index:25183042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" mv:complextextbox="1" filled="f" stroked="f">
                <v:textbox>
                  <w:txbxContent>
                    <w:p w14:paraId="28CDE2DE" w14:textId="77777777" w:rsidR="003939F3" w:rsidRPr="00686FA7" w:rsidRDefault="003939F3" w:rsidP="0023719D">
                      <w:pPr>
                        <w:rPr>
                          <w:rFonts w:ascii="Chalkboard" w:hAnsi="Chalkboard"/>
                          <w:sz w:val="26"/>
                          <w:szCs w:val="26"/>
                        </w:rPr>
                      </w:pPr>
                      <w:r w:rsidRPr="00686FA7">
                        <w:rPr>
                          <w:rFonts w:ascii="Chalkboard" w:hAnsi="Chalkboard"/>
                          <w:sz w:val="26"/>
                          <w:szCs w:val="26"/>
                        </w:rPr>
                        <w:t xml:space="preserve">We are grateful to have such supportive families in our lives. </w:t>
                      </w:r>
                    </w:p>
                    <w:p w14:paraId="7D851F75" w14:textId="77777777" w:rsidR="003939F3" w:rsidRPr="00686FA7" w:rsidRDefault="003939F3" w:rsidP="0023719D">
                      <w:pPr>
                        <w:rPr>
                          <w:rFonts w:ascii="Chalkboard" w:hAnsi="Chalkboard"/>
                          <w:sz w:val="26"/>
                          <w:szCs w:val="26"/>
                        </w:rPr>
                      </w:pPr>
                      <w:r w:rsidRPr="00686FA7">
                        <w:rPr>
                          <w:rFonts w:ascii="Chalkboard" w:hAnsi="Chalkboard"/>
                          <w:sz w:val="26"/>
                          <w:szCs w:val="26"/>
                        </w:rPr>
                        <w:t xml:space="preserve">They all love Ally and are thrilled that we have decided to </w:t>
                      </w:r>
                      <w:r>
                        <w:rPr>
                          <w:rFonts w:ascii="Chalkboard" w:hAnsi="Chalkboard"/>
                          <w:sz w:val="26"/>
                          <w:szCs w:val="26"/>
                        </w:rPr>
                        <w:t>adopt again</w:t>
                      </w:r>
                      <w:r w:rsidRPr="00686FA7">
                        <w:rPr>
                          <w:rFonts w:ascii="Chalkboard" w:hAnsi="Chalkboard"/>
                          <w:sz w:val="26"/>
                          <w:szCs w:val="26"/>
                        </w:rPr>
                        <w:t>.</w:t>
                      </w:r>
                    </w:p>
                    <w:p w14:paraId="7714D046" w14:textId="77777777" w:rsidR="003939F3" w:rsidRPr="00686FA7" w:rsidRDefault="003939F3" w:rsidP="0023719D">
                      <w:pPr>
                        <w:rPr>
                          <w:rFonts w:ascii="Chalkboard" w:hAnsi="Chalkboard"/>
                          <w:sz w:val="8"/>
                          <w:szCs w:val="8"/>
                        </w:rPr>
                      </w:pPr>
                    </w:p>
                    <w:p w14:paraId="74870889" w14:textId="77777777" w:rsidR="003939F3" w:rsidRPr="00686FA7" w:rsidRDefault="003939F3" w:rsidP="0023719D">
                      <w:pPr>
                        <w:rPr>
                          <w:rFonts w:ascii="Chalkboard" w:hAnsi="Chalkboard"/>
                          <w:sz w:val="26"/>
                          <w:szCs w:val="26"/>
                        </w:rPr>
                      </w:pPr>
                      <w:r w:rsidRPr="00686FA7">
                        <w:rPr>
                          <w:rFonts w:ascii="Chalkboard" w:hAnsi="Chalkboard"/>
                          <w:sz w:val="26"/>
                          <w:szCs w:val="26"/>
                        </w:rPr>
                        <w:t>We spend Christmas, Thanksgiving and part of our vacations with them. During those times, we like cooking large meals all together and have fun playing games such as “charades”, “likes and dislikes”, “sticker stalker”,  “partner in pen”, etc. We also love to sing Christmas songs around the piano while grandpa Mario plays it: There is such a warm, protective and loving atmosphere!</w:t>
                      </w:r>
                    </w:p>
                    <w:p w14:paraId="7B5F5A64" w14:textId="77777777" w:rsidR="003939F3" w:rsidRPr="00686FA7" w:rsidRDefault="003939F3" w:rsidP="0023719D">
                      <w:pPr>
                        <w:rPr>
                          <w:rFonts w:ascii="Chalkboard" w:hAnsi="Chalkboard"/>
                          <w:sz w:val="8"/>
                          <w:szCs w:val="8"/>
                        </w:rPr>
                      </w:pPr>
                    </w:p>
                    <w:p w14:paraId="141B9A74" w14:textId="77777777" w:rsidR="003939F3" w:rsidRPr="00686FA7" w:rsidRDefault="003939F3" w:rsidP="0023719D">
                      <w:pPr>
                        <w:rPr>
                          <w:rFonts w:ascii="Chalkboard" w:hAnsi="Chalkboard"/>
                          <w:sz w:val="26"/>
                          <w:szCs w:val="26"/>
                        </w:rPr>
                      </w:pPr>
                      <w:r w:rsidRPr="00686FA7">
                        <w:rPr>
                          <w:rFonts w:ascii="Chalkboard" w:hAnsi="Chalkboard"/>
                          <w:sz w:val="26"/>
                          <w:szCs w:val="26"/>
                        </w:rPr>
                        <w:t xml:space="preserve">Our parents, siblings, aunts, uncles and cousins are all waiting with open arms to welcome </w:t>
                      </w:r>
                      <w:r>
                        <w:rPr>
                          <w:rFonts w:ascii="Chalkboard" w:hAnsi="Chalkboard"/>
                          <w:sz w:val="26"/>
                          <w:szCs w:val="26"/>
                        </w:rPr>
                        <w:t>your</w:t>
                      </w:r>
                      <w:r w:rsidRPr="00686FA7">
                        <w:rPr>
                          <w:rFonts w:ascii="Chalkboard" w:hAnsi="Chalkboard"/>
                          <w:sz w:val="26"/>
                          <w:szCs w:val="26"/>
                        </w:rPr>
                        <w:t xml:space="preserve"> child! </w:t>
                      </w:r>
                    </w:p>
                    <w:p w14:paraId="02010BD1" w14:textId="77777777" w:rsidR="003939F3" w:rsidRPr="00686FA7" w:rsidRDefault="003939F3" w:rsidP="000743D8">
                      <w:pPr>
                        <w:rPr>
                          <w:rFonts w:ascii="Chalkboard" w:hAnsi="Chalkboard"/>
                          <w:sz w:val="26"/>
                          <w:szCs w:val="26"/>
                        </w:rPr>
                      </w:pPr>
                    </w:p>
                    <w:p w14:paraId="7D2F02D3" w14:textId="77777777" w:rsidR="003939F3" w:rsidRPr="00686FA7" w:rsidRDefault="003939F3" w:rsidP="000743D8">
                      <w:pPr>
                        <w:rPr>
                          <w:rFonts w:ascii="Chalkboard" w:hAnsi="Chalkboard"/>
                          <w:sz w:val="26"/>
                          <w:szCs w:val="26"/>
                        </w:rPr>
                      </w:pPr>
                      <w:r w:rsidRPr="00686FA7">
                        <w:rPr>
                          <w:rFonts w:ascii="Chalkboard" w:hAnsi="Chalkboard"/>
                          <w:sz w:val="26"/>
                          <w:szCs w:val="26"/>
                        </w:rPr>
                        <w:t>We know that your baby is going to be showered with unconditional love, affection, care, security and stability.</w:t>
                      </w:r>
                    </w:p>
                    <w:p w14:paraId="0F8C57D0" w14:textId="77777777" w:rsidR="003939F3" w:rsidRPr="00686FA7" w:rsidRDefault="003939F3">
                      <w:pPr>
                        <w:rPr>
                          <w:rFonts w:ascii="Chalkboard" w:hAnsi="Chalkboard"/>
                          <w:sz w:val="26"/>
                          <w:szCs w:val="26"/>
                        </w:rPr>
                      </w:pPr>
                    </w:p>
                  </w:txbxContent>
                </v:textbox>
                <w10:wrap type="through" anchorx="page" anchory="page"/>
              </v:shape>
            </w:pict>
          </mc:Fallback>
        </mc:AlternateContent>
      </w:r>
      <w:r w:rsidR="00A11822" w:rsidRPr="006E608A">
        <w:rPr>
          <w:noProof/>
        </w:rPr>
        <w:drawing>
          <wp:anchor distT="0" distB="0" distL="114300" distR="114300" simplePos="0" relativeHeight="251648081" behindDoc="0" locked="0" layoutInCell="1" allowOverlap="1" wp14:anchorId="4C5BE46D" wp14:editId="7C56FEF0">
            <wp:simplePos x="0" y="0"/>
            <wp:positionH relativeFrom="page">
              <wp:posOffset>165735</wp:posOffset>
            </wp:positionH>
            <wp:positionV relativeFrom="page">
              <wp:posOffset>1165860</wp:posOffset>
            </wp:positionV>
            <wp:extent cx="3450590" cy="2586990"/>
            <wp:effectExtent l="330200" t="279400" r="334010" b="308610"/>
            <wp:wrapTight wrapText="bothSides">
              <wp:wrapPolygon edited="0">
                <wp:start x="-875" y="22491"/>
                <wp:lineTo x="-525" y="22867"/>
                <wp:lineTo x="7165" y="23040"/>
                <wp:lineTo x="12275" y="22944"/>
                <wp:lineTo x="20123" y="23093"/>
                <wp:lineTo x="22392" y="21486"/>
                <wp:lineTo x="22334" y="1017"/>
                <wp:lineTo x="22633" y="760"/>
                <wp:lineTo x="22514" y="-715"/>
                <wp:lineTo x="12892" y="-1036"/>
                <wp:lineTo x="7782" y="-940"/>
                <wp:lineTo x="2656" y="-1055"/>
                <wp:lineTo x="-2437" y="-748"/>
                <wp:lineTo x="-944" y="21648"/>
                <wp:lineTo x="-875" y="22491"/>
              </wp:wrapPolygon>
            </wp:wrapTight>
            <wp:docPr id="204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99">
                      <a:extLst>
                        <a:ext uri="{28A0092B-C50C-407E-A947-70E740481C1C}">
                          <a14:useLocalDpi xmlns:a14="http://schemas.microsoft.com/office/drawing/2010/main"/>
                        </a:ext>
                      </a:extLst>
                    </a:blip>
                    <a:stretch>
                      <a:fillRect/>
                    </a:stretch>
                  </pic:blipFill>
                  <pic:spPr>
                    <a:xfrm rot="5769811">
                      <a:off x="0" y="0"/>
                      <a:ext cx="3450590" cy="2586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B7963">
        <w:rPr>
          <w:noProof/>
        </w:rPr>
        <mc:AlternateContent>
          <mc:Choice Requires="wps">
            <w:drawing>
              <wp:anchor distT="0" distB="0" distL="114300" distR="114300" simplePos="0" relativeHeight="252101785" behindDoc="0" locked="0" layoutInCell="1" allowOverlap="1" wp14:anchorId="307F391F" wp14:editId="1BBF1E86">
                <wp:simplePos x="0" y="0"/>
                <wp:positionH relativeFrom="page">
                  <wp:posOffset>1047115</wp:posOffset>
                </wp:positionH>
                <wp:positionV relativeFrom="page">
                  <wp:posOffset>7231380</wp:posOffset>
                </wp:positionV>
                <wp:extent cx="2032000" cy="336550"/>
                <wp:effectExtent l="0" t="76200" r="25400" b="69850"/>
                <wp:wrapThrough wrapText="bothSides">
                  <wp:wrapPolygon edited="0">
                    <wp:start x="119" y="-565"/>
                    <wp:lineTo x="301" y="15700"/>
                    <wp:lineTo x="7684" y="22489"/>
                    <wp:lineTo x="16610" y="22112"/>
                    <wp:lineTo x="21189" y="20242"/>
                    <wp:lineTo x="21473" y="-2749"/>
                    <wp:lineTo x="3621" y="-1995"/>
                    <wp:lineTo x="119" y="-565"/>
                  </wp:wrapPolygon>
                </wp:wrapThrough>
                <wp:docPr id="20538" name="Text Box 20538"/>
                <wp:cNvGraphicFramePr/>
                <a:graphic xmlns:a="http://schemas.openxmlformats.org/drawingml/2006/main">
                  <a:graphicData uri="http://schemas.microsoft.com/office/word/2010/wordprocessingShape">
                    <wps:wsp>
                      <wps:cNvSpPr txBox="1"/>
                      <wps:spPr>
                        <a:xfrm rot="232127">
                          <a:off x="0" y="0"/>
                          <a:ext cx="2032000" cy="3365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9DADA7" w14:textId="77777777" w:rsidR="003939F3" w:rsidRPr="009B7963" w:rsidRDefault="003939F3">
                            <w:pPr>
                              <w:rPr>
                                <w:i/>
                              </w:rPr>
                            </w:pPr>
                            <w:r w:rsidRPr="009B7963">
                              <w:rPr>
                                <w:i/>
                              </w:rPr>
                              <w:t xml:space="preserve">With </w:t>
                            </w:r>
                            <w:r>
                              <w:rPr>
                                <w:i/>
                              </w:rPr>
                              <w:t>g</w:t>
                            </w:r>
                            <w:r w:rsidRPr="009B7963">
                              <w:rPr>
                                <w:i/>
                              </w:rPr>
                              <w:t>ran</w:t>
                            </w:r>
                            <w:r>
                              <w:rPr>
                                <w:i/>
                              </w:rPr>
                              <w:t>d</w:t>
                            </w:r>
                            <w:r w:rsidRPr="009B7963">
                              <w:rPr>
                                <w:i/>
                              </w:rPr>
                              <w:t>pa Joe</w:t>
                            </w:r>
                            <w:r>
                              <w:rPr>
                                <w:i/>
                              </w:rPr>
                              <w:t xml:space="preserve"> turning 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38" o:spid="_x0000_s1202" type="#_x0000_t202" style="position:absolute;margin-left:82.45pt;margin-top:569.4pt;width:160pt;height:26.5pt;rotation:253545fd;z-index:2521017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" mv:complextextbox="1" filled="f" stroked="f">
                <v:textbox>
                  <w:txbxContent>
                    <w:p w14:paraId="369DADA7" w14:textId="77777777" w:rsidR="003939F3" w:rsidRPr="009B7963" w:rsidRDefault="003939F3">
                      <w:pPr>
                        <w:rPr>
                          <w:i/>
                        </w:rPr>
                      </w:pPr>
                      <w:r w:rsidRPr="009B7963">
                        <w:rPr>
                          <w:i/>
                        </w:rPr>
                        <w:t xml:space="preserve">With </w:t>
                      </w:r>
                      <w:r>
                        <w:rPr>
                          <w:i/>
                        </w:rPr>
                        <w:t>g</w:t>
                      </w:r>
                      <w:r w:rsidRPr="009B7963">
                        <w:rPr>
                          <w:i/>
                        </w:rPr>
                        <w:t>ran</w:t>
                      </w:r>
                      <w:r>
                        <w:rPr>
                          <w:i/>
                        </w:rPr>
                        <w:t>d</w:t>
                      </w:r>
                      <w:r w:rsidRPr="009B7963">
                        <w:rPr>
                          <w:i/>
                        </w:rPr>
                        <w:t>pa Joe</w:t>
                      </w:r>
                      <w:r>
                        <w:rPr>
                          <w:i/>
                        </w:rPr>
                        <w:t xml:space="preserve"> turning two</w:t>
                      </w:r>
                    </w:p>
                  </w:txbxContent>
                </v:textbox>
                <w10:wrap type="through" anchorx="page" anchory="page"/>
              </v:shape>
            </w:pict>
          </mc:Fallback>
        </mc:AlternateContent>
      </w:r>
      <w:r w:rsidR="009B7963">
        <w:rPr>
          <w:noProof/>
        </w:rPr>
        <w:drawing>
          <wp:anchor distT="0" distB="0" distL="114300" distR="114300" simplePos="0" relativeHeight="252100761" behindDoc="0" locked="0" layoutInCell="1" allowOverlap="1" wp14:anchorId="0E02C05E" wp14:editId="1A9A86C8">
            <wp:simplePos x="0" y="0"/>
            <wp:positionH relativeFrom="page">
              <wp:posOffset>1240790</wp:posOffset>
            </wp:positionH>
            <wp:positionV relativeFrom="page">
              <wp:posOffset>4469130</wp:posOffset>
            </wp:positionV>
            <wp:extent cx="2339975" cy="2794635"/>
            <wp:effectExtent l="228600" t="203200" r="250825" b="253365"/>
            <wp:wrapTight wrapText="bothSides">
              <wp:wrapPolygon edited="0">
                <wp:start x="-792" y="-1057"/>
                <wp:lineTo x="-1469" y="-633"/>
                <wp:lineTo x="-1437" y="21386"/>
                <wp:lineTo x="19541" y="22587"/>
                <wp:lineTo x="19800" y="22968"/>
                <wp:lineTo x="22610" y="22839"/>
                <wp:lineTo x="22940" y="17122"/>
                <wp:lineTo x="22763" y="10838"/>
                <wp:lineTo x="22904" y="-1358"/>
                <wp:lineTo x="1081" y="-1143"/>
                <wp:lineTo x="-792" y="-1057"/>
              </wp:wrapPolygon>
            </wp:wrapTight>
            <wp:docPr id="205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0"/>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rot="188213">
                      <a:off x="0" y="0"/>
                      <a:ext cx="2339975" cy="2794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B7963">
        <w:rPr>
          <w:noProof/>
        </w:rPr>
        <mc:AlternateContent>
          <mc:Choice Requires="wps">
            <w:drawing>
              <wp:anchor distT="0" distB="0" distL="114300" distR="114300" simplePos="0" relativeHeight="251824281" behindDoc="0" locked="0" layoutInCell="1" allowOverlap="1" wp14:anchorId="353155B6" wp14:editId="40B203A7">
                <wp:simplePos x="0" y="0"/>
                <wp:positionH relativeFrom="page">
                  <wp:posOffset>275590</wp:posOffset>
                </wp:positionH>
                <wp:positionV relativeFrom="page">
                  <wp:posOffset>4102100</wp:posOffset>
                </wp:positionV>
                <wp:extent cx="1843405" cy="336550"/>
                <wp:effectExtent l="0" t="101600" r="36195" b="95250"/>
                <wp:wrapThrough wrapText="bothSides">
                  <wp:wrapPolygon edited="0">
                    <wp:start x="341" y="-1134"/>
                    <wp:lineTo x="299" y="13626"/>
                    <wp:lineTo x="18330" y="18942"/>
                    <wp:lineTo x="18387" y="22188"/>
                    <wp:lineTo x="21053" y="20794"/>
                    <wp:lineTo x="21490" y="-5635"/>
                    <wp:lineTo x="2119" y="-2063"/>
                    <wp:lineTo x="341" y="-1134"/>
                  </wp:wrapPolygon>
                </wp:wrapThrough>
                <wp:docPr id="11299" name="Text Box 11299"/>
                <wp:cNvGraphicFramePr/>
                <a:graphic xmlns:a="http://schemas.openxmlformats.org/drawingml/2006/main">
                  <a:graphicData uri="http://schemas.microsoft.com/office/word/2010/wordprocessingShape">
                    <wps:wsp>
                      <wps:cNvSpPr txBox="1"/>
                      <wps:spPr>
                        <a:xfrm rot="326988">
                          <a:off x="0" y="0"/>
                          <a:ext cx="1843405" cy="3365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2415D92" w14:textId="77777777" w:rsidR="003939F3" w:rsidRPr="009D39A6" w:rsidRDefault="003939F3" w:rsidP="009D39A6">
                            <w:r>
                              <w:rPr>
                                <w:i/>
                                <w:iCs/>
                              </w:rPr>
                              <w:t>With</w:t>
                            </w:r>
                            <w:r w:rsidRPr="009D39A6">
                              <w:rPr>
                                <w:i/>
                                <w:iCs/>
                              </w:rPr>
                              <w:t xml:space="preserve"> grandpa Mario</w:t>
                            </w:r>
                          </w:p>
                          <w:p w14:paraId="50AFA957"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99" o:spid="_x0000_s1203" type="#_x0000_t202" style="position:absolute;margin-left:21.7pt;margin-top:323pt;width:145.15pt;height:26.5pt;rotation:357158fd;z-index:251824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" mv:complextextbox="1" filled="f" stroked="f">
                <v:textbox>
                  <w:txbxContent>
                    <w:p w14:paraId="72415D92" w14:textId="77777777" w:rsidR="003939F3" w:rsidRPr="009D39A6" w:rsidRDefault="003939F3" w:rsidP="009D39A6">
                      <w:r>
                        <w:rPr>
                          <w:i/>
                          <w:iCs/>
                        </w:rPr>
                        <w:t>With</w:t>
                      </w:r>
                      <w:r w:rsidRPr="009D39A6">
                        <w:rPr>
                          <w:i/>
                          <w:iCs/>
                        </w:rPr>
                        <w:t xml:space="preserve"> grandpa Mario</w:t>
                      </w:r>
                    </w:p>
                    <w:p w14:paraId="50AFA957" w14:textId="77777777" w:rsidR="003939F3" w:rsidRDefault="003939F3"/>
                  </w:txbxContent>
                </v:textbox>
                <w10:wrap type="through" anchorx="page" anchory="page"/>
              </v:shape>
            </w:pict>
          </mc:Fallback>
        </mc:AlternateContent>
      </w:r>
    </w:p>
    <w:p w14:paraId="5A5431D8" w14:textId="77777777" w:rsidR="00080BEC" w:rsidRDefault="00F81B40">
      <w:pPr>
        <w:rPr>
          <w:noProof/>
        </w:rPr>
        <w:sectPr w:rsidR="00080BEC" w:rsidSect="0041207C">
          <w:headerReference w:type="even" r:id="rId101"/>
          <w:headerReference w:type="default" r:id="rId102"/>
          <w:footerReference w:type="even" r:id="rId103"/>
          <w:footerReference w:type="default" r:id="rId104"/>
          <w:headerReference w:type="first" r:id="rId105"/>
          <w:footerReference w:type="first" r:id="rId106"/>
          <w:pgSz w:w="12240" w:h="15840"/>
          <w:pgMar w:top="576" w:right="576" w:bottom="576" w:left="576" w:header="576" w:footer="576" w:gutter="0"/>
          <w:cols w:space="720"/>
        </w:sectPr>
      </w:pPr>
      <w:r>
        <w:rPr>
          <w:noProof/>
        </w:rPr>
        <w:lastRenderedPageBreak/>
        <mc:AlternateContent>
          <mc:Choice Requires="wps">
            <w:drawing>
              <wp:anchor distT="0" distB="0" distL="114300" distR="114300" simplePos="0" relativeHeight="251844761" behindDoc="0" locked="0" layoutInCell="1" allowOverlap="1" wp14:anchorId="08430406" wp14:editId="0DFE124E">
                <wp:simplePos x="0" y="0"/>
                <wp:positionH relativeFrom="page">
                  <wp:posOffset>3568700</wp:posOffset>
                </wp:positionH>
                <wp:positionV relativeFrom="page">
                  <wp:posOffset>4277360</wp:posOffset>
                </wp:positionV>
                <wp:extent cx="1929765" cy="467360"/>
                <wp:effectExtent l="0" t="76200" r="26035" b="66040"/>
                <wp:wrapThrough wrapText="bothSides">
                  <wp:wrapPolygon edited="0">
                    <wp:start x="354" y="-584"/>
                    <wp:lineTo x="364" y="17064"/>
                    <wp:lineTo x="3542" y="19689"/>
                    <wp:lineTo x="15797" y="19733"/>
                    <wp:lineTo x="16120" y="21995"/>
                    <wp:lineTo x="20942" y="20623"/>
                    <wp:lineTo x="21421" y="-1870"/>
                    <wp:lineTo x="3474" y="-1472"/>
                    <wp:lineTo x="354" y="-584"/>
                  </wp:wrapPolygon>
                </wp:wrapThrough>
                <wp:docPr id="11319" name="Text Box 11319"/>
                <wp:cNvGraphicFramePr/>
                <a:graphic xmlns:a="http://schemas.openxmlformats.org/drawingml/2006/main">
                  <a:graphicData uri="http://schemas.microsoft.com/office/word/2010/wordprocessingShape">
                    <wps:wsp>
                      <wps:cNvSpPr txBox="1"/>
                      <wps:spPr>
                        <a:xfrm rot="236480">
                          <a:off x="0" y="0"/>
                          <a:ext cx="1929765" cy="467360"/>
                        </a:xfrm>
                        <a:prstGeom prst="rect">
                          <a:avLst/>
                        </a:prstGeom>
                        <a:noFill/>
                        <a:ln>
                          <a:noFill/>
                        </a:ln>
                        <a:effectLst/>
                        <a:extLst>
                          <a:ext uri="{C572A759-6A51-4108-AA02-DFA0A04FC94B}">
                            <ma14:wrappingTextBoxFlag xmlns:ma14="http://schemas.microsoft.com/office/mac/drawingml/2011/main" val="1"/>
                          </a:ext>
                        </a:extLst>
                      </wps:spPr>
                      <wps:txbx>
                        <w:txbxContent>
                          <w:p w14:paraId="6F68E6BC" w14:textId="77777777" w:rsidR="003939F3" w:rsidRDefault="003939F3">
                            <w:pPr>
                              <w:rPr>
                                <w:noProof/>
                              </w:rPr>
                            </w:pPr>
                            <w:r w:rsidRPr="003E1FBD">
                              <w:rPr>
                                <w:i/>
                                <w:iCs/>
                                <w:noProof/>
                              </w:rPr>
                              <w:t xml:space="preserve">Freda’s </w:t>
                            </w:r>
                            <w:r>
                              <w:rPr>
                                <w:i/>
                                <w:iCs/>
                                <w:noProof/>
                              </w:rPr>
                              <w:t xml:space="preserve">father Joe &amp; </w:t>
                            </w:r>
                            <w:r w:rsidRPr="003E1FBD">
                              <w:rPr>
                                <w:i/>
                                <w:iCs/>
                                <w:noProof/>
                              </w:rPr>
                              <w:t>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19" o:spid="_x0000_s1204" type="#_x0000_t202" style="position:absolute;margin-left:281pt;margin-top:336.8pt;width:151.95pt;height:36.8pt;rotation:258299fd;z-index:2518447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" mv:complextextbox="1" filled="f" stroked="f">
                <v:textbox>
                  <w:txbxContent>
                    <w:p w14:paraId="6F68E6BC" w14:textId="77777777" w:rsidR="003939F3" w:rsidRDefault="003939F3">
                      <w:pPr>
                        <w:rPr>
                          <w:noProof/>
                        </w:rPr>
                      </w:pPr>
                      <w:r w:rsidRPr="003E1FBD">
                        <w:rPr>
                          <w:i/>
                          <w:iCs/>
                          <w:noProof/>
                        </w:rPr>
                        <w:t xml:space="preserve">Freda’s </w:t>
                      </w:r>
                      <w:r>
                        <w:rPr>
                          <w:i/>
                          <w:iCs/>
                          <w:noProof/>
                        </w:rPr>
                        <w:t xml:space="preserve">father Joe &amp; </w:t>
                      </w:r>
                      <w:r w:rsidRPr="003E1FBD">
                        <w:rPr>
                          <w:i/>
                          <w:iCs/>
                          <w:noProof/>
                        </w:rPr>
                        <w:t>Ally</w:t>
                      </w:r>
                    </w:p>
                  </w:txbxContent>
                </v:textbox>
                <w10:wrap type="through" anchorx="page" anchory="page"/>
              </v:shape>
            </w:pict>
          </mc:Fallback>
        </mc:AlternateContent>
      </w:r>
      <w:r>
        <w:rPr>
          <w:noProof/>
        </w:rPr>
        <mc:AlternateContent>
          <mc:Choice Requires="wps">
            <w:drawing>
              <wp:anchor distT="0" distB="0" distL="114300" distR="114300" simplePos="0" relativeHeight="251849881" behindDoc="0" locked="0" layoutInCell="1" allowOverlap="1" wp14:anchorId="6710EFAF" wp14:editId="0FC7F301">
                <wp:simplePos x="0" y="0"/>
                <wp:positionH relativeFrom="page">
                  <wp:posOffset>751205</wp:posOffset>
                </wp:positionH>
                <wp:positionV relativeFrom="page">
                  <wp:posOffset>9208135</wp:posOffset>
                </wp:positionV>
                <wp:extent cx="3101975" cy="294640"/>
                <wp:effectExtent l="0" t="177800" r="0" b="162560"/>
                <wp:wrapThrough wrapText="bothSides">
                  <wp:wrapPolygon edited="0">
                    <wp:start x="20521" y="-2647"/>
                    <wp:lineTo x="6058" y="-14545"/>
                    <wp:lineTo x="355" y="-13224"/>
                    <wp:lineTo x="206" y="20308"/>
                    <wp:lineTo x="1965" y="22211"/>
                    <wp:lineTo x="2178" y="18696"/>
                    <wp:lineTo x="8936" y="18517"/>
                    <wp:lineTo x="10167" y="19849"/>
                    <wp:lineTo x="21153" y="5524"/>
                    <wp:lineTo x="21225" y="-1886"/>
                    <wp:lineTo x="20521" y="-2647"/>
                  </wp:wrapPolygon>
                </wp:wrapThrough>
                <wp:docPr id="11323" name="Text Box 11323"/>
                <wp:cNvGraphicFramePr/>
                <a:graphic xmlns:a="http://schemas.openxmlformats.org/drawingml/2006/main">
                  <a:graphicData uri="http://schemas.microsoft.com/office/word/2010/wordprocessingShape">
                    <wps:wsp>
                      <wps:cNvSpPr txBox="1"/>
                      <wps:spPr>
                        <a:xfrm rot="21248099">
                          <a:off x="0" y="0"/>
                          <a:ext cx="3101975" cy="2946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C534E9" w14:textId="77777777" w:rsidR="003939F3" w:rsidRPr="00F81B40" w:rsidRDefault="003939F3">
                            <w:pPr>
                              <w:rPr>
                                <w:i/>
                              </w:rPr>
                            </w:pPr>
                            <w:r w:rsidRPr="00F81B40">
                              <w:rPr>
                                <w:i/>
                              </w:rPr>
                              <w:t xml:space="preserve">Victoria, Alexandra, </w:t>
                            </w:r>
                            <w:proofErr w:type="spellStart"/>
                            <w:r w:rsidRPr="00F81B40">
                              <w:rPr>
                                <w:i/>
                              </w:rPr>
                              <w:t>Kika</w:t>
                            </w:r>
                            <w:proofErr w:type="spellEnd"/>
                            <w:r w:rsidRPr="00F81B40">
                              <w:rPr>
                                <w:i/>
                              </w:rPr>
                              <w:t xml:space="preserve"> and aunt Betty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323" o:spid="_x0000_s1205" type="#_x0000_t202" style="position:absolute;margin-left:59.15pt;margin-top:725.05pt;width:244.25pt;height:23.2pt;rotation:-384370fd;z-index:25184988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" mv:complextextbox="1" filled="f" stroked="f">
                <v:textbox>
                  <w:txbxContent>
                    <w:p w14:paraId="17C534E9" w14:textId="77777777" w:rsidR="003939F3" w:rsidRPr="00F81B40" w:rsidRDefault="003939F3">
                      <w:pPr>
                        <w:rPr>
                          <w:i/>
                        </w:rPr>
                      </w:pPr>
                      <w:r w:rsidRPr="00F81B40">
                        <w:rPr>
                          <w:i/>
                        </w:rPr>
                        <w:t xml:space="preserve">Victoria, Alexandra, </w:t>
                      </w:r>
                      <w:proofErr w:type="spellStart"/>
                      <w:r w:rsidRPr="00F81B40">
                        <w:rPr>
                          <w:i/>
                        </w:rPr>
                        <w:t>Kika</w:t>
                      </w:r>
                      <w:proofErr w:type="spellEnd"/>
                      <w:r w:rsidRPr="00F81B40">
                        <w:rPr>
                          <w:i/>
                        </w:rPr>
                        <w:t xml:space="preserve"> and aunt Betty</w:t>
                      </w:r>
                    </w:p>
                  </w:txbxContent>
                </v:textbox>
                <w10:wrap type="through" anchorx="page" anchory="page"/>
              </v:shape>
            </w:pict>
          </mc:Fallback>
        </mc:AlternateContent>
      </w:r>
      <w:r>
        <w:rPr>
          <w:noProof/>
        </w:rPr>
        <mc:AlternateContent>
          <mc:Choice Requires="wps">
            <w:drawing>
              <wp:anchor distT="0" distB="0" distL="114300" distR="114300" simplePos="0" relativeHeight="251847833" behindDoc="0" locked="0" layoutInCell="1" allowOverlap="1" wp14:anchorId="04C22C75" wp14:editId="283035BC">
                <wp:simplePos x="0" y="0"/>
                <wp:positionH relativeFrom="page">
                  <wp:posOffset>3820795</wp:posOffset>
                </wp:positionH>
                <wp:positionV relativeFrom="page">
                  <wp:posOffset>8631555</wp:posOffset>
                </wp:positionV>
                <wp:extent cx="1181100" cy="358775"/>
                <wp:effectExtent l="0" t="0" r="0" b="0"/>
                <wp:wrapThrough wrapText="bothSides">
                  <wp:wrapPolygon edited="0">
                    <wp:start x="465" y="0"/>
                    <wp:lineTo x="465" y="19880"/>
                    <wp:lineTo x="20439" y="19880"/>
                    <wp:lineTo x="20439" y="0"/>
                    <wp:lineTo x="465" y="0"/>
                  </wp:wrapPolygon>
                </wp:wrapThrough>
                <wp:docPr id="11321" name="Text Box 11321"/>
                <wp:cNvGraphicFramePr/>
                <a:graphic xmlns:a="http://schemas.openxmlformats.org/drawingml/2006/main">
                  <a:graphicData uri="http://schemas.microsoft.com/office/word/2010/wordprocessingShape">
                    <wps:wsp>
                      <wps:cNvSpPr txBox="1"/>
                      <wps:spPr>
                        <a:xfrm>
                          <a:off x="0" y="0"/>
                          <a:ext cx="1181100" cy="3587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9CF53A7" w14:textId="77777777" w:rsidR="003939F3" w:rsidRPr="00F81B40" w:rsidRDefault="003939F3">
                            <w:pPr>
                              <w:rPr>
                                <w:i/>
                              </w:rPr>
                            </w:pPr>
                            <w:r w:rsidRPr="00F81B40">
                              <w:rPr>
                                <w:i/>
                              </w:rPr>
                              <w:t>Grandpa Joe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321" o:spid="_x0000_s1206" type="#_x0000_t202" style="position:absolute;margin-left:300.85pt;margin-top:679.65pt;width:93pt;height:28.25pt;z-index:25184783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" mv:complextextbox="1" filled="f" stroked="f">
                <v:textbox>
                  <w:txbxContent>
                    <w:p w14:paraId="19CF53A7" w14:textId="77777777" w:rsidR="003939F3" w:rsidRPr="00F81B40" w:rsidRDefault="003939F3">
                      <w:pPr>
                        <w:rPr>
                          <w:i/>
                        </w:rPr>
                      </w:pPr>
                      <w:r w:rsidRPr="00F81B40">
                        <w:rPr>
                          <w:i/>
                        </w:rPr>
                        <w:t>Grandpa Joe</w:t>
                      </w:r>
                    </w:p>
                  </w:txbxContent>
                </v:textbox>
                <w10:wrap type="through" anchorx="page" anchory="page"/>
              </v:shape>
            </w:pict>
          </mc:Fallback>
        </mc:AlternateContent>
      </w:r>
      <w:r>
        <w:rPr>
          <w:noProof/>
        </w:rPr>
        <mc:AlternateContent>
          <mc:Choice Requires="wps">
            <w:drawing>
              <wp:anchor distT="0" distB="0" distL="114300" distR="114300" simplePos="0" relativeHeight="251842713" behindDoc="0" locked="0" layoutInCell="1" allowOverlap="1" wp14:anchorId="5C8A2DBC" wp14:editId="3C09673B">
                <wp:simplePos x="0" y="0"/>
                <wp:positionH relativeFrom="page">
                  <wp:posOffset>847725</wp:posOffset>
                </wp:positionH>
                <wp:positionV relativeFrom="page">
                  <wp:posOffset>4911725</wp:posOffset>
                </wp:positionV>
                <wp:extent cx="2818765" cy="358775"/>
                <wp:effectExtent l="0" t="152400" r="0" b="149225"/>
                <wp:wrapThrough wrapText="bothSides">
                  <wp:wrapPolygon edited="0">
                    <wp:start x="20058" y="-2138"/>
                    <wp:lineTo x="398" y="-9602"/>
                    <wp:lineTo x="212" y="20985"/>
                    <wp:lineTo x="1568" y="22030"/>
                    <wp:lineTo x="1800" y="19136"/>
                    <wp:lineTo x="11580" y="18988"/>
                    <wp:lineTo x="14486" y="21226"/>
                    <wp:lineTo x="21281" y="9560"/>
                    <wp:lineTo x="21220" y="-1243"/>
                    <wp:lineTo x="20058" y="-2138"/>
                  </wp:wrapPolygon>
                </wp:wrapThrough>
                <wp:docPr id="11318" name="Text Box 11318"/>
                <wp:cNvGraphicFramePr/>
                <a:graphic xmlns:a="http://schemas.openxmlformats.org/drawingml/2006/main">
                  <a:graphicData uri="http://schemas.microsoft.com/office/word/2010/wordprocessingShape">
                    <wps:wsp>
                      <wps:cNvSpPr txBox="1"/>
                      <wps:spPr>
                        <a:xfrm rot="21263971">
                          <a:off x="0" y="0"/>
                          <a:ext cx="2818765" cy="358775"/>
                        </a:xfrm>
                        <a:prstGeom prst="rect">
                          <a:avLst/>
                        </a:prstGeom>
                        <a:noFill/>
                        <a:ln>
                          <a:noFill/>
                        </a:ln>
                        <a:effectLst/>
                        <a:extLst>
                          <a:ext uri="{C572A759-6A51-4108-AA02-DFA0A04FC94B}">
                            <ma14:wrappingTextBoxFlag xmlns:ma14="http://schemas.microsoft.com/office/mac/drawingml/2011/main" val="1"/>
                          </a:ext>
                        </a:extLst>
                      </wps:spPr>
                      <wps:txbx>
                        <w:txbxContent>
                          <w:p w14:paraId="53D969F2" w14:textId="77777777" w:rsidR="003939F3" w:rsidRPr="00533B5D" w:rsidRDefault="003939F3">
                            <w:pPr>
                              <w:rPr>
                                <w:i/>
                                <w:iCs/>
                                <w:noProof/>
                              </w:rPr>
                            </w:pPr>
                            <w:r w:rsidRPr="003E1FBD">
                              <w:rPr>
                                <w:i/>
                                <w:iCs/>
                                <w:noProof/>
                              </w:rPr>
                              <w:t>Freda’s</w:t>
                            </w:r>
                            <w:r>
                              <w:rPr>
                                <w:i/>
                                <w:iCs/>
                                <w:noProof/>
                              </w:rPr>
                              <w:t xml:space="preserve"> mother Elena with </w:t>
                            </w:r>
                            <w:r w:rsidRPr="003E1FBD">
                              <w:rPr>
                                <w:i/>
                                <w:iCs/>
                                <w:noProof/>
                              </w:rPr>
                              <w:t>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18" o:spid="_x0000_s1207" type="#_x0000_t202" style="position:absolute;margin-left:66.75pt;margin-top:386.75pt;width:221.95pt;height:28.25pt;rotation:-367033fd;z-index:2518427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" mv:complextextbox="1" filled="f" stroked="f">
                <v:textbox>
                  <w:txbxContent>
                    <w:p w14:paraId="53D969F2" w14:textId="77777777" w:rsidR="003939F3" w:rsidRPr="00533B5D" w:rsidRDefault="003939F3">
                      <w:pPr>
                        <w:rPr>
                          <w:i/>
                          <w:iCs/>
                          <w:noProof/>
                        </w:rPr>
                      </w:pPr>
                      <w:r w:rsidRPr="003E1FBD">
                        <w:rPr>
                          <w:i/>
                          <w:iCs/>
                          <w:noProof/>
                        </w:rPr>
                        <w:t>Freda’s</w:t>
                      </w:r>
                      <w:r>
                        <w:rPr>
                          <w:i/>
                          <w:iCs/>
                          <w:noProof/>
                        </w:rPr>
                        <w:t xml:space="preserve"> mother Elena with </w:t>
                      </w:r>
                      <w:r w:rsidRPr="003E1FBD">
                        <w:rPr>
                          <w:i/>
                          <w:iCs/>
                          <w:noProof/>
                        </w:rPr>
                        <w:t>Ally</w:t>
                      </w:r>
                    </w:p>
                  </w:txbxContent>
                </v:textbox>
                <w10:wrap type="through" anchorx="page" anchory="page"/>
              </v:shape>
            </w:pict>
          </mc:Fallback>
        </mc:AlternateContent>
      </w:r>
      <w:r w:rsidRPr="006101E3">
        <w:rPr>
          <w:noProof/>
        </w:rPr>
        <w:drawing>
          <wp:anchor distT="0" distB="0" distL="114300" distR="114300" simplePos="0" relativeHeight="251652181" behindDoc="0" locked="0" layoutInCell="1" allowOverlap="1" wp14:anchorId="4FCA056B" wp14:editId="143EC28D">
            <wp:simplePos x="0" y="0"/>
            <wp:positionH relativeFrom="page">
              <wp:posOffset>5217795</wp:posOffset>
            </wp:positionH>
            <wp:positionV relativeFrom="page">
              <wp:posOffset>1379220</wp:posOffset>
            </wp:positionV>
            <wp:extent cx="2146300" cy="3723005"/>
            <wp:effectExtent l="152400" t="152400" r="165100" b="188595"/>
            <wp:wrapTight wrapText="bothSides">
              <wp:wrapPolygon edited="0">
                <wp:start x="-1022" y="-884"/>
                <wp:lineTo x="-1534" y="1768"/>
                <wp:lineTo x="-1534" y="20631"/>
                <wp:lineTo x="-1022" y="22547"/>
                <wp:lineTo x="22495" y="22547"/>
                <wp:lineTo x="23006" y="20631"/>
                <wp:lineTo x="23006" y="1768"/>
                <wp:lineTo x="22495" y="-884"/>
                <wp:lineTo x="-1022" y="-884"/>
              </wp:wrapPolygon>
            </wp:wrapTight>
            <wp:docPr id="11311" name="Picture 15"/>
            <wp:cNvGraphicFramePr/>
            <a:graphic xmlns:a="http://schemas.openxmlformats.org/drawingml/2006/main">
              <a:graphicData uri="http://schemas.openxmlformats.org/drawingml/2006/picture">
                <pic:pic xmlns:pic="http://schemas.openxmlformats.org/drawingml/2006/picture">
                  <pic:nvPicPr>
                    <pic:cNvPr id="16" name="Picture 15"/>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2146300" cy="3723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101E3">
        <w:rPr>
          <w:noProof/>
        </w:rPr>
        <w:drawing>
          <wp:anchor distT="0" distB="0" distL="114300" distR="114300" simplePos="0" relativeHeight="251832473" behindDoc="0" locked="0" layoutInCell="1" allowOverlap="1" wp14:anchorId="46BA452F" wp14:editId="72FCEB1F">
            <wp:simplePos x="0" y="0"/>
            <wp:positionH relativeFrom="page">
              <wp:posOffset>2456180</wp:posOffset>
            </wp:positionH>
            <wp:positionV relativeFrom="page">
              <wp:posOffset>1306830</wp:posOffset>
            </wp:positionV>
            <wp:extent cx="3272790" cy="2454275"/>
            <wp:effectExtent l="256857" t="225743" r="286068" b="260667"/>
            <wp:wrapTight wrapText="bothSides">
              <wp:wrapPolygon edited="0">
                <wp:start x="-905" y="22319"/>
                <wp:lineTo x="-403" y="22271"/>
                <wp:lineTo x="2153" y="22924"/>
                <wp:lineTo x="12914" y="23020"/>
                <wp:lineTo x="20976" y="22925"/>
                <wp:lineTo x="22362" y="1726"/>
                <wp:lineTo x="22685" y="1472"/>
                <wp:lineTo x="22565" y="-758"/>
                <wp:lineTo x="19854" y="-1172"/>
                <wp:lineTo x="19687" y="-1156"/>
                <wp:lineTo x="16964" y="-1794"/>
                <wp:lineTo x="11625" y="-1061"/>
                <wp:lineTo x="11577" y="-1953"/>
                <wp:lineTo x="-1823" y="-1126"/>
                <wp:lineTo x="-964" y="21204"/>
                <wp:lineTo x="-905" y="22319"/>
              </wp:wrapPolygon>
            </wp:wrapTight>
            <wp:docPr id="113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8">
                      <a:extLst>
                        <a:ext uri="{28A0092B-C50C-407E-A947-70E740481C1C}">
                          <a14:useLocalDpi xmlns:a14="http://schemas.microsoft.com/office/drawing/2010/main"/>
                        </a:ext>
                      </a:extLst>
                    </a:blip>
                    <a:stretch>
                      <a:fillRect/>
                    </a:stretch>
                  </pic:blipFill>
                  <pic:spPr>
                    <a:xfrm rot="5644997">
                      <a:off x="0" y="0"/>
                      <a:ext cx="3272790" cy="2454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101E3">
        <w:rPr>
          <w:noProof/>
        </w:rPr>
        <w:drawing>
          <wp:anchor distT="0" distB="0" distL="114300" distR="114300" simplePos="0" relativeHeight="251831449" behindDoc="0" locked="0" layoutInCell="1" allowOverlap="1" wp14:anchorId="6BD4F64D" wp14:editId="63F9D37E">
            <wp:simplePos x="0" y="0"/>
            <wp:positionH relativeFrom="page">
              <wp:posOffset>595630</wp:posOffset>
            </wp:positionH>
            <wp:positionV relativeFrom="page">
              <wp:posOffset>1031240</wp:posOffset>
            </wp:positionV>
            <wp:extent cx="2887345" cy="3850005"/>
            <wp:effectExtent l="330200" t="254000" r="313055" b="315595"/>
            <wp:wrapTight wrapText="bothSides">
              <wp:wrapPolygon edited="0">
                <wp:start x="19551" y="-860"/>
                <wp:lineTo x="-916" y="-2022"/>
                <wp:lineTo x="-1491" y="7098"/>
                <wp:lineTo x="-1305" y="11692"/>
                <wp:lineTo x="-1466" y="20555"/>
                <wp:lineTo x="-752" y="22466"/>
                <wp:lineTo x="383" y="22546"/>
                <wp:lineTo x="608" y="22276"/>
                <wp:lineTo x="18740" y="22271"/>
                <wp:lineTo x="18929" y="22284"/>
                <wp:lineTo x="22602" y="20397"/>
                <wp:lineTo x="22388" y="-659"/>
                <wp:lineTo x="19551" y="-860"/>
              </wp:wrapPolygon>
            </wp:wrapTight>
            <wp:docPr id="11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9">
                      <a:extLst>
                        <a:ext uri="{28A0092B-C50C-407E-A947-70E740481C1C}">
                          <a14:useLocalDpi xmlns:a14="http://schemas.microsoft.com/office/drawing/2010/main"/>
                        </a:ext>
                      </a:extLst>
                    </a:blip>
                    <a:stretch>
                      <a:fillRect/>
                    </a:stretch>
                  </pic:blipFill>
                  <pic:spPr>
                    <a:xfrm rot="21276626">
                      <a:off x="0" y="0"/>
                      <a:ext cx="2887345" cy="3850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6809" behindDoc="0" locked="0" layoutInCell="1" allowOverlap="1" wp14:anchorId="02337BCB" wp14:editId="0C20C742">
                <wp:simplePos x="0" y="0"/>
                <wp:positionH relativeFrom="page">
                  <wp:posOffset>5577205</wp:posOffset>
                </wp:positionH>
                <wp:positionV relativeFrom="page">
                  <wp:posOffset>5125720</wp:posOffset>
                </wp:positionV>
                <wp:extent cx="1828800" cy="1239520"/>
                <wp:effectExtent l="0" t="0" r="0" b="5080"/>
                <wp:wrapThrough wrapText="bothSides">
                  <wp:wrapPolygon edited="0">
                    <wp:start x="300" y="0"/>
                    <wp:lineTo x="300" y="21246"/>
                    <wp:lineTo x="21000" y="21246"/>
                    <wp:lineTo x="21000" y="0"/>
                    <wp:lineTo x="300" y="0"/>
                  </wp:wrapPolygon>
                </wp:wrapThrough>
                <wp:docPr id="11320" name="Text Box 11320"/>
                <wp:cNvGraphicFramePr/>
                <a:graphic xmlns:a="http://schemas.openxmlformats.org/drawingml/2006/main">
                  <a:graphicData uri="http://schemas.microsoft.com/office/word/2010/wordprocessingShape">
                    <wps:wsp>
                      <wps:cNvSpPr txBox="1"/>
                      <wps:spPr>
                        <a:xfrm>
                          <a:off x="0" y="0"/>
                          <a:ext cx="1828800" cy="1239520"/>
                        </a:xfrm>
                        <a:prstGeom prst="rect">
                          <a:avLst/>
                        </a:prstGeom>
                        <a:noFill/>
                        <a:ln>
                          <a:noFill/>
                        </a:ln>
                        <a:effectLst/>
                        <a:extLst>
                          <a:ext uri="{C572A759-6A51-4108-AA02-DFA0A04FC94B}">
                            <ma14:wrappingTextBoxFlag xmlns:ma14="http://schemas.microsoft.com/office/mac/drawingml/2011/main" val="1"/>
                          </a:ext>
                        </a:extLst>
                      </wps:spPr>
                      <wps:txbx>
                        <w:txbxContent>
                          <w:p w14:paraId="78C0B2AA" w14:textId="77777777" w:rsidR="003939F3" w:rsidRDefault="003939F3">
                            <w:pPr>
                              <w:rPr>
                                <w:noProof/>
                              </w:rPr>
                            </w:pPr>
                            <w:r w:rsidRPr="003E1FBD">
                              <w:rPr>
                                <w:i/>
                                <w:iCs/>
                                <w:noProof/>
                              </w:rPr>
                              <w:t>Freda’s sister Betty and her husband Mario and 3 daughters: Victoria 12, Alexandra 10 and Kika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320" o:spid="_x0000_s1208" type="#_x0000_t202" style="position:absolute;margin-left:439.15pt;margin-top:403.6pt;width:2in;height:97.6pt;z-index:25184680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" mv:complextextbox="1" filled="f" stroked="f">
                <v:textbox>
                  <w:txbxContent>
                    <w:p w14:paraId="78C0B2AA" w14:textId="77777777" w:rsidR="003939F3" w:rsidRDefault="003939F3">
                      <w:pPr>
                        <w:rPr>
                          <w:noProof/>
                        </w:rPr>
                      </w:pPr>
                      <w:r w:rsidRPr="003E1FBD">
                        <w:rPr>
                          <w:i/>
                          <w:iCs/>
                          <w:noProof/>
                        </w:rPr>
                        <w:t>Freda’s sister Betty and her husband Mario and 3 daughters: Victoria 12, Alexandra 10 and Kika 12.</w:t>
                      </w:r>
                    </w:p>
                  </w:txbxContent>
                </v:textbox>
                <w10:wrap type="through" anchorx="page" anchory="page"/>
              </v:shape>
            </w:pict>
          </mc:Fallback>
        </mc:AlternateContent>
      </w:r>
      <w:r w:rsidR="003E1FBD">
        <w:rPr>
          <w:noProof/>
        </w:rPr>
        <mc:AlternateContent>
          <mc:Choice Requires="wps">
            <w:drawing>
              <wp:anchor distT="0" distB="0" distL="114300" distR="114300" simplePos="0" relativeHeight="251848857" behindDoc="0" locked="0" layoutInCell="1" allowOverlap="1" wp14:anchorId="6088DE68" wp14:editId="7DC92BC9">
                <wp:simplePos x="0" y="0"/>
                <wp:positionH relativeFrom="page">
                  <wp:posOffset>5099685</wp:posOffset>
                </wp:positionH>
                <wp:positionV relativeFrom="page">
                  <wp:posOffset>9372600</wp:posOffset>
                </wp:positionV>
                <wp:extent cx="2008686" cy="576943"/>
                <wp:effectExtent l="0" t="76200" r="23495" b="83820"/>
                <wp:wrapThrough wrapText="bothSides">
                  <wp:wrapPolygon edited="0">
                    <wp:start x="275" y="-65"/>
                    <wp:lineTo x="381" y="17085"/>
                    <wp:lineTo x="17435" y="20134"/>
                    <wp:lineTo x="17749" y="21959"/>
                    <wp:lineTo x="21017" y="21080"/>
                    <wp:lineTo x="21309" y="-2858"/>
                    <wp:lineTo x="4633" y="-1237"/>
                    <wp:lineTo x="275" y="-65"/>
                  </wp:wrapPolygon>
                </wp:wrapThrough>
                <wp:docPr id="11322" name="Text Box 11322"/>
                <wp:cNvGraphicFramePr/>
                <a:graphic xmlns:a="http://schemas.openxmlformats.org/drawingml/2006/main">
                  <a:graphicData uri="http://schemas.microsoft.com/office/word/2010/wordprocessingShape">
                    <wps:wsp>
                      <wps:cNvSpPr txBox="1"/>
                      <wps:spPr>
                        <a:xfrm rot="264835">
                          <a:off x="0" y="0"/>
                          <a:ext cx="2008686" cy="576943"/>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FC03B91" w14:textId="77777777" w:rsidR="003939F3" w:rsidRPr="00F81B40" w:rsidRDefault="003939F3">
                            <w:pPr>
                              <w:rPr>
                                <w:i/>
                              </w:rPr>
                            </w:pPr>
                            <w:r w:rsidRPr="00F81B40">
                              <w:rPr>
                                <w:i/>
                              </w:rPr>
                              <w:t>Grandma Elena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322" o:spid="_x0000_s1209" type="#_x0000_t202" style="position:absolute;margin-left:401.55pt;margin-top:738pt;width:158.15pt;height:45.45pt;rotation:289270fd;z-index:2518488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" mv:complextextbox="1" filled="f" stroked="f">
                <v:textbox>
                  <w:txbxContent>
                    <w:p w14:paraId="0FC03B91" w14:textId="77777777" w:rsidR="003939F3" w:rsidRPr="00F81B40" w:rsidRDefault="003939F3">
                      <w:pPr>
                        <w:rPr>
                          <w:i/>
                        </w:rPr>
                      </w:pPr>
                      <w:r w:rsidRPr="00F81B40">
                        <w:rPr>
                          <w:i/>
                        </w:rPr>
                        <w:t>Grandma Elena</w:t>
                      </w:r>
                    </w:p>
                  </w:txbxContent>
                </v:textbox>
                <w10:wrap type="through" anchorx="page" anchory="page"/>
              </v:shape>
            </w:pict>
          </mc:Fallback>
        </mc:AlternateContent>
      </w:r>
      <w:r w:rsidR="003E1FBD">
        <w:rPr>
          <w:noProof/>
        </w:rPr>
        <mc:AlternateContent>
          <mc:Choice Requires="wps">
            <w:drawing>
              <wp:anchor distT="0" distB="0" distL="114300" distR="114300" simplePos="0" relativeHeight="251840665" behindDoc="0" locked="0" layoutInCell="1" allowOverlap="1" wp14:anchorId="29A1C425" wp14:editId="3DEE7850">
                <wp:simplePos x="0" y="0"/>
                <wp:positionH relativeFrom="page">
                  <wp:posOffset>598714</wp:posOffset>
                </wp:positionH>
                <wp:positionV relativeFrom="page">
                  <wp:posOffset>5094514</wp:posOffset>
                </wp:positionV>
                <wp:extent cx="2819400" cy="215991"/>
                <wp:effectExtent l="0" t="0" r="0" b="12700"/>
                <wp:wrapThrough wrapText="bothSides">
                  <wp:wrapPolygon edited="0">
                    <wp:start x="195" y="0"/>
                    <wp:lineTo x="195" y="20329"/>
                    <wp:lineTo x="21211" y="20329"/>
                    <wp:lineTo x="21211" y="0"/>
                    <wp:lineTo x="195" y="0"/>
                  </wp:wrapPolygon>
                </wp:wrapThrough>
                <wp:docPr id="11317" name="Text Box 11317"/>
                <wp:cNvGraphicFramePr/>
                <a:graphic xmlns:a="http://schemas.openxmlformats.org/drawingml/2006/main">
                  <a:graphicData uri="http://schemas.microsoft.com/office/word/2010/wordprocessingShape">
                    <wps:wsp>
                      <wps:cNvSpPr txBox="1"/>
                      <wps:spPr>
                        <a:xfrm>
                          <a:off x="0" y="0"/>
                          <a:ext cx="2819400" cy="215991"/>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30C7FD4" w14:textId="77777777" w:rsidR="003939F3" w:rsidRDefault="00393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317" o:spid="_x0000_s1210" type="#_x0000_t202" style="position:absolute;margin-left:47.15pt;margin-top:401.15pt;width:222pt;height:17pt;z-index:25184066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" mv:complextextbox="1" filled="f" stroked="f">
                <v:textbox>
                  <w:txbxContent>
                    <w:p w14:paraId="630C7FD4" w14:textId="77777777" w:rsidR="003939F3" w:rsidRDefault="003939F3"/>
                  </w:txbxContent>
                </v:textbox>
                <w10:wrap type="through" anchorx="page" anchory="page"/>
              </v:shape>
            </w:pict>
          </mc:Fallback>
        </mc:AlternateContent>
      </w:r>
      <w:r w:rsidR="006101E3" w:rsidRPr="006101E3">
        <w:rPr>
          <w:noProof/>
        </w:rPr>
        <w:drawing>
          <wp:anchor distT="0" distB="0" distL="114300" distR="114300" simplePos="0" relativeHeight="251655256" behindDoc="0" locked="0" layoutInCell="1" allowOverlap="1" wp14:anchorId="008A69BC" wp14:editId="59070E83">
            <wp:simplePos x="0" y="0"/>
            <wp:positionH relativeFrom="page">
              <wp:posOffset>3004185</wp:posOffset>
            </wp:positionH>
            <wp:positionV relativeFrom="page">
              <wp:posOffset>5310505</wp:posOffset>
            </wp:positionV>
            <wp:extent cx="2606675" cy="3298825"/>
            <wp:effectExtent l="152400" t="152400" r="161925" b="180975"/>
            <wp:wrapTight wrapText="bothSides">
              <wp:wrapPolygon edited="0">
                <wp:start x="-631" y="-998"/>
                <wp:lineTo x="-1263" y="-665"/>
                <wp:lineTo x="-1263" y="20623"/>
                <wp:lineTo x="-842" y="22619"/>
                <wp:lineTo x="22310" y="22619"/>
                <wp:lineTo x="22731" y="20623"/>
                <wp:lineTo x="22731" y="1996"/>
                <wp:lineTo x="22100" y="-499"/>
                <wp:lineTo x="22100" y="-998"/>
                <wp:lineTo x="-631" y="-998"/>
              </wp:wrapPolygon>
            </wp:wrapTight>
            <wp:docPr id="11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0" cstate="print">
                      <a:extLst>
                        <a:ext uri="{28A0092B-C50C-407E-A947-70E740481C1C}">
                          <a14:useLocalDpi xmlns:a14="http://schemas.microsoft.com/office/drawing/2010/main"/>
                        </a:ext>
                      </a:extLst>
                    </a:blip>
                    <a:stretch>
                      <a:fillRect/>
                    </a:stretch>
                  </pic:blipFill>
                  <pic:spPr>
                    <a:xfrm>
                      <a:off x="0" y="0"/>
                      <a:ext cx="2606675" cy="3298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101E3" w:rsidRPr="006101E3">
        <w:rPr>
          <w:noProof/>
        </w:rPr>
        <w:drawing>
          <wp:anchor distT="0" distB="0" distL="114300" distR="114300" simplePos="0" relativeHeight="251836569" behindDoc="0" locked="0" layoutInCell="1" allowOverlap="1" wp14:anchorId="7EC4A0C9" wp14:editId="58594B95">
            <wp:simplePos x="0" y="0"/>
            <wp:positionH relativeFrom="page">
              <wp:posOffset>5099685</wp:posOffset>
            </wp:positionH>
            <wp:positionV relativeFrom="page">
              <wp:posOffset>6273800</wp:posOffset>
            </wp:positionV>
            <wp:extent cx="2324100" cy="3098800"/>
            <wp:effectExtent l="254000" t="228600" r="266700" b="254000"/>
            <wp:wrapTight wrapText="bothSides">
              <wp:wrapPolygon edited="0">
                <wp:start x="-843" y="-1037"/>
                <wp:lineTo x="-1518" y="-649"/>
                <wp:lineTo x="-1387" y="22058"/>
                <wp:lineTo x="19467" y="22432"/>
                <wp:lineTo x="19734" y="22773"/>
                <wp:lineTo x="22560" y="22631"/>
                <wp:lineTo x="22774" y="-1512"/>
                <wp:lineTo x="806" y="-1120"/>
                <wp:lineTo x="-843" y="-1037"/>
              </wp:wrapPolygon>
            </wp:wrapTight>
            <wp:docPr id="113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11" cstate="print">
                      <a:extLst>
                        <a:ext uri="{28A0092B-C50C-407E-A947-70E740481C1C}">
                          <a14:useLocalDpi xmlns:a14="http://schemas.microsoft.com/office/drawing/2010/main"/>
                        </a:ext>
                      </a:extLst>
                    </a:blip>
                    <a:stretch>
                      <a:fillRect/>
                    </a:stretch>
                  </pic:blipFill>
                  <pic:spPr>
                    <a:xfrm rot="229488">
                      <a:off x="0" y="0"/>
                      <a:ext cx="2324100" cy="309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101E3" w:rsidRPr="006101E3">
        <w:rPr>
          <w:noProof/>
        </w:rPr>
        <w:drawing>
          <wp:anchor distT="0" distB="0" distL="114300" distR="114300" simplePos="0" relativeHeight="251834521" behindDoc="0" locked="0" layoutInCell="1" allowOverlap="1" wp14:anchorId="74B58A0A" wp14:editId="737D8596">
            <wp:simplePos x="0" y="0"/>
            <wp:positionH relativeFrom="page">
              <wp:posOffset>543560</wp:posOffset>
            </wp:positionH>
            <wp:positionV relativeFrom="page">
              <wp:posOffset>6015990</wp:posOffset>
            </wp:positionV>
            <wp:extent cx="3058795" cy="3170555"/>
            <wp:effectExtent l="355600" t="304800" r="319405" b="360045"/>
            <wp:wrapTight wrapText="bothSides">
              <wp:wrapPolygon edited="0">
                <wp:start x="20014" y="-1100"/>
                <wp:lineTo x="-865" y="-3174"/>
                <wp:lineTo x="-1550" y="2323"/>
                <wp:lineTo x="-1470" y="19064"/>
                <wp:lineTo x="-1100" y="21896"/>
                <wp:lineTo x="-830" y="22625"/>
                <wp:lineTo x="239" y="22749"/>
                <wp:lineTo x="460" y="22426"/>
                <wp:lineTo x="3352" y="22413"/>
                <wp:lineTo x="3530" y="22433"/>
                <wp:lineTo x="22393" y="21834"/>
                <wp:lineTo x="22507" y="-811"/>
                <wp:lineTo x="20014" y="-1100"/>
              </wp:wrapPolygon>
            </wp:wrapTight>
            <wp:docPr id="113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2" cstate="print">
                      <a:extLst>
                        <a:ext uri="{28A0092B-C50C-407E-A947-70E740481C1C}">
                          <a14:useLocalDpi xmlns:a14="http://schemas.microsoft.com/office/drawing/2010/main"/>
                        </a:ext>
                      </a:extLst>
                    </a:blip>
                    <a:stretch>
                      <a:fillRect/>
                    </a:stretch>
                  </pic:blipFill>
                  <pic:spPr>
                    <a:xfrm rot="21188459">
                      <a:off x="0" y="0"/>
                      <a:ext cx="3058795" cy="3170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C6414">
        <w:rPr>
          <w:noProof/>
        </w:rPr>
        <mc:AlternateContent>
          <mc:Choice Requires="wps">
            <w:drawing>
              <wp:anchor distT="0" distB="0" distL="114300" distR="114300" simplePos="0" relativeHeight="251838617" behindDoc="0" locked="0" layoutInCell="1" allowOverlap="1" wp14:anchorId="317AB152" wp14:editId="4AF16AEF">
                <wp:simplePos x="0" y="0"/>
                <wp:positionH relativeFrom="page">
                  <wp:posOffset>2633980</wp:posOffset>
                </wp:positionH>
                <wp:positionV relativeFrom="page">
                  <wp:posOffset>365760</wp:posOffset>
                </wp:positionV>
                <wp:extent cx="3112770" cy="629285"/>
                <wp:effectExtent l="0" t="0" r="0" b="5715"/>
                <wp:wrapThrough wrapText="bothSides">
                  <wp:wrapPolygon edited="0">
                    <wp:start x="176" y="0"/>
                    <wp:lineTo x="176" y="20924"/>
                    <wp:lineTo x="21151" y="20924"/>
                    <wp:lineTo x="21151" y="0"/>
                    <wp:lineTo x="176" y="0"/>
                  </wp:wrapPolygon>
                </wp:wrapThrough>
                <wp:docPr id="11316" name="Text Box 11316"/>
                <wp:cNvGraphicFramePr/>
                <a:graphic xmlns:a="http://schemas.openxmlformats.org/drawingml/2006/main">
                  <a:graphicData uri="http://schemas.microsoft.com/office/word/2010/wordprocessingShape">
                    <wps:wsp>
                      <wps:cNvSpPr txBox="1"/>
                      <wps:spPr>
                        <a:xfrm>
                          <a:off x="0" y="0"/>
                          <a:ext cx="3112770" cy="6292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A8C132B" w14:textId="77777777" w:rsidR="003939F3" w:rsidRPr="00F81B40" w:rsidRDefault="003939F3" w:rsidP="006101E3">
                            <w:pPr>
                              <w:pStyle w:val="Heading1"/>
                              <w:jc w:val="left"/>
                              <w:rPr>
                                <w:rFonts w:ascii="Chalkboard" w:hAnsi="Chalkboard"/>
                              </w:rPr>
                            </w:pPr>
                            <w:r w:rsidRPr="00F81B40">
                              <w:rPr>
                                <w:rFonts w:ascii="Chalkboard" w:hAnsi="Chalkboard"/>
                              </w:rPr>
                              <w:t>Freda’s family</w:t>
                            </w:r>
                          </w:p>
                          <w:p w14:paraId="4AC837DB" w14:textId="77777777" w:rsidR="003939F3" w:rsidRPr="00F81B40" w:rsidRDefault="003939F3" w:rsidP="006101E3">
                            <w:pPr>
                              <w:rPr>
                                <w:rFonts w:ascii="Chalkboard" w:hAnsi="Chalkboar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316" o:spid="_x0000_s1211" type="#_x0000_t202" style="position:absolute;margin-left:207.4pt;margin-top:28.8pt;width:245.1pt;height:49.55pt;z-index:25183861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" mv:complextextbox="1" filled="f" stroked="f">
                <v:textbox>
                  <w:txbxContent>
                    <w:p w14:paraId="5A8C132B" w14:textId="77777777" w:rsidR="003939F3" w:rsidRPr="00F81B40" w:rsidRDefault="003939F3" w:rsidP="006101E3">
                      <w:pPr>
                        <w:pStyle w:val="Heading1"/>
                        <w:jc w:val="left"/>
                        <w:rPr>
                          <w:rFonts w:ascii="Chalkboard" w:hAnsi="Chalkboard"/>
                        </w:rPr>
                      </w:pPr>
                      <w:r w:rsidRPr="00F81B40">
                        <w:rPr>
                          <w:rFonts w:ascii="Chalkboard" w:hAnsi="Chalkboard"/>
                        </w:rPr>
                        <w:t>Freda’s family</w:t>
                      </w:r>
                    </w:p>
                    <w:p w14:paraId="4AC837DB" w14:textId="77777777" w:rsidR="003939F3" w:rsidRPr="00F81B40" w:rsidRDefault="003939F3" w:rsidP="006101E3">
                      <w:pPr>
                        <w:rPr>
                          <w:rFonts w:ascii="Chalkboard" w:hAnsi="Chalkboard"/>
                        </w:rPr>
                      </w:pPr>
                    </w:p>
                  </w:txbxContent>
                </v:textbox>
                <w10:wrap type="through" anchorx="page" anchory="page"/>
              </v:shape>
            </w:pict>
          </mc:Fallback>
        </mc:AlternateContent>
      </w:r>
      <w:r w:rsidR="006101E3" w:rsidRPr="006101E3">
        <w:rPr>
          <w:noProof/>
        </w:rPr>
        <w:t xml:space="preserve">    </w:t>
      </w:r>
    </w:p>
    <w:p w14:paraId="6B0904B5" w14:textId="77777777" w:rsidR="00080BEC" w:rsidRDefault="00A52407">
      <w:pPr>
        <w:sectPr w:rsidR="00080BEC" w:rsidSect="0041207C">
          <w:headerReference w:type="even" r:id="rId113"/>
          <w:headerReference w:type="default" r:id="rId114"/>
          <w:footerReference w:type="even" r:id="rId115"/>
          <w:footerReference w:type="default" r:id="rId116"/>
          <w:headerReference w:type="first" r:id="rId117"/>
          <w:footerReference w:type="first" r:id="rId118"/>
          <w:pgSz w:w="12240" w:h="15840"/>
          <w:pgMar w:top="576" w:right="576" w:bottom="576" w:left="576" w:header="576" w:footer="576" w:gutter="0"/>
          <w:cols w:space="720"/>
        </w:sectPr>
      </w:pPr>
      <w:r w:rsidRPr="00080BEC">
        <w:rPr>
          <w:noProof/>
        </w:rPr>
        <w:lastRenderedPageBreak/>
        <w:drawing>
          <wp:anchor distT="0" distB="0" distL="114300" distR="114300" simplePos="0" relativeHeight="251851929" behindDoc="0" locked="0" layoutInCell="1" allowOverlap="1" wp14:anchorId="2AA02BFE" wp14:editId="5DC46898">
            <wp:simplePos x="0" y="0"/>
            <wp:positionH relativeFrom="page">
              <wp:posOffset>4104640</wp:posOffset>
            </wp:positionH>
            <wp:positionV relativeFrom="page">
              <wp:posOffset>588645</wp:posOffset>
            </wp:positionV>
            <wp:extent cx="3027045" cy="3373755"/>
            <wp:effectExtent l="279400" t="254000" r="300355" b="283845"/>
            <wp:wrapTight wrapText="bothSides">
              <wp:wrapPolygon edited="0">
                <wp:start x="-648" y="-888"/>
                <wp:lineTo x="-1344" y="-515"/>
                <wp:lineTo x="-1015" y="9900"/>
                <wp:lineTo x="-1048" y="20340"/>
                <wp:lineTo x="-1187" y="20838"/>
                <wp:lineTo x="7665" y="22360"/>
                <wp:lineTo x="20384" y="22316"/>
                <wp:lineTo x="20592" y="22628"/>
                <wp:lineTo x="22400" y="22506"/>
                <wp:lineTo x="22629" y="18740"/>
                <wp:lineTo x="22540" y="-1802"/>
                <wp:lineTo x="256" y="-949"/>
                <wp:lineTo x="-648" y="-888"/>
              </wp:wrapPolygon>
            </wp:wrapTight>
            <wp:docPr id="113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19" cstate="print">
                      <a:extLst>
                        <a:ext uri="{28A0092B-C50C-407E-A947-70E740481C1C}">
                          <a14:useLocalDpi xmlns:a14="http://schemas.microsoft.com/office/drawing/2010/main"/>
                        </a:ext>
                      </a:extLst>
                    </a:blip>
                    <a:stretch>
                      <a:fillRect/>
                    </a:stretch>
                  </pic:blipFill>
                  <pic:spPr>
                    <a:xfrm rot="258394">
                      <a:off x="0" y="0"/>
                      <a:ext cx="3027045" cy="3373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0057" behindDoc="0" locked="0" layoutInCell="1" allowOverlap="1" wp14:anchorId="52ED6755" wp14:editId="78A21918">
                <wp:simplePos x="0" y="0"/>
                <wp:positionH relativeFrom="page">
                  <wp:posOffset>4391660</wp:posOffset>
                </wp:positionH>
                <wp:positionV relativeFrom="page">
                  <wp:posOffset>3980180</wp:posOffset>
                </wp:positionV>
                <wp:extent cx="2487930" cy="692785"/>
                <wp:effectExtent l="0" t="101600" r="26670" b="120015"/>
                <wp:wrapThrough wrapText="bothSides">
                  <wp:wrapPolygon edited="0">
                    <wp:start x="148" y="48"/>
                    <wp:lineTo x="102" y="16753"/>
                    <wp:lineTo x="19700" y="21871"/>
                    <wp:lineTo x="21238" y="21399"/>
                    <wp:lineTo x="21316" y="-3264"/>
                    <wp:lineTo x="3663" y="-1030"/>
                    <wp:lineTo x="148" y="48"/>
                  </wp:wrapPolygon>
                </wp:wrapThrough>
                <wp:docPr id="15364" name="Text Box 15364"/>
                <wp:cNvGraphicFramePr/>
                <a:graphic xmlns:a="http://schemas.openxmlformats.org/drawingml/2006/main">
                  <a:graphicData uri="http://schemas.microsoft.com/office/word/2010/wordprocessingShape">
                    <wps:wsp>
                      <wps:cNvSpPr txBox="1"/>
                      <wps:spPr>
                        <a:xfrm rot="292812">
                          <a:off x="0" y="0"/>
                          <a:ext cx="2487930" cy="6927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21D11A6" w14:textId="77777777" w:rsidR="003939F3" w:rsidRPr="00650048" w:rsidRDefault="003939F3">
                            <w:pPr>
                              <w:rPr>
                                <w:i/>
                              </w:rPr>
                            </w:pPr>
                            <w:r w:rsidRPr="00650048">
                              <w:rPr>
                                <w:i/>
                              </w:rPr>
                              <w:t xml:space="preserve">At the beaches in the south of Italy laughing and playing with her cousins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64" o:spid="_x0000_s1212" type="#_x0000_t202" style="position:absolute;margin-left:345.8pt;margin-top:313.4pt;width:195.9pt;height:54.55pt;rotation:319829fd;z-index:2519000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" mv:complextextbox="1" filled="f" stroked="f">
                <v:textbox>
                  <w:txbxContent>
                    <w:p w14:paraId="521D11A6" w14:textId="77777777" w:rsidR="003939F3" w:rsidRPr="00650048" w:rsidRDefault="003939F3">
                      <w:pPr>
                        <w:rPr>
                          <w:i/>
                        </w:rPr>
                      </w:pPr>
                      <w:r w:rsidRPr="00650048">
                        <w:rPr>
                          <w:i/>
                        </w:rPr>
                        <w:t xml:space="preserve">At the beaches in the south of Italy laughing and playing with her cousins </w:t>
                      </w:r>
                    </w:p>
                  </w:txbxContent>
                </v:textbox>
                <w10:wrap type="through" anchorx="page" anchory="page"/>
              </v:shape>
            </w:pict>
          </mc:Fallback>
        </mc:AlternateContent>
      </w:r>
      <w:r w:rsidR="00686FA7">
        <w:rPr>
          <w:noProof/>
        </w:rPr>
        <mc:AlternateContent>
          <mc:Choice Requires="wps">
            <w:drawing>
              <wp:anchor distT="0" distB="0" distL="114300" distR="114300" simplePos="0" relativeHeight="251862169" behindDoc="0" locked="0" layoutInCell="1" allowOverlap="1" wp14:anchorId="7DA9992A" wp14:editId="6E65CC60">
                <wp:simplePos x="0" y="0"/>
                <wp:positionH relativeFrom="page">
                  <wp:posOffset>5779135</wp:posOffset>
                </wp:positionH>
                <wp:positionV relativeFrom="page">
                  <wp:posOffset>7547610</wp:posOffset>
                </wp:positionV>
                <wp:extent cx="1828800" cy="1828800"/>
                <wp:effectExtent l="0" t="0" r="0" b="0"/>
                <wp:wrapThrough wrapText="bothSides">
                  <wp:wrapPolygon edited="0">
                    <wp:start x="300" y="0"/>
                    <wp:lineTo x="300" y="21300"/>
                    <wp:lineTo x="21000" y="21300"/>
                    <wp:lineTo x="21000" y="0"/>
                    <wp:lineTo x="300" y="0"/>
                  </wp:wrapPolygon>
                </wp:wrapThrough>
                <wp:docPr id="20485" name="Text Box 204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txbx>
                        <w:txbxContent>
                          <w:p w14:paraId="31126D79" w14:textId="77777777" w:rsidR="003939F3" w:rsidRPr="007D3CA3" w:rsidRDefault="003939F3">
                            <w:pPr>
                              <w:rPr>
                                <w:i/>
                                <w:iCs/>
                              </w:rPr>
                            </w:pPr>
                            <w:proofErr w:type="gramStart"/>
                            <w:r>
                              <w:rPr>
                                <w:i/>
                                <w:iCs/>
                              </w:rPr>
                              <w:t>Victor’s brother Law</w:t>
                            </w:r>
                            <w:r w:rsidRPr="00BB17B1">
                              <w:rPr>
                                <w:i/>
                                <w:iCs/>
                              </w:rPr>
                              <w:t>rence and wife Claire</w:t>
                            </w:r>
                            <w:r>
                              <w:rPr>
                                <w:i/>
                                <w:iCs/>
                              </w:rPr>
                              <w:t xml:space="preserve"> (above)</w:t>
                            </w:r>
                            <w:r w:rsidRPr="00BB17B1">
                              <w:rPr>
                                <w:i/>
                                <w:iCs/>
                              </w:rPr>
                              <w:t>.</w:t>
                            </w:r>
                            <w:proofErr w:type="gramEnd"/>
                            <w:r w:rsidRPr="00BB17B1">
                              <w:rPr>
                                <w:i/>
                                <w:iCs/>
                              </w:rPr>
                              <w:t xml:space="preserve"> They have 3 kids</w:t>
                            </w:r>
                            <w:r>
                              <w:rPr>
                                <w:i/>
                                <w:iCs/>
                              </w:rPr>
                              <w:t xml:space="preserve"> (left</w:t>
                            </w:r>
                            <w:proofErr w:type="gramStart"/>
                            <w:r>
                              <w:rPr>
                                <w:i/>
                                <w:iCs/>
                              </w:rPr>
                              <w:t xml:space="preserve">) </w:t>
                            </w:r>
                            <w:r w:rsidRPr="00BB17B1">
                              <w:rPr>
                                <w:i/>
                                <w:iCs/>
                              </w:rPr>
                              <w:t>:</w:t>
                            </w:r>
                            <w:proofErr w:type="gramEnd"/>
                            <w:r w:rsidRPr="00BB17B1">
                              <w:rPr>
                                <w:i/>
                                <w:iCs/>
                              </w:rPr>
                              <w:t xml:space="preserve"> Lulu’ 8, </w:t>
                            </w:r>
                            <w:proofErr w:type="spellStart"/>
                            <w:r w:rsidRPr="00BB17B1">
                              <w:rPr>
                                <w:i/>
                                <w:iCs/>
                              </w:rPr>
                              <w:t>Benedi</w:t>
                            </w:r>
                            <w:r>
                              <w:rPr>
                                <w:i/>
                                <w:iCs/>
                              </w:rPr>
                              <w:t>cte</w:t>
                            </w:r>
                            <w:proofErr w:type="spellEnd"/>
                            <w:r>
                              <w:rPr>
                                <w:i/>
                                <w:iCs/>
                              </w:rPr>
                              <w:t xml:space="preserve"> 10 and</w:t>
                            </w:r>
                            <w:r w:rsidRPr="00BB17B1">
                              <w:rPr>
                                <w:i/>
                                <w:iCs/>
                              </w:rPr>
                              <w:t xml:space="preserve"> Emmanuel 12</w:t>
                            </w:r>
                            <w:r>
                              <w:rPr>
                                <w:i/>
                                <w:i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485" o:spid="_x0000_s1213" type="#_x0000_t202" style="position:absolute;margin-left:455.05pt;margin-top:594.3pt;width:2in;height:2in;z-index:25186216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" mv:complextextbox="1" filled="f" stroked="f">
                <v:textbox>
                  <w:txbxContent>
                    <w:p w14:paraId="31126D79" w14:textId="77777777" w:rsidR="003939F3" w:rsidRPr="007D3CA3" w:rsidRDefault="003939F3">
                      <w:pPr>
                        <w:rPr>
                          <w:i/>
                          <w:iCs/>
                        </w:rPr>
                      </w:pPr>
                      <w:proofErr w:type="gramStart"/>
                      <w:r>
                        <w:rPr>
                          <w:i/>
                          <w:iCs/>
                        </w:rPr>
                        <w:t>Victor’s brother Law</w:t>
                      </w:r>
                      <w:r w:rsidRPr="00BB17B1">
                        <w:rPr>
                          <w:i/>
                          <w:iCs/>
                        </w:rPr>
                        <w:t>rence and wife Claire</w:t>
                      </w:r>
                      <w:r>
                        <w:rPr>
                          <w:i/>
                          <w:iCs/>
                        </w:rPr>
                        <w:t xml:space="preserve"> (above)</w:t>
                      </w:r>
                      <w:r w:rsidRPr="00BB17B1">
                        <w:rPr>
                          <w:i/>
                          <w:iCs/>
                        </w:rPr>
                        <w:t>.</w:t>
                      </w:r>
                      <w:proofErr w:type="gramEnd"/>
                      <w:r w:rsidRPr="00BB17B1">
                        <w:rPr>
                          <w:i/>
                          <w:iCs/>
                        </w:rPr>
                        <w:t xml:space="preserve"> They have 3 kids</w:t>
                      </w:r>
                      <w:r>
                        <w:rPr>
                          <w:i/>
                          <w:iCs/>
                        </w:rPr>
                        <w:t xml:space="preserve"> (left</w:t>
                      </w:r>
                      <w:proofErr w:type="gramStart"/>
                      <w:r>
                        <w:rPr>
                          <w:i/>
                          <w:iCs/>
                        </w:rPr>
                        <w:t xml:space="preserve">) </w:t>
                      </w:r>
                      <w:r w:rsidRPr="00BB17B1">
                        <w:rPr>
                          <w:i/>
                          <w:iCs/>
                        </w:rPr>
                        <w:t>:</w:t>
                      </w:r>
                      <w:proofErr w:type="gramEnd"/>
                      <w:r w:rsidRPr="00BB17B1">
                        <w:rPr>
                          <w:i/>
                          <w:iCs/>
                        </w:rPr>
                        <w:t xml:space="preserve"> Lulu’ 8, </w:t>
                      </w:r>
                      <w:proofErr w:type="spellStart"/>
                      <w:r w:rsidRPr="00BB17B1">
                        <w:rPr>
                          <w:i/>
                          <w:iCs/>
                        </w:rPr>
                        <w:t>Benedi</w:t>
                      </w:r>
                      <w:r>
                        <w:rPr>
                          <w:i/>
                          <w:iCs/>
                        </w:rPr>
                        <w:t>cte</w:t>
                      </w:r>
                      <w:proofErr w:type="spellEnd"/>
                      <w:r>
                        <w:rPr>
                          <w:i/>
                          <w:iCs/>
                        </w:rPr>
                        <w:t xml:space="preserve"> 10 and</w:t>
                      </w:r>
                      <w:r w:rsidRPr="00BB17B1">
                        <w:rPr>
                          <w:i/>
                          <w:iCs/>
                        </w:rPr>
                        <w:t xml:space="preserve"> Emmanuel 12</w:t>
                      </w:r>
                      <w:r>
                        <w:rPr>
                          <w:i/>
                          <w:iCs/>
                        </w:rPr>
                        <w:t xml:space="preserve"> </w:t>
                      </w:r>
                    </w:p>
                  </w:txbxContent>
                </v:textbox>
                <w10:wrap type="through" anchorx="page" anchory="page"/>
              </v:shape>
            </w:pict>
          </mc:Fallback>
        </mc:AlternateContent>
      </w:r>
      <w:r w:rsidR="00650048">
        <w:rPr>
          <w:noProof/>
        </w:rPr>
        <mc:AlternateContent>
          <mc:Choice Requires="wps">
            <w:drawing>
              <wp:anchor distT="0" distB="0" distL="114300" distR="114300" simplePos="0" relativeHeight="251860121" behindDoc="0" locked="0" layoutInCell="1" allowOverlap="1" wp14:anchorId="525E8346" wp14:editId="0EDEECC6">
                <wp:simplePos x="0" y="0"/>
                <wp:positionH relativeFrom="page">
                  <wp:posOffset>761365</wp:posOffset>
                </wp:positionH>
                <wp:positionV relativeFrom="page">
                  <wp:posOffset>4007485</wp:posOffset>
                </wp:positionV>
                <wp:extent cx="2667000" cy="629285"/>
                <wp:effectExtent l="0" t="0" r="0" b="5715"/>
                <wp:wrapThrough wrapText="bothSides">
                  <wp:wrapPolygon edited="0">
                    <wp:start x="206" y="0"/>
                    <wp:lineTo x="206" y="20924"/>
                    <wp:lineTo x="21189" y="20924"/>
                    <wp:lineTo x="21189" y="0"/>
                    <wp:lineTo x="206" y="0"/>
                  </wp:wrapPolygon>
                </wp:wrapThrough>
                <wp:docPr id="20482" name="Text Box 20482"/>
                <wp:cNvGraphicFramePr/>
                <a:graphic xmlns:a="http://schemas.openxmlformats.org/drawingml/2006/main">
                  <a:graphicData uri="http://schemas.microsoft.com/office/word/2010/wordprocessingShape">
                    <wps:wsp>
                      <wps:cNvSpPr txBox="1"/>
                      <wps:spPr>
                        <a:xfrm>
                          <a:off x="0" y="0"/>
                          <a:ext cx="2667000" cy="6292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2D03119" w14:textId="77777777" w:rsidR="003939F3" w:rsidRPr="00650048" w:rsidRDefault="003939F3" w:rsidP="002F6A15">
                            <w:pPr>
                              <w:pStyle w:val="Heading1"/>
                              <w:jc w:val="left"/>
                              <w:rPr>
                                <w:rFonts w:ascii="Chalkboard" w:hAnsi="Chalkboard"/>
                              </w:rPr>
                            </w:pPr>
                            <w:r w:rsidRPr="00650048">
                              <w:rPr>
                                <w:rFonts w:ascii="Chalkboard" w:hAnsi="Chalkboard"/>
                              </w:rPr>
                              <w:t>Victor’s family</w:t>
                            </w:r>
                          </w:p>
                          <w:p w14:paraId="07F834EC" w14:textId="77777777" w:rsidR="003939F3" w:rsidRPr="00650048" w:rsidRDefault="003939F3" w:rsidP="002F6A15">
                            <w:pPr>
                              <w:pStyle w:val="Heading1"/>
                              <w:jc w:val="left"/>
                              <w:rPr>
                                <w:rFonts w:ascii="Chalkboard" w:hAnsi="Chalkboar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482" o:spid="_x0000_s1214" type="#_x0000_t202" style="position:absolute;margin-left:59.95pt;margin-top:315.55pt;width:210pt;height:49.55pt;z-index:25186012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" mv:complextextbox="1" filled="f" stroked="f">
                <v:textbox>
                  <w:txbxContent>
                    <w:p w14:paraId="02D03119" w14:textId="77777777" w:rsidR="003939F3" w:rsidRPr="00650048" w:rsidRDefault="003939F3" w:rsidP="002F6A15">
                      <w:pPr>
                        <w:pStyle w:val="Heading1"/>
                        <w:jc w:val="left"/>
                        <w:rPr>
                          <w:rFonts w:ascii="Chalkboard" w:hAnsi="Chalkboard"/>
                        </w:rPr>
                      </w:pPr>
                      <w:r w:rsidRPr="00650048">
                        <w:rPr>
                          <w:rFonts w:ascii="Chalkboard" w:hAnsi="Chalkboard"/>
                        </w:rPr>
                        <w:t>Victor’s family</w:t>
                      </w:r>
                    </w:p>
                    <w:p w14:paraId="07F834EC" w14:textId="77777777" w:rsidR="003939F3" w:rsidRPr="00650048" w:rsidRDefault="003939F3" w:rsidP="002F6A15">
                      <w:pPr>
                        <w:pStyle w:val="Heading1"/>
                        <w:jc w:val="left"/>
                        <w:rPr>
                          <w:rFonts w:ascii="Chalkboard" w:hAnsi="Chalkboard"/>
                        </w:rPr>
                      </w:pPr>
                    </w:p>
                  </w:txbxContent>
                </v:textbox>
                <w10:wrap type="through" anchorx="page" anchory="page"/>
              </v:shape>
            </w:pict>
          </mc:Fallback>
        </mc:AlternateContent>
      </w:r>
      <w:r w:rsidR="00650048">
        <w:rPr>
          <w:noProof/>
        </w:rPr>
        <mc:AlternateContent>
          <mc:Choice Requires="wps">
            <w:drawing>
              <wp:anchor distT="0" distB="0" distL="114300" distR="114300" simplePos="0" relativeHeight="251863193" behindDoc="0" locked="0" layoutInCell="1" allowOverlap="1" wp14:anchorId="192E2154" wp14:editId="19C14C3D">
                <wp:simplePos x="0" y="0"/>
                <wp:positionH relativeFrom="page">
                  <wp:posOffset>848360</wp:posOffset>
                </wp:positionH>
                <wp:positionV relativeFrom="page">
                  <wp:posOffset>8348980</wp:posOffset>
                </wp:positionV>
                <wp:extent cx="2078990" cy="761365"/>
                <wp:effectExtent l="0" t="0" r="0" b="635"/>
                <wp:wrapThrough wrapText="bothSides">
                  <wp:wrapPolygon edited="0">
                    <wp:start x="264" y="0"/>
                    <wp:lineTo x="264" y="20897"/>
                    <wp:lineTo x="21112" y="20897"/>
                    <wp:lineTo x="21112" y="0"/>
                    <wp:lineTo x="264" y="0"/>
                  </wp:wrapPolygon>
                </wp:wrapThrough>
                <wp:docPr id="20487" name="Text Box 20487"/>
                <wp:cNvGraphicFramePr/>
                <a:graphic xmlns:a="http://schemas.openxmlformats.org/drawingml/2006/main">
                  <a:graphicData uri="http://schemas.microsoft.com/office/word/2010/wordprocessingShape">
                    <wps:wsp>
                      <wps:cNvSpPr txBox="1"/>
                      <wps:spPr>
                        <a:xfrm>
                          <a:off x="0" y="0"/>
                          <a:ext cx="2078990" cy="7613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4D61AB" w14:textId="77777777" w:rsidR="003939F3" w:rsidRPr="00650048" w:rsidRDefault="003939F3">
                            <w:pPr>
                              <w:rPr>
                                <w:i/>
                              </w:rPr>
                            </w:pPr>
                            <w:r w:rsidRPr="00650048">
                              <w:rPr>
                                <w:i/>
                              </w:rPr>
                              <w:t>Victor’s mother Anna and father Mario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487" o:spid="_x0000_s1215" type="#_x0000_t202" style="position:absolute;margin-left:66.8pt;margin-top:657.4pt;width:163.7pt;height:59.95pt;z-index:25186319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" mv:complextextbox="1" filled="f" stroked="f">
                <v:textbox>
                  <w:txbxContent>
                    <w:p w14:paraId="6A4D61AB" w14:textId="77777777" w:rsidR="003939F3" w:rsidRPr="00650048" w:rsidRDefault="003939F3">
                      <w:pPr>
                        <w:rPr>
                          <w:i/>
                        </w:rPr>
                      </w:pPr>
                      <w:r w:rsidRPr="00650048">
                        <w:rPr>
                          <w:i/>
                        </w:rPr>
                        <w:t>Victor’s mother Anna and father Mario</w:t>
                      </w:r>
                    </w:p>
                  </w:txbxContent>
                </v:textbox>
                <w10:wrap type="through" anchorx="page" anchory="page"/>
              </v:shape>
            </w:pict>
          </mc:Fallback>
        </mc:AlternateContent>
      </w:r>
      <w:r w:rsidR="00650048">
        <w:rPr>
          <w:noProof/>
        </w:rPr>
        <mc:AlternateContent>
          <mc:Choice Requires="wps">
            <w:drawing>
              <wp:anchor distT="0" distB="0" distL="114300" distR="114300" simplePos="0" relativeHeight="251899033" behindDoc="0" locked="0" layoutInCell="1" allowOverlap="1" wp14:anchorId="279686E5" wp14:editId="54C1C4A6">
                <wp:simplePos x="0" y="0"/>
                <wp:positionH relativeFrom="page">
                  <wp:posOffset>663575</wp:posOffset>
                </wp:positionH>
                <wp:positionV relativeFrom="page">
                  <wp:posOffset>3026410</wp:posOffset>
                </wp:positionV>
                <wp:extent cx="2667635" cy="718820"/>
                <wp:effectExtent l="0" t="76200" r="0" b="93980"/>
                <wp:wrapThrough wrapText="bothSides">
                  <wp:wrapPolygon edited="0">
                    <wp:start x="17456" y="-983"/>
                    <wp:lineTo x="377" y="-2092"/>
                    <wp:lineTo x="240" y="21576"/>
                    <wp:lineTo x="1267" y="21780"/>
                    <wp:lineTo x="9299" y="21852"/>
                    <wp:lineTo x="21298" y="18127"/>
                    <wp:lineTo x="21152" y="-246"/>
                    <wp:lineTo x="17456" y="-983"/>
                  </wp:wrapPolygon>
                </wp:wrapThrough>
                <wp:docPr id="15362" name="Text Box 15362"/>
                <wp:cNvGraphicFramePr/>
                <a:graphic xmlns:a="http://schemas.openxmlformats.org/drawingml/2006/main">
                  <a:graphicData uri="http://schemas.microsoft.com/office/word/2010/wordprocessingShape">
                    <wps:wsp>
                      <wps:cNvSpPr txBox="1"/>
                      <wps:spPr>
                        <a:xfrm rot="21415623">
                          <a:off x="0" y="0"/>
                          <a:ext cx="2667635" cy="7188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862604B" w14:textId="77777777" w:rsidR="003939F3" w:rsidRPr="00650048" w:rsidRDefault="003939F3">
                            <w:pPr>
                              <w:rPr>
                                <w:i/>
                              </w:rPr>
                            </w:pPr>
                            <w:r w:rsidRPr="00650048">
                              <w:rPr>
                                <w:i/>
                              </w:rPr>
                              <w:t>A</w:t>
                            </w:r>
                            <w:r>
                              <w:rPr>
                                <w:i/>
                              </w:rPr>
                              <w:t xml:space="preserve">lly’s baptism in Italy: </w:t>
                            </w:r>
                            <w:r w:rsidRPr="00650048">
                              <w:rPr>
                                <w:i/>
                              </w:rPr>
                              <w:t>Such a moving ceremony with friends and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62" o:spid="_x0000_s1216" type="#_x0000_t202" style="position:absolute;margin-left:52.25pt;margin-top:238.3pt;width:210.05pt;height:56.6pt;rotation:-201389fd;z-index:2518990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" mv:complextextbox="1" filled="f" stroked="f">
                <v:textbox>
                  <w:txbxContent>
                    <w:p w14:paraId="2862604B" w14:textId="77777777" w:rsidR="003939F3" w:rsidRPr="00650048" w:rsidRDefault="003939F3">
                      <w:pPr>
                        <w:rPr>
                          <w:i/>
                        </w:rPr>
                      </w:pPr>
                      <w:r w:rsidRPr="00650048">
                        <w:rPr>
                          <w:i/>
                        </w:rPr>
                        <w:t>A</w:t>
                      </w:r>
                      <w:r>
                        <w:rPr>
                          <w:i/>
                        </w:rPr>
                        <w:t xml:space="preserve">lly’s baptism in Italy: </w:t>
                      </w:r>
                      <w:r w:rsidRPr="00650048">
                        <w:rPr>
                          <w:i/>
                        </w:rPr>
                        <w:t>Such a moving ceremony with friends and family</w:t>
                      </w:r>
                    </w:p>
                  </w:txbxContent>
                </v:textbox>
                <w10:wrap type="through" anchorx="page" anchory="page"/>
              </v:shape>
            </w:pict>
          </mc:Fallback>
        </mc:AlternateContent>
      </w:r>
      <w:r w:rsidR="00BB17B1" w:rsidRPr="00080BEC">
        <w:rPr>
          <w:noProof/>
        </w:rPr>
        <w:drawing>
          <wp:anchor distT="0" distB="0" distL="114300" distR="114300" simplePos="0" relativeHeight="251858073" behindDoc="0" locked="0" layoutInCell="1" allowOverlap="1" wp14:anchorId="28A1FCC2" wp14:editId="696A59E4">
            <wp:simplePos x="0" y="0"/>
            <wp:positionH relativeFrom="page">
              <wp:posOffset>3099435</wp:posOffset>
            </wp:positionH>
            <wp:positionV relativeFrom="page">
              <wp:posOffset>6932295</wp:posOffset>
            </wp:positionV>
            <wp:extent cx="2978150" cy="2233295"/>
            <wp:effectExtent l="169227" t="135573" r="162878" b="188277"/>
            <wp:wrapTight wrapText="bothSides">
              <wp:wrapPolygon edited="0">
                <wp:start x="-983" y="22500"/>
                <wp:lineTo x="-431" y="22500"/>
                <wp:lineTo x="2333" y="23237"/>
                <wp:lineTo x="20018" y="23237"/>
                <wp:lineTo x="22781" y="22745"/>
                <wp:lineTo x="22781" y="-838"/>
                <wp:lineTo x="20018" y="-1330"/>
                <wp:lineTo x="2333" y="-1330"/>
                <wp:lineTo x="-983" y="-838"/>
                <wp:lineTo x="-983" y="22500"/>
              </wp:wrapPolygon>
            </wp:wrapTight>
            <wp:docPr id="204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0">
                      <a:extLst>
                        <a:ext uri="{28A0092B-C50C-407E-A947-70E740481C1C}">
                          <a14:useLocalDpi xmlns:a14="http://schemas.microsoft.com/office/drawing/2010/main"/>
                        </a:ext>
                      </a:extLst>
                    </a:blip>
                    <a:stretch>
                      <a:fillRect/>
                    </a:stretch>
                  </pic:blipFill>
                  <pic:spPr>
                    <a:xfrm rot="5400000">
                      <a:off x="0" y="0"/>
                      <a:ext cx="2978150" cy="2233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17B1" w:rsidRPr="00080BEC">
        <w:rPr>
          <w:noProof/>
        </w:rPr>
        <w:drawing>
          <wp:anchor distT="0" distB="0" distL="114300" distR="114300" simplePos="0" relativeHeight="251864217" behindDoc="0" locked="0" layoutInCell="1" allowOverlap="1" wp14:anchorId="3007819B" wp14:editId="2B03E1DD">
            <wp:simplePos x="0" y="0"/>
            <wp:positionH relativeFrom="page">
              <wp:posOffset>3962400</wp:posOffset>
            </wp:positionH>
            <wp:positionV relativeFrom="page">
              <wp:posOffset>4554220</wp:posOffset>
            </wp:positionV>
            <wp:extent cx="3263265" cy="2447925"/>
            <wp:effectExtent l="254000" t="254000" r="241935" b="295275"/>
            <wp:wrapTight wrapText="bothSides">
              <wp:wrapPolygon edited="0">
                <wp:start x="-786" y="-1254"/>
                <wp:lineTo x="-1267" y="-763"/>
                <wp:lineTo x="-1215" y="20795"/>
                <wp:lineTo x="17918" y="22712"/>
                <wp:lineTo x="18086" y="22698"/>
                <wp:lineTo x="20446" y="22715"/>
                <wp:lineTo x="20636" y="23148"/>
                <wp:lineTo x="22146" y="23016"/>
                <wp:lineTo x="22448" y="22315"/>
                <wp:lineTo x="22398" y="-2612"/>
                <wp:lineTo x="221" y="-1342"/>
                <wp:lineTo x="-786" y="-1254"/>
              </wp:wrapPolygon>
            </wp:wrapTight>
            <wp:docPr id="15363" name="Picture 16"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16" descr="143"/>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rot="225611">
                      <a:off x="0" y="0"/>
                      <a:ext cx="3263265" cy="2447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080BEC" w:rsidRPr="00080BEC">
        <w:rPr>
          <w:noProof/>
        </w:rPr>
        <w:drawing>
          <wp:anchor distT="0" distB="0" distL="114300" distR="114300" simplePos="0" relativeHeight="251855001" behindDoc="0" locked="0" layoutInCell="1" allowOverlap="1" wp14:anchorId="4EFCAADC" wp14:editId="4E339004">
            <wp:simplePos x="0" y="0"/>
            <wp:positionH relativeFrom="page">
              <wp:posOffset>588010</wp:posOffset>
            </wp:positionH>
            <wp:positionV relativeFrom="page">
              <wp:posOffset>4648200</wp:posOffset>
            </wp:positionV>
            <wp:extent cx="2681605" cy="3575685"/>
            <wp:effectExtent l="152400" t="152400" r="163195" b="183515"/>
            <wp:wrapTight wrapText="bothSides">
              <wp:wrapPolygon edited="0">
                <wp:start x="-614" y="-921"/>
                <wp:lineTo x="-1228" y="-614"/>
                <wp:lineTo x="-1228" y="21481"/>
                <wp:lineTo x="-818" y="22555"/>
                <wp:lineTo x="22301" y="22555"/>
                <wp:lineTo x="22710" y="21481"/>
                <wp:lineTo x="22710" y="1841"/>
                <wp:lineTo x="22301" y="-460"/>
                <wp:lineTo x="22301" y="-921"/>
                <wp:lineTo x="-614" y="-921"/>
              </wp:wrapPolygon>
            </wp:wrapTight>
            <wp:docPr id="113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2" cstate="print">
                      <a:extLst>
                        <a:ext uri="{28A0092B-C50C-407E-A947-70E740481C1C}">
                          <a14:useLocalDpi xmlns:a14="http://schemas.microsoft.com/office/drawing/2010/main"/>
                        </a:ext>
                      </a:extLst>
                    </a:blip>
                    <a:stretch>
                      <a:fillRect/>
                    </a:stretch>
                  </pic:blipFill>
                  <pic:spPr>
                    <a:xfrm>
                      <a:off x="0" y="0"/>
                      <a:ext cx="2681605" cy="3575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80BEC" w:rsidRPr="00080BEC">
        <w:rPr>
          <w:noProof/>
        </w:rPr>
        <w:drawing>
          <wp:anchor distT="0" distB="0" distL="114300" distR="114300" simplePos="0" relativeHeight="251852953" behindDoc="0" locked="0" layoutInCell="1" allowOverlap="1" wp14:anchorId="2B28B7FB" wp14:editId="5426D972">
            <wp:simplePos x="0" y="0"/>
            <wp:positionH relativeFrom="page">
              <wp:posOffset>675640</wp:posOffset>
            </wp:positionH>
            <wp:positionV relativeFrom="page">
              <wp:posOffset>346710</wp:posOffset>
            </wp:positionV>
            <wp:extent cx="3416300" cy="2562225"/>
            <wp:effectExtent l="254000" t="254000" r="215900" b="282575"/>
            <wp:wrapTight wrapText="bothSides">
              <wp:wrapPolygon edited="0">
                <wp:start x="20987" y="-1310"/>
                <wp:lineTo x="-991" y="-2729"/>
                <wp:lineTo x="-1161" y="21286"/>
                <wp:lineTo x="-911" y="22809"/>
                <wp:lineTo x="852" y="22957"/>
                <wp:lineTo x="1032" y="22543"/>
                <wp:lineTo x="13584" y="22526"/>
                <wp:lineTo x="13745" y="22540"/>
                <wp:lineTo x="22401" y="19835"/>
                <wp:lineTo x="22408" y="2671"/>
                <wp:lineTo x="22079" y="-575"/>
                <wp:lineTo x="22109" y="-1216"/>
                <wp:lineTo x="20987" y="-1310"/>
              </wp:wrapPolygon>
            </wp:wrapTight>
            <wp:docPr id="113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23" cstate="print">
                      <a:extLst>
                        <a:ext uri="{28A0092B-C50C-407E-A947-70E740481C1C}">
                          <a14:useLocalDpi xmlns:a14="http://schemas.microsoft.com/office/drawing/2010/main"/>
                        </a:ext>
                      </a:extLst>
                    </a:blip>
                    <a:stretch>
                      <a:fillRect/>
                    </a:stretch>
                  </pic:blipFill>
                  <pic:spPr>
                    <a:xfrm rot="21383464">
                      <a:off x="0" y="0"/>
                      <a:ext cx="3416300" cy="2562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4067A68" w14:textId="77777777" w:rsidR="00985C7B" w:rsidRDefault="00CF1961">
      <w:pPr>
        <w:sectPr w:rsidR="00985C7B" w:rsidSect="0041207C">
          <w:headerReference w:type="even" r:id="rId124"/>
          <w:headerReference w:type="default" r:id="rId125"/>
          <w:footerReference w:type="even" r:id="rId126"/>
          <w:footerReference w:type="default" r:id="rId127"/>
          <w:headerReference w:type="first" r:id="rId128"/>
          <w:footerReference w:type="first" r:id="rId129"/>
          <w:pgSz w:w="12240" w:h="15840"/>
          <w:pgMar w:top="576" w:right="576" w:bottom="576" w:left="576" w:header="576" w:footer="576" w:gutter="0"/>
          <w:cols w:space="720"/>
        </w:sectPr>
      </w:pPr>
      <w:r>
        <w:rPr>
          <w:noProof/>
        </w:rPr>
        <w:lastRenderedPageBreak/>
        <mc:AlternateContent>
          <mc:Choice Requires="wps">
            <w:drawing>
              <wp:anchor distT="0" distB="0" distL="114300" distR="114300" simplePos="0" relativeHeight="251873433" behindDoc="0" locked="0" layoutInCell="1" allowOverlap="1" wp14:anchorId="7170CC45" wp14:editId="0F595573">
                <wp:simplePos x="0" y="0"/>
                <wp:positionH relativeFrom="page">
                  <wp:posOffset>5222240</wp:posOffset>
                </wp:positionH>
                <wp:positionV relativeFrom="page">
                  <wp:posOffset>1415415</wp:posOffset>
                </wp:positionV>
                <wp:extent cx="2113280" cy="1043305"/>
                <wp:effectExtent l="0" t="0" r="0" b="0"/>
                <wp:wrapThrough wrapText="bothSides">
                  <wp:wrapPolygon edited="0">
                    <wp:start x="260" y="0"/>
                    <wp:lineTo x="260" y="21035"/>
                    <wp:lineTo x="21029" y="21035"/>
                    <wp:lineTo x="21029" y="0"/>
                    <wp:lineTo x="260" y="0"/>
                  </wp:wrapPolygon>
                </wp:wrapThrough>
                <wp:docPr id="20494" name="Text Box 20494"/>
                <wp:cNvGraphicFramePr/>
                <a:graphic xmlns:a="http://schemas.openxmlformats.org/drawingml/2006/main">
                  <a:graphicData uri="http://schemas.microsoft.com/office/word/2010/wordprocessingShape">
                    <wps:wsp>
                      <wps:cNvSpPr txBox="1"/>
                      <wps:spPr>
                        <a:xfrm>
                          <a:off x="0" y="0"/>
                          <a:ext cx="2113280" cy="104330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4F648F" w14:textId="77777777" w:rsidR="003939F3" w:rsidRDefault="003939F3" w:rsidP="000F0741">
                            <w:pPr>
                              <w:rPr>
                                <w:i/>
                              </w:rPr>
                            </w:pPr>
                            <w:r w:rsidRPr="00686FA7">
                              <w:rPr>
                                <w:i/>
                              </w:rPr>
                              <w:t xml:space="preserve">Ally with Victor’s parents, </w:t>
                            </w:r>
                          </w:p>
                          <w:p w14:paraId="2FD1BD35" w14:textId="77777777" w:rsidR="003939F3" w:rsidRPr="00686FA7" w:rsidRDefault="003939F3" w:rsidP="000F0741">
                            <w:pPr>
                              <w:rPr>
                                <w:i/>
                              </w:rPr>
                            </w:pPr>
                            <w:proofErr w:type="gramStart"/>
                            <w:r>
                              <w:rPr>
                                <w:i/>
                              </w:rPr>
                              <w:t>brother</w:t>
                            </w:r>
                            <w:proofErr w:type="gramEnd"/>
                            <w:r>
                              <w:rPr>
                                <w:i/>
                              </w:rPr>
                              <w:t xml:space="preserve">, nieces and </w:t>
                            </w:r>
                            <w:r w:rsidRPr="00686FA7">
                              <w:rPr>
                                <w:i/>
                              </w:rPr>
                              <w:t xml:space="preserve">nephew </w:t>
                            </w:r>
                          </w:p>
                          <w:p w14:paraId="1C546C74" w14:textId="77777777" w:rsidR="003939F3" w:rsidRPr="00686FA7" w:rsidRDefault="003939F3">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94" o:spid="_x0000_s1217" type="#_x0000_t202" style="position:absolute;margin-left:411.2pt;margin-top:111.45pt;width:166.4pt;height:82.15pt;z-index:2518734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" mv:complextextbox="1" filled="f" stroked="f">
                <v:textbox>
                  <w:txbxContent>
                    <w:p w14:paraId="7B4F648F" w14:textId="77777777" w:rsidR="003939F3" w:rsidRDefault="003939F3" w:rsidP="000F0741">
                      <w:pPr>
                        <w:rPr>
                          <w:i/>
                        </w:rPr>
                      </w:pPr>
                      <w:r w:rsidRPr="00686FA7">
                        <w:rPr>
                          <w:i/>
                        </w:rPr>
                        <w:t xml:space="preserve">Ally with Victor’s parents, </w:t>
                      </w:r>
                    </w:p>
                    <w:p w14:paraId="2FD1BD35" w14:textId="77777777" w:rsidR="003939F3" w:rsidRPr="00686FA7" w:rsidRDefault="003939F3" w:rsidP="000F0741">
                      <w:pPr>
                        <w:rPr>
                          <w:i/>
                        </w:rPr>
                      </w:pPr>
                      <w:proofErr w:type="gramStart"/>
                      <w:r>
                        <w:rPr>
                          <w:i/>
                        </w:rPr>
                        <w:t>brother</w:t>
                      </w:r>
                      <w:proofErr w:type="gramEnd"/>
                      <w:r>
                        <w:rPr>
                          <w:i/>
                        </w:rPr>
                        <w:t xml:space="preserve">, nieces and </w:t>
                      </w:r>
                      <w:r w:rsidRPr="00686FA7">
                        <w:rPr>
                          <w:i/>
                        </w:rPr>
                        <w:t xml:space="preserve">nephew </w:t>
                      </w:r>
                    </w:p>
                    <w:p w14:paraId="1C546C74" w14:textId="77777777" w:rsidR="003939F3" w:rsidRPr="00686FA7" w:rsidRDefault="003939F3">
                      <w:pPr>
                        <w:rPr>
                          <w:i/>
                        </w:rPr>
                      </w:pPr>
                    </w:p>
                  </w:txbxContent>
                </v:textbox>
                <w10:wrap type="through" anchorx="page" anchory="page"/>
              </v:shape>
            </w:pict>
          </mc:Fallback>
        </mc:AlternateContent>
      </w:r>
      <w:r w:rsidR="00161A36">
        <w:rPr>
          <w:noProof/>
        </w:rPr>
        <mc:AlternateContent>
          <mc:Choice Requires="wps">
            <w:drawing>
              <wp:anchor distT="0" distB="0" distL="114300" distR="114300" simplePos="0" relativeHeight="252112025" behindDoc="0" locked="0" layoutInCell="1" allowOverlap="1" wp14:anchorId="712FE348" wp14:editId="552F3E6F">
                <wp:simplePos x="0" y="0"/>
                <wp:positionH relativeFrom="page">
                  <wp:posOffset>386080</wp:posOffset>
                </wp:positionH>
                <wp:positionV relativeFrom="page">
                  <wp:posOffset>6207760</wp:posOffset>
                </wp:positionV>
                <wp:extent cx="1148080" cy="375920"/>
                <wp:effectExtent l="0" t="50800" r="0" b="55880"/>
                <wp:wrapThrough wrapText="bothSides">
                  <wp:wrapPolygon edited="0">
                    <wp:start x="14273" y="-1964"/>
                    <wp:lineTo x="863" y="-2961"/>
                    <wp:lineTo x="608" y="20423"/>
                    <wp:lineTo x="6317" y="22096"/>
                    <wp:lineTo x="13543" y="21280"/>
                    <wp:lineTo x="20998" y="13201"/>
                    <wp:lineTo x="20933" y="-13"/>
                    <wp:lineTo x="14273" y="-1964"/>
                  </wp:wrapPolygon>
                </wp:wrapThrough>
                <wp:docPr id="20563" name="Text Box 20563"/>
                <wp:cNvGraphicFramePr/>
                <a:graphic xmlns:a="http://schemas.openxmlformats.org/drawingml/2006/main">
                  <a:graphicData uri="http://schemas.microsoft.com/office/word/2010/wordprocessingShape">
                    <wps:wsp>
                      <wps:cNvSpPr txBox="1"/>
                      <wps:spPr>
                        <a:xfrm rot="21271237">
                          <a:off x="0" y="0"/>
                          <a:ext cx="1148080" cy="3759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B33ADF" w14:textId="77777777" w:rsidR="003939F3" w:rsidRPr="00161A36" w:rsidRDefault="003939F3">
                            <w:pPr>
                              <w:rPr>
                                <w:i/>
                              </w:rPr>
                            </w:pPr>
                            <w:r w:rsidRPr="00161A36">
                              <w:rPr>
                                <w:i/>
                              </w:rPr>
                              <w:t>Christmas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63" o:spid="_x0000_s1218" type="#_x0000_t202" style="position:absolute;margin-left:30.4pt;margin-top:488.8pt;width:90.4pt;height:29.6pt;rotation:-359097fd;z-index:2521120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" mv:complextextbox="1" filled="f" stroked="f">
                <v:textbox>
                  <w:txbxContent>
                    <w:p w14:paraId="13B33ADF" w14:textId="77777777" w:rsidR="003939F3" w:rsidRPr="00161A36" w:rsidRDefault="003939F3">
                      <w:pPr>
                        <w:rPr>
                          <w:i/>
                        </w:rPr>
                      </w:pPr>
                      <w:r w:rsidRPr="00161A36">
                        <w:rPr>
                          <w:i/>
                        </w:rPr>
                        <w:t>Christmas 2015</w:t>
                      </w:r>
                    </w:p>
                  </w:txbxContent>
                </v:textbox>
                <w10:wrap type="through" anchorx="page" anchory="page"/>
              </v:shape>
            </w:pict>
          </mc:Fallback>
        </mc:AlternateContent>
      </w:r>
      <w:r w:rsidR="00BB47C7">
        <w:rPr>
          <w:noProof/>
        </w:rPr>
        <mc:AlternateContent>
          <mc:Choice Requires="wps">
            <w:drawing>
              <wp:anchor distT="0" distB="0" distL="114300" distR="114300" simplePos="0" relativeHeight="252111001" behindDoc="0" locked="0" layoutInCell="1" allowOverlap="1" wp14:anchorId="107B1D24" wp14:editId="5E19A85F">
                <wp:simplePos x="0" y="0"/>
                <wp:positionH relativeFrom="page">
                  <wp:posOffset>3027680</wp:posOffset>
                </wp:positionH>
                <wp:positionV relativeFrom="page">
                  <wp:posOffset>3352800</wp:posOffset>
                </wp:positionV>
                <wp:extent cx="1371600" cy="375920"/>
                <wp:effectExtent l="0" t="50800" r="0" b="55880"/>
                <wp:wrapThrough wrapText="bothSides">
                  <wp:wrapPolygon edited="0">
                    <wp:start x="14651" y="-1981"/>
                    <wp:lineTo x="629" y="-2589"/>
                    <wp:lineTo x="587" y="20808"/>
                    <wp:lineTo x="5375" y="22014"/>
                    <wp:lineTo x="15008" y="21516"/>
                    <wp:lineTo x="21159" y="14288"/>
                    <wp:lineTo x="20636" y="-473"/>
                    <wp:lineTo x="14651" y="-1981"/>
                  </wp:wrapPolygon>
                </wp:wrapThrough>
                <wp:docPr id="20561" name="Text Box 20561"/>
                <wp:cNvGraphicFramePr/>
                <a:graphic xmlns:a="http://schemas.openxmlformats.org/drawingml/2006/main">
                  <a:graphicData uri="http://schemas.microsoft.com/office/word/2010/wordprocessingShape">
                    <wps:wsp>
                      <wps:cNvSpPr txBox="1"/>
                      <wps:spPr>
                        <a:xfrm rot="21362955">
                          <a:off x="0" y="0"/>
                          <a:ext cx="1371600" cy="3759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6E9CE86" w14:textId="77777777" w:rsidR="003939F3" w:rsidRPr="00BB47C7" w:rsidRDefault="003939F3">
                            <w:pPr>
                              <w:rPr>
                                <w:i/>
                              </w:rPr>
                            </w:pPr>
                            <w:r w:rsidRPr="00BB47C7">
                              <w:rPr>
                                <w:i/>
                              </w:rPr>
                              <w:t>Christmas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561" o:spid="_x0000_s1219" type="#_x0000_t202" style="position:absolute;margin-left:238.4pt;margin-top:264pt;width:108pt;height:29.6pt;rotation:-258916fd;z-index:25211100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" mv:complextextbox="1" filled="f" stroked="f">
                <v:textbox>
                  <w:txbxContent>
                    <w:p w14:paraId="66E9CE86" w14:textId="77777777" w:rsidR="003939F3" w:rsidRPr="00BB47C7" w:rsidRDefault="003939F3">
                      <w:pPr>
                        <w:rPr>
                          <w:i/>
                        </w:rPr>
                      </w:pPr>
                      <w:r w:rsidRPr="00BB47C7">
                        <w:rPr>
                          <w:i/>
                        </w:rPr>
                        <w:t>Christmas 2016</w:t>
                      </w:r>
                    </w:p>
                  </w:txbxContent>
                </v:textbox>
                <w10:wrap type="through" anchorx="page" anchory="page"/>
              </v:shape>
            </w:pict>
          </mc:Fallback>
        </mc:AlternateContent>
      </w:r>
      <w:r w:rsidR="00BB47C7">
        <w:rPr>
          <w:noProof/>
        </w:rPr>
        <mc:AlternateContent>
          <mc:Choice Requires="wps">
            <w:drawing>
              <wp:anchor distT="0" distB="0" distL="114300" distR="114300" simplePos="0" relativeHeight="252109977" behindDoc="0" locked="0" layoutInCell="1" allowOverlap="1" wp14:anchorId="195D2A7E" wp14:editId="2633DF6B">
                <wp:simplePos x="0" y="0"/>
                <wp:positionH relativeFrom="page">
                  <wp:posOffset>4572000</wp:posOffset>
                </wp:positionH>
                <wp:positionV relativeFrom="page">
                  <wp:posOffset>6431280</wp:posOffset>
                </wp:positionV>
                <wp:extent cx="1534160" cy="325120"/>
                <wp:effectExtent l="0" t="76200" r="15240" b="81280"/>
                <wp:wrapThrough wrapText="bothSides">
                  <wp:wrapPolygon edited="0">
                    <wp:start x="479" y="-1213"/>
                    <wp:lineTo x="408" y="15743"/>
                    <wp:lineTo x="19173" y="22195"/>
                    <wp:lineTo x="20956" y="21521"/>
                    <wp:lineTo x="21269" y="-2298"/>
                    <wp:lineTo x="2974" y="-2156"/>
                    <wp:lineTo x="479" y="-1213"/>
                  </wp:wrapPolygon>
                </wp:wrapThrough>
                <wp:docPr id="20559" name="Text Box 20559"/>
                <wp:cNvGraphicFramePr/>
                <a:graphic xmlns:a="http://schemas.openxmlformats.org/drawingml/2006/main">
                  <a:graphicData uri="http://schemas.microsoft.com/office/word/2010/wordprocessingShape">
                    <wps:wsp>
                      <wps:cNvSpPr txBox="1"/>
                      <wps:spPr>
                        <a:xfrm rot="274708">
                          <a:off x="0" y="0"/>
                          <a:ext cx="1534160" cy="3251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7E59F09" w14:textId="77777777" w:rsidR="003939F3" w:rsidRPr="00BB47C7" w:rsidRDefault="003939F3">
                            <w:pPr>
                              <w:rPr>
                                <w:i/>
                              </w:rPr>
                            </w:pPr>
                            <w:r w:rsidRPr="00BB47C7">
                              <w:rPr>
                                <w:i/>
                              </w:rPr>
                              <w:t>A</w:t>
                            </w:r>
                            <w:r>
                              <w:rPr>
                                <w:i/>
                              </w:rPr>
                              <w:t>t a horse racing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59" o:spid="_x0000_s1220" type="#_x0000_t202" style="position:absolute;margin-left:5in;margin-top:506.4pt;width:120.8pt;height:25.6pt;rotation:300054fd;z-index:2521099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" mv:complextextbox="1" filled="f" stroked="f">
                <v:textbox>
                  <w:txbxContent>
                    <w:p w14:paraId="77E59F09" w14:textId="77777777" w:rsidR="003939F3" w:rsidRPr="00BB47C7" w:rsidRDefault="003939F3">
                      <w:pPr>
                        <w:rPr>
                          <w:i/>
                        </w:rPr>
                      </w:pPr>
                      <w:r w:rsidRPr="00BB47C7">
                        <w:rPr>
                          <w:i/>
                        </w:rPr>
                        <w:t>A</w:t>
                      </w:r>
                      <w:r>
                        <w:rPr>
                          <w:i/>
                        </w:rPr>
                        <w:t>t a horse racing</w:t>
                      </w:r>
                    </w:p>
                  </w:txbxContent>
                </v:textbox>
                <w10:wrap type="through" anchorx="page" anchory="page"/>
              </v:shape>
            </w:pict>
          </mc:Fallback>
        </mc:AlternateContent>
      </w:r>
      <w:r w:rsidR="00BB47C7">
        <w:rPr>
          <w:noProof/>
        </w:rPr>
        <w:drawing>
          <wp:anchor distT="0" distB="0" distL="114300" distR="114300" simplePos="0" relativeHeight="251649106" behindDoc="0" locked="0" layoutInCell="1" allowOverlap="1" wp14:anchorId="2F0ED5D4" wp14:editId="672DE434">
            <wp:simplePos x="0" y="0"/>
            <wp:positionH relativeFrom="page">
              <wp:posOffset>4191000</wp:posOffset>
            </wp:positionH>
            <wp:positionV relativeFrom="page">
              <wp:posOffset>3030855</wp:posOffset>
            </wp:positionV>
            <wp:extent cx="2565400" cy="3421380"/>
            <wp:effectExtent l="279400" t="228600" r="279400" b="261620"/>
            <wp:wrapTight wrapText="bothSides">
              <wp:wrapPolygon edited="0">
                <wp:start x="-702" y="-862"/>
                <wp:lineTo x="-1525" y="-496"/>
                <wp:lineTo x="-1196" y="9775"/>
                <wp:lineTo x="-1294" y="20068"/>
                <wp:lineTo x="-1401" y="21200"/>
                <wp:lineTo x="4068" y="22355"/>
                <wp:lineTo x="19930" y="22315"/>
                <wp:lineTo x="20174" y="22623"/>
                <wp:lineTo x="22307" y="22510"/>
                <wp:lineTo x="22599" y="18797"/>
                <wp:lineTo x="22611" y="-1460"/>
                <wp:lineTo x="151" y="-907"/>
                <wp:lineTo x="-702" y="-862"/>
              </wp:wrapPolygon>
            </wp:wrapTight>
            <wp:docPr id="113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7"/>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rot="243624">
                      <a:off x="0" y="0"/>
                      <a:ext cx="2565400" cy="3421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B47C7" w:rsidRPr="006E608A">
        <w:rPr>
          <w:noProof/>
        </w:rPr>
        <w:drawing>
          <wp:anchor distT="0" distB="0" distL="114300" distR="114300" simplePos="0" relativeHeight="251867289" behindDoc="0" locked="0" layoutInCell="1" allowOverlap="1" wp14:anchorId="669895F3" wp14:editId="06BD7D2C">
            <wp:simplePos x="0" y="0"/>
            <wp:positionH relativeFrom="page">
              <wp:posOffset>1093470</wp:posOffset>
            </wp:positionH>
            <wp:positionV relativeFrom="page">
              <wp:posOffset>502920</wp:posOffset>
            </wp:positionV>
            <wp:extent cx="3838575" cy="2877820"/>
            <wp:effectExtent l="279400" t="304800" r="250825" b="322580"/>
            <wp:wrapTight wrapText="bothSides">
              <wp:wrapPolygon edited="0">
                <wp:start x="21182" y="-1233"/>
                <wp:lineTo x="-782" y="-3168"/>
                <wp:lineTo x="-1076" y="9040"/>
                <wp:lineTo x="-1018" y="20138"/>
                <wp:lineTo x="-737" y="22654"/>
                <wp:lineTo x="688" y="22804"/>
                <wp:lineTo x="853" y="22439"/>
                <wp:lineTo x="9886" y="22436"/>
                <wp:lineTo x="10028" y="22451"/>
                <wp:lineTo x="22320" y="20688"/>
                <wp:lineTo x="22262" y="2323"/>
                <wp:lineTo x="22004" y="-573"/>
                <wp:lineTo x="22037" y="-1143"/>
                <wp:lineTo x="21182" y="-1233"/>
              </wp:wrapPolygon>
            </wp:wrapTight>
            <wp:docPr id="204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1">
                      <a:extLst>
                        <a:ext uri="{28A0092B-C50C-407E-A947-70E740481C1C}">
                          <a14:useLocalDpi xmlns:a14="http://schemas.microsoft.com/office/drawing/2010/main"/>
                        </a:ext>
                      </a:extLst>
                    </a:blip>
                    <a:stretch>
                      <a:fillRect/>
                    </a:stretch>
                  </pic:blipFill>
                  <pic:spPr>
                    <a:xfrm rot="21328609">
                      <a:off x="0" y="0"/>
                      <a:ext cx="3838575" cy="2877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47C7" w:rsidRPr="006E608A">
        <w:rPr>
          <w:noProof/>
        </w:rPr>
        <w:drawing>
          <wp:anchor distT="0" distB="0" distL="114300" distR="114300" simplePos="0" relativeHeight="252084377" behindDoc="0" locked="0" layoutInCell="1" allowOverlap="1" wp14:anchorId="2E77B80F" wp14:editId="41DCDE55">
            <wp:simplePos x="0" y="0"/>
            <wp:positionH relativeFrom="page">
              <wp:posOffset>542290</wp:posOffset>
            </wp:positionH>
            <wp:positionV relativeFrom="page">
              <wp:posOffset>6169025</wp:posOffset>
            </wp:positionV>
            <wp:extent cx="3898900" cy="2923540"/>
            <wp:effectExtent l="335280" t="248920" r="322580" b="297180"/>
            <wp:wrapTight wrapText="bothSides">
              <wp:wrapPolygon edited="0">
                <wp:start x="-833" y="2004"/>
                <wp:lineTo x="-1804" y="22614"/>
                <wp:lineTo x="20644" y="22866"/>
                <wp:lineTo x="22363" y="22508"/>
                <wp:lineTo x="22465" y="21013"/>
                <wp:lineTo x="22197" y="20792"/>
                <wp:lineTo x="22187" y="64"/>
                <wp:lineTo x="20148" y="-1124"/>
                <wp:lineTo x="17765" y="-1410"/>
                <wp:lineTo x="8720" y="-1368"/>
                <wp:lineTo x="-300" y="-1700"/>
                <wp:lineTo x="-631" y="-986"/>
                <wp:lineTo x="-833" y="2004"/>
              </wp:wrapPolygon>
            </wp:wrapTight>
            <wp:docPr id="204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32">
                      <a:extLst>
                        <a:ext uri="{28A0092B-C50C-407E-A947-70E740481C1C}">
                          <a14:useLocalDpi xmlns:a14="http://schemas.microsoft.com/office/drawing/2010/main"/>
                        </a:ext>
                      </a:extLst>
                    </a:blip>
                    <a:stretch>
                      <a:fillRect/>
                    </a:stretch>
                  </pic:blipFill>
                  <pic:spPr>
                    <a:xfrm rot="5090618">
                      <a:off x="0" y="0"/>
                      <a:ext cx="3898900" cy="2923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47C7" w:rsidRPr="006E608A">
        <w:rPr>
          <w:noProof/>
        </w:rPr>
        <w:drawing>
          <wp:anchor distT="0" distB="0" distL="114300" distR="114300" simplePos="0" relativeHeight="252085401" behindDoc="0" locked="0" layoutInCell="1" allowOverlap="1" wp14:anchorId="514A3646" wp14:editId="2710FBA4">
            <wp:simplePos x="0" y="0"/>
            <wp:positionH relativeFrom="page">
              <wp:posOffset>650875</wp:posOffset>
            </wp:positionH>
            <wp:positionV relativeFrom="page">
              <wp:posOffset>3114040</wp:posOffset>
            </wp:positionV>
            <wp:extent cx="2398395" cy="3197860"/>
            <wp:effectExtent l="279400" t="228600" r="268605" b="256540"/>
            <wp:wrapTight wrapText="bothSides">
              <wp:wrapPolygon edited="0">
                <wp:start x="20955" y="-1073"/>
                <wp:lineTo x="-1445" y="-1826"/>
                <wp:lineTo x="-1714" y="9164"/>
                <wp:lineTo x="-1755" y="20166"/>
                <wp:lineTo x="-1051" y="22607"/>
                <wp:lineTo x="1232" y="22719"/>
                <wp:lineTo x="1490" y="22388"/>
                <wp:lineTo x="22897" y="21373"/>
                <wp:lineTo x="22700" y="13111"/>
                <wp:lineTo x="22741" y="2109"/>
                <wp:lineTo x="22051" y="-503"/>
                <wp:lineTo x="22096" y="-1017"/>
                <wp:lineTo x="20955" y="-1073"/>
              </wp:wrapPolygon>
            </wp:wrapTight>
            <wp:docPr id="204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33" cstate="print">
                      <a:extLst>
                        <a:ext uri="{28A0092B-C50C-407E-A947-70E740481C1C}">
                          <a14:useLocalDpi xmlns:a14="http://schemas.microsoft.com/office/drawing/2010/main"/>
                        </a:ext>
                      </a:extLst>
                    </a:blip>
                    <a:stretch>
                      <a:fillRect/>
                    </a:stretch>
                  </pic:blipFill>
                  <pic:spPr>
                    <a:xfrm rot="21375805">
                      <a:off x="0" y="0"/>
                      <a:ext cx="2398395" cy="3197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E608A" w:rsidRPr="006E608A">
        <w:rPr>
          <w:noProof/>
        </w:rPr>
        <w:drawing>
          <wp:anchor distT="0" distB="0" distL="114300" distR="114300" simplePos="0" relativeHeight="251872409" behindDoc="0" locked="0" layoutInCell="1" allowOverlap="1" wp14:anchorId="51927EBF" wp14:editId="7C1539C1">
            <wp:simplePos x="0" y="0"/>
            <wp:positionH relativeFrom="page">
              <wp:posOffset>4382135</wp:posOffset>
            </wp:positionH>
            <wp:positionV relativeFrom="page">
              <wp:posOffset>6802755</wp:posOffset>
            </wp:positionV>
            <wp:extent cx="2734945" cy="2734945"/>
            <wp:effectExtent l="279400" t="254000" r="262255" b="287655"/>
            <wp:wrapTight wrapText="bothSides">
              <wp:wrapPolygon edited="0">
                <wp:start x="-794" y="-1113"/>
                <wp:lineTo x="-1562" y="-648"/>
                <wp:lineTo x="-1330" y="12213"/>
                <wp:lineTo x="-1356" y="21876"/>
                <wp:lineTo x="20033" y="22566"/>
                <wp:lineTo x="20265" y="22950"/>
                <wp:lineTo x="22265" y="22789"/>
                <wp:lineTo x="22581" y="16725"/>
                <wp:lineTo x="22665" y="10278"/>
                <wp:lineTo x="22465" y="-2183"/>
                <wp:lineTo x="405" y="-1209"/>
                <wp:lineTo x="-794" y="-1113"/>
              </wp:wrapPolygon>
            </wp:wrapTight>
            <wp:docPr id="204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34" cstate="print">
                      <a:extLst>
                        <a:ext uri="{28A0092B-C50C-407E-A947-70E740481C1C}">
                          <a14:useLocalDpi xmlns:a14="http://schemas.microsoft.com/office/drawing/2010/main"/>
                        </a:ext>
                      </a:extLst>
                    </a:blip>
                    <a:stretch>
                      <a:fillRect/>
                    </a:stretch>
                  </pic:blipFill>
                  <pic:spPr>
                    <a:xfrm rot="276614">
                      <a:off x="0" y="0"/>
                      <a:ext cx="2734945" cy="2734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792BBEE" w14:textId="77777777" w:rsidR="00985C7B" w:rsidRDefault="00CC03AD">
      <w:pPr>
        <w:sectPr w:rsidR="00985C7B" w:rsidSect="0041207C">
          <w:headerReference w:type="even" r:id="rId135"/>
          <w:headerReference w:type="default" r:id="rId136"/>
          <w:footerReference w:type="even" r:id="rId137"/>
          <w:footerReference w:type="default" r:id="rId138"/>
          <w:headerReference w:type="first" r:id="rId139"/>
          <w:footerReference w:type="first" r:id="rId140"/>
          <w:pgSz w:w="12240" w:h="15840"/>
          <w:pgMar w:top="576" w:right="576" w:bottom="576" w:left="576" w:header="576" w:footer="576" w:gutter="0"/>
          <w:cols w:space="720"/>
        </w:sectPr>
      </w:pPr>
      <w:r>
        <w:rPr>
          <w:noProof/>
        </w:rPr>
        <w:lastRenderedPageBreak/>
        <mc:AlternateContent>
          <mc:Choice Requires="wps">
            <w:drawing>
              <wp:anchor distT="0" distB="0" distL="114300" distR="114300" simplePos="0" relativeHeight="251891865" behindDoc="0" locked="0" layoutInCell="1" allowOverlap="1" wp14:anchorId="55558F2F" wp14:editId="4E62D178">
                <wp:simplePos x="0" y="0"/>
                <wp:positionH relativeFrom="page">
                  <wp:posOffset>3929380</wp:posOffset>
                </wp:positionH>
                <wp:positionV relativeFrom="page">
                  <wp:posOffset>9104630</wp:posOffset>
                </wp:positionV>
                <wp:extent cx="3622675" cy="397510"/>
                <wp:effectExtent l="0" t="152400" r="0" b="161290"/>
                <wp:wrapThrough wrapText="bothSides">
                  <wp:wrapPolygon edited="0">
                    <wp:start x="19228" y="-1909"/>
                    <wp:lineTo x="5620" y="-9536"/>
                    <wp:lineTo x="288" y="-8070"/>
                    <wp:lineTo x="173" y="20928"/>
                    <wp:lineTo x="1531" y="21966"/>
                    <wp:lineTo x="1707" y="19330"/>
                    <wp:lineTo x="14322" y="19274"/>
                    <wp:lineTo x="16888" y="21234"/>
                    <wp:lineTo x="21391" y="10824"/>
                    <wp:lineTo x="21341" y="-294"/>
                    <wp:lineTo x="19228" y="-1909"/>
                  </wp:wrapPolygon>
                </wp:wrapThrough>
                <wp:docPr id="20509" name="Text Box 20509"/>
                <wp:cNvGraphicFramePr/>
                <a:graphic xmlns:a="http://schemas.openxmlformats.org/drawingml/2006/main">
                  <a:graphicData uri="http://schemas.microsoft.com/office/word/2010/wordprocessingShape">
                    <wps:wsp>
                      <wps:cNvSpPr txBox="1"/>
                      <wps:spPr>
                        <a:xfrm rot="21312457">
                          <a:off x="0" y="0"/>
                          <a:ext cx="3622675" cy="397510"/>
                        </a:xfrm>
                        <a:prstGeom prst="rect">
                          <a:avLst/>
                        </a:prstGeom>
                        <a:noFill/>
                        <a:ln>
                          <a:noFill/>
                        </a:ln>
                        <a:effectLst/>
                        <a:extLst>
                          <a:ext uri="{C572A759-6A51-4108-AA02-DFA0A04FC94B}">
                            <ma14:wrappingTextBoxFlag xmlns:ma14="http://schemas.microsoft.com/office/mac/drawingml/2011/main" val="1"/>
                          </a:ext>
                        </a:extLst>
                      </wps:spPr>
                      <wps:txbx>
                        <w:txbxContent>
                          <w:p w14:paraId="58D6BB1F" w14:textId="77777777" w:rsidR="003939F3" w:rsidRDefault="003939F3">
                            <w:pPr>
                              <w:rPr>
                                <w:noProof/>
                              </w:rPr>
                            </w:pPr>
                            <w:r w:rsidRPr="008D2972">
                              <w:rPr>
                                <w:i/>
                                <w:iCs/>
                              </w:rPr>
                              <w:t>At Victor’s aunt</w:t>
                            </w:r>
                            <w:r>
                              <w:rPr>
                                <w:i/>
                                <w:iCs/>
                              </w:rPr>
                              <w:t xml:space="preserve"> Theresa’s </w:t>
                            </w:r>
                            <w:r w:rsidRPr="008D2972">
                              <w:rPr>
                                <w:i/>
                                <w:iCs/>
                              </w:rPr>
                              <w:t xml:space="preserve">home we are almost 60 </w:t>
                            </w:r>
                            <w:r w:rsidR="00CC03AD">
                              <w:rPr>
                                <w:i/>
                                <w:iCs/>
                              </w:rPr>
                              <w:t>relatives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09" o:spid="_x0000_s1221" type="#_x0000_t202" style="position:absolute;margin-left:309.4pt;margin-top:716.9pt;width:285.25pt;height:31.3pt;rotation:-314074fd;z-index:2518918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" mv:complextextbox="1" filled="f" stroked="f">
                <v:textbox>
                  <w:txbxContent>
                    <w:p w14:paraId="58D6BB1F" w14:textId="77777777" w:rsidR="003939F3" w:rsidRDefault="003939F3">
                      <w:pPr>
                        <w:rPr>
                          <w:noProof/>
                        </w:rPr>
                      </w:pPr>
                      <w:r w:rsidRPr="008D2972">
                        <w:rPr>
                          <w:i/>
                          <w:iCs/>
                        </w:rPr>
                        <w:t>At Victor’s aunt</w:t>
                      </w:r>
                      <w:r>
                        <w:rPr>
                          <w:i/>
                          <w:iCs/>
                        </w:rPr>
                        <w:t xml:space="preserve"> Theresa’s </w:t>
                      </w:r>
                      <w:r w:rsidRPr="008D2972">
                        <w:rPr>
                          <w:i/>
                          <w:iCs/>
                        </w:rPr>
                        <w:t xml:space="preserve">home we are almost 60 </w:t>
                      </w:r>
                      <w:r w:rsidR="00CC03AD">
                        <w:rPr>
                          <w:i/>
                          <w:iCs/>
                        </w:rPr>
                        <w:t>relatives</w:t>
                      </w:r>
                    </w:p>
                  </w:txbxContent>
                </v:textbox>
                <w10:wrap type="through" anchorx="page" anchory="page"/>
              </v:shape>
            </w:pict>
          </mc:Fallback>
        </mc:AlternateContent>
      </w:r>
      <w:r w:rsidR="00686FA7" w:rsidRPr="00985C7B">
        <w:rPr>
          <w:noProof/>
        </w:rPr>
        <w:drawing>
          <wp:anchor distT="0" distB="0" distL="114300" distR="114300" simplePos="0" relativeHeight="251875481" behindDoc="0" locked="0" layoutInCell="1" allowOverlap="1" wp14:anchorId="400AC8CD" wp14:editId="78C64300">
            <wp:simplePos x="0" y="0"/>
            <wp:positionH relativeFrom="page">
              <wp:posOffset>388620</wp:posOffset>
            </wp:positionH>
            <wp:positionV relativeFrom="page">
              <wp:posOffset>1402080</wp:posOffset>
            </wp:positionV>
            <wp:extent cx="4150360" cy="3113405"/>
            <wp:effectExtent l="152400" t="152400" r="167640" b="188595"/>
            <wp:wrapTight wrapText="bothSides">
              <wp:wrapPolygon edited="0">
                <wp:start x="-529" y="-1057"/>
                <wp:lineTo x="-793" y="2115"/>
                <wp:lineTo x="-661" y="22380"/>
                <wp:lineTo x="-529" y="22732"/>
                <wp:lineTo x="22076" y="22732"/>
                <wp:lineTo x="22208" y="22380"/>
                <wp:lineTo x="22340" y="2115"/>
                <wp:lineTo x="22076" y="-1057"/>
                <wp:lineTo x="-529" y="-1057"/>
              </wp:wrapPolygon>
            </wp:wrapTight>
            <wp:docPr id="204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1" cstate="print">
                      <a:extLst>
                        <a:ext uri="{28A0092B-C50C-407E-A947-70E740481C1C}">
                          <a14:useLocalDpi xmlns:a14="http://schemas.microsoft.com/office/drawing/2010/main"/>
                        </a:ext>
                      </a:extLst>
                    </a:blip>
                    <a:stretch>
                      <a:fillRect/>
                    </a:stretch>
                  </pic:blipFill>
                  <pic:spPr>
                    <a:xfrm>
                      <a:off x="0" y="0"/>
                      <a:ext cx="4150360" cy="3113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86FA7" w:rsidRPr="00513CD6">
        <w:rPr>
          <w:noProof/>
        </w:rPr>
        <mc:AlternateContent>
          <mc:Choice Requires="wps">
            <w:drawing>
              <wp:anchor distT="0" distB="0" distL="114300" distR="114300" simplePos="0" relativeHeight="251883673" behindDoc="0" locked="0" layoutInCell="1" allowOverlap="1" wp14:anchorId="690551BB" wp14:editId="0C1D6128">
                <wp:simplePos x="0" y="0"/>
                <wp:positionH relativeFrom="page">
                  <wp:posOffset>300355</wp:posOffset>
                </wp:positionH>
                <wp:positionV relativeFrom="page">
                  <wp:posOffset>331470</wp:posOffset>
                </wp:positionV>
                <wp:extent cx="7286625" cy="918845"/>
                <wp:effectExtent l="0" t="0" r="0" b="0"/>
                <wp:wrapSquare wrapText="bothSides"/>
                <wp:docPr id="20504" name="TextBox 1"/>
                <wp:cNvGraphicFramePr/>
                <a:graphic xmlns:a="http://schemas.openxmlformats.org/drawingml/2006/main">
                  <a:graphicData uri="http://schemas.microsoft.com/office/word/2010/wordprocessingShape">
                    <wps:wsp>
                      <wps:cNvSpPr txBox="1"/>
                      <wps:spPr>
                        <a:xfrm>
                          <a:off x="0" y="0"/>
                          <a:ext cx="7286625" cy="918845"/>
                        </a:xfrm>
                        <a:prstGeom prst="rect">
                          <a:avLst/>
                        </a:prstGeom>
                        <a:noFill/>
                      </wps:spPr>
                      <wps:txbx>
                        <w:txbxContent>
                          <w:p w14:paraId="569A50DE" w14:textId="77777777" w:rsidR="003939F3" w:rsidRPr="00EF3961" w:rsidRDefault="003939F3" w:rsidP="00774DC5">
                            <w:pPr>
                              <w:pStyle w:val="NormalWeb"/>
                              <w:spacing w:before="0" w:beforeAutospacing="0" w:after="0" w:afterAutospacing="0"/>
                              <w:rPr>
                                <w:rFonts w:ascii="Chalkboard" w:hAnsi="Chalkboard" w:cstheme="minorBidi"/>
                                <w:color w:val="0C7B8B" w:themeColor="text2" w:themeShade="BF"/>
                                <w:kern w:val="24"/>
                                <w:sz w:val="36"/>
                                <w:szCs w:val="36"/>
                              </w:rPr>
                            </w:pPr>
                            <w:r w:rsidRPr="00EF3961">
                              <w:rPr>
                                <w:rFonts w:ascii="Chalkboard" w:hAnsi="Chalkboard" w:cstheme="minorBidi"/>
                                <w:color w:val="0C7B8B" w:themeColor="text2" w:themeShade="BF"/>
                                <w:kern w:val="24"/>
                                <w:sz w:val="34"/>
                                <w:szCs w:val="34"/>
                              </w:rPr>
                              <w:t>Holidays are a very important part of our family. We always travel to spend Christmas in Italy with our large families and many children of all ages. Santa Claus shows up every year</w:t>
                            </w:r>
                            <w:r w:rsidRPr="00EF3961">
                              <w:rPr>
                                <w:rFonts w:ascii="Chalkboard" w:hAnsi="Chalkboard" w:cstheme="minorBidi"/>
                                <w:color w:val="0C7B8B" w:themeColor="text2" w:themeShade="BF"/>
                                <w:kern w:val="24"/>
                                <w:sz w:val="36"/>
                                <w:szCs w:val="36"/>
                              </w:rPr>
                              <w:t xml:space="preserve"> </w:t>
                            </w:r>
                            <w:r w:rsidRPr="00EF3961">
                              <w:rPr>
                                <w:rFonts w:ascii="Chalkboard" w:hAnsi="Chalkboard" w:cstheme="minorBidi"/>
                                <w:color w:val="0C7B8B" w:themeColor="text2" w:themeShade="BF"/>
                                <w:kern w:val="24"/>
                                <w:sz w:val="34"/>
                                <w:szCs w:val="34"/>
                              </w:rPr>
                              <w:t>bringing beautiful presents!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 o:spid="_x0000_s1222" type="#_x0000_t202" style="position:absolute;margin-left:23.65pt;margin-top:26.1pt;width:573.75pt;height:72.35pt;z-index:2518836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" filled="f" stroked="f">
                <v:textbox>
                  <w:txbxContent>
                    <w:p w14:paraId="569A50DE" w14:textId="77777777" w:rsidR="003939F3" w:rsidRPr="00EF3961" w:rsidRDefault="003939F3" w:rsidP="00774DC5">
                      <w:pPr>
                        <w:pStyle w:val="NormalWeb"/>
                        <w:spacing w:before="0" w:beforeAutospacing="0" w:after="0" w:afterAutospacing="0"/>
                        <w:rPr>
                          <w:rFonts w:ascii="Chalkboard" w:hAnsi="Chalkboard" w:cstheme="minorBidi"/>
                          <w:color w:val="0C7B8B" w:themeColor="text2" w:themeShade="BF"/>
                          <w:kern w:val="24"/>
                          <w:sz w:val="36"/>
                          <w:szCs w:val="36"/>
                        </w:rPr>
                      </w:pPr>
                      <w:r w:rsidRPr="00EF3961">
                        <w:rPr>
                          <w:rFonts w:ascii="Chalkboard" w:hAnsi="Chalkboard" w:cstheme="minorBidi"/>
                          <w:color w:val="0C7B8B" w:themeColor="text2" w:themeShade="BF"/>
                          <w:kern w:val="24"/>
                          <w:sz w:val="34"/>
                          <w:szCs w:val="34"/>
                        </w:rPr>
                        <w:t>Holidays are a very important part of our family. We always travel to spend Christmas in Italy with our large families and many children of all ages. Santa Claus shows up every year</w:t>
                      </w:r>
                      <w:r w:rsidRPr="00EF3961">
                        <w:rPr>
                          <w:rFonts w:ascii="Chalkboard" w:hAnsi="Chalkboard" w:cstheme="minorBidi"/>
                          <w:color w:val="0C7B8B" w:themeColor="text2" w:themeShade="BF"/>
                          <w:kern w:val="24"/>
                          <w:sz w:val="36"/>
                          <w:szCs w:val="36"/>
                        </w:rPr>
                        <w:t xml:space="preserve"> </w:t>
                      </w:r>
                      <w:r w:rsidRPr="00EF3961">
                        <w:rPr>
                          <w:rFonts w:ascii="Chalkboard" w:hAnsi="Chalkboard" w:cstheme="minorBidi"/>
                          <w:color w:val="0C7B8B" w:themeColor="text2" w:themeShade="BF"/>
                          <w:kern w:val="24"/>
                          <w:sz w:val="34"/>
                          <w:szCs w:val="34"/>
                        </w:rPr>
                        <w:t>bringing beautiful presents!</w:t>
                      </w:r>
                    </w:p>
                  </w:txbxContent>
                </v:textbox>
                <w10:wrap type="square" anchorx="page" anchory="page"/>
              </v:shape>
            </w:pict>
          </mc:Fallback>
        </mc:AlternateContent>
      </w:r>
      <w:r w:rsidR="00774DC5" w:rsidRPr="008D2972">
        <w:rPr>
          <w:noProof/>
        </w:rPr>
        <mc:AlternateContent>
          <mc:Choice Requires="wps">
            <w:drawing>
              <wp:anchor distT="0" distB="0" distL="114300" distR="114300" simplePos="0" relativeHeight="251893913" behindDoc="0" locked="0" layoutInCell="1" allowOverlap="1" wp14:anchorId="5E24F66C" wp14:editId="4B0E8498">
                <wp:simplePos x="0" y="0"/>
                <wp:positionH relativeFrom="page">
                  <wp:posOffset>365760</wp:posOffset>
                </wp:positionH>
                <wp:positionV relativeFrom="page">
                  <wp:posOffset>4528185</wp:posOffset>
                </wp:positionV>
                <wp:extent cx="4042410" cy="801370"/>
                <wp:effectExtent l="0" t="0" r="0" b="0"/>
                <wp:wrapSquare wrapText="bothSides"/>
                <wp:docPr id="20510" name="TextBox 16"/>
                <wp:cNvGraphicFramePr/>
                <a:graphic xmlns:a="http://schemas.openxmlformats.org/drawingml/2006/main">
                  <a:graphicData uri="http://schemas.microsoft.com/office/word/2010/wordprocessingShape">
                    <wps:wsp>
                      <wps:cNvSpPr txBox="1"/>
                      <wps:spPr>
                        <a:xfrm>
                          <a:off x="0" y="0"/>
                          <a:ext cx="4042410" cy="801370"/>
                        </a:xfrm>
                        <a:prstGeom prst="rect">
                          <a:avLst/>
                        </a:prstGeom>
                        <a:noFill/>
                      </wps:spPr>
                      <wps:txbx>
                        <w:txbxContent>
                          <w:p w14:paraId="70259C3A" w14:textId="77777777" w:rsidR="003939F3" w:rsidRDefault="003939F3" w:rsidP="008D2972">
                            <w:pPr>
                              <w:pStyle w:val="NormalWeb"/>
                              <w:spacing w:before="0" w:beforeAutospacing="0" w:after="0" w:afterAutospacing="0"/>
                              <w:rPr>
                                <w:rFonts w:asciiTheme="minorHAnsi" w:hAnsi="Calisto MT" w:cstheme="minorBidi"/>
                                <w:i/>
                                <w:iCs/>
                                <w:color w:val="000000" w:themeColor="text1"/>
                                <w:kern w:val="24"/>
                                <w:sz w:val="28"/>
                                <w:szCs w:val="28"/>
                              </w:rPr>
                            </w:pPr>
                            <w:r>
                              <w:rPr>
                                <w:rFonts w:asciiTheme="minorHAnsi" w:hAnsi="Calisto MT" w:cstheme="minorBidi"/>
                                <w:i/>
                                <w:iCs/>
                                <w:color w:val="000000" w:themeColor="text1"/>
                                <w:kern w:val="24"/>
                                <w:sz w:val="28"/>
                                <w:szCs w:val="28"/>
                              </w:rPr>
                              <w:t xml:space="preserve">At Victor’s aunt place opening present </w:t>
                            </w:r>
                          </w:p>
                          <w:p w14:paraId="6DE7424C" w14:textId="77777777" w:rsidR="003939F3" w:rsidRDefault="003939F3" w:rsidP="008D2972">
                            <w:pPr>
                              <w:pStyle w:val="NormalWeb"/>
                              <w:spacing w:before="0" w:beforeAutospacing="0" w:after="0" w:afterAutospacing="0"/>
                            </w:pPr>
                            <w:proofErr w:type="gramStart"/>
                            <w:r>
                              <w:rPr>
                                <w:rFonts w:asciiTheme="minorHAnsi" w:hAnsi="Calisto MT" w:cstheme="minorBidi"/>
                                <w:i/>
                                <w:iCs/>
                                <w:color w:val="000000" w:themeColor="text1"/>
                                <w:kern w:val="24"/>
                                <w:sz w:val="28"/>
                                <w:szCs w:val="28"/>
                              </w:rPr>
                              <w:t>with</w:t>
                            </w:r>
                            <w:proofErr w:type="gramEnd"/>
                            <w:r>
                              <w:rPr>
                                <w:rFonts w:asciiTheme="minorHAnsi" w:hAnsi="Calisto MT" w:cstheme="minorBidi"/>
                                <w:i/>
                                <w:iCs/>
                                <w:color w:val="000000" w:themeColor="text1"/>
                                <w:kern w:val="24"/>
                                <w:sz w:val="28"/>
                                <w:szCs w:val="28"/>
                              </w:rPr>
                              <w:t xml:space="preserve"> Santa Claus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margin-left:28.8pt;margin-top:356.55pt;width:318.3pt;height:63.1pt;z-index:2518939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" filled="f" stroked="f">
                <v:textbox>
                  <w:txbxContent>
                    <w:p w14:paraId="70259C3A" w14:textId="77777777" w:rsidR="003939F3" w:rsidRDefault="003939F3" w:rsidP="008D2972">
                      <w:pPr>
                        <w:pStyle w:val="NormalWeb"/>
                        <w:spacing w:before="0" w:beforeAutospacing="0" w:after="0" w:afterAutospacing="0"/>
                        <w:rPr>
                          <w:rFonts w:asciiTheme="minorHAnsi" w:hAnsi="Calisto MT" w:cstheme="minorBidi"/>
                          <w:i/>
                          <w:iCs/>
                          <w:color w:val="000000" w:themeColor="text1"/>
                          <w:kern w:val="24"/>
                          <w:sz w:val="28"/>
                          <w:szCs w:val="28"/>
                        </w:rPr>
                      </w:pPr>
                      <w:r>
                        <w:rPr>
                          <w:rFonts w:asciiTheme="minorHAnsi" w:hAnsi="Calisto MT" w:cstheme="minorBidi"/>
                          <w:i/>
                          <w:iCs/>
                          <w:color w:val="000000" w:themeColor="text1"/>
                          <w:kern w:val="24"/>
                          <w:sz w:val="28"/>
                          <w:szCs w:val="28"/>
                        </w:rPr>
                        <w:t xml:space="preserve">At Victor’s aunt place opening present </w:t>
                      </w:r>
                    </w:p>
                    <w:p w14:paraId="6DE7424C" w14:textId="77777777" w:rsidR="003939F3" w:rsidRDefault="003939F3" w:rsidP="008D2972">
                      <w:pPr>
                        <w:pStyle w:val="NormalWeb"/>
                        <w:spacing w:before="0" w:beforeAutospacing="0" w:after="0" w:afterAutospacing="0"/>
                      </w:pPr>
                      <w:proofErr w:type="gramStart"/>
                      <w:r>
                        <w:rPr>
                          <w:rFonts w:asciiTheme="minorHAnsi" w:hAnsi="Calisto MT" w:cstheme="minorBidi"/>
                          <w:i/>
                          <w:iCs/>
                          <w:color w:val="000000" w:themeColor="text1"/>
                          <w:kern w:val="24"/>
                          <w:sz w:val="28"/>
                          <w:szCs w:val="28"/>
                        </w:rPr>
                        <w:t>with</w:t>
                      </w:r>
                      <w:proofErr w:type="gramEnd"/>
                      <w:r>
                        <w:rPr>
                          <w:rFonts w:asciiTheme="minorHAnsi" w:hAnsi="Calisto MT" w:cstheme="minorBidi"/>
                          <w:i/>
                          <w:iCs/>
                          <w:color w:val="000000" w:themeColor="text1"/>
                          <w:kern w:val="24"/>
                          <w:sz w:val="28"/>
                          <w:szCs w:val="28"/>
                        </w:rPr>
                        <w:t xml:space="preserve"> Santa Claus</w:t>
                      </w:r>
                    </w:p>
                  </w:txbxContent>
                </v:textbox>
                <w10:wrap type="square" anchorx="page" anchory="page"/>
              </v:shape>
            </w:pict>
          </mc:Fallback>
        </mc:AlternateContent>
      </w:r>
      <w:r w:rsidR="00FA6C75" w:rsidRPr="00513CD6">
        <w:rPr>
          <w:noProof/>
        </w:rPr>
        <w:drawing>
          <wp:anchor distT="0" distB="0" distL="114300" distR="114300" simplePos="0" relativeHeight="251881625" behindDoc="0" locked="0" layoutInCell="1" allowOverlap="1" wp14:anchorId="0701A2A0" wp14:editId="64C87AB6">
            <wp:simplePos x="0" y="0"/>
            <wp:positionH relativeFrom="page">
              <wp:posOffset>4004310</wp:posOffset>
            </wp:positionH>
            <wp:positionV relativeFrom="page">
              <wp:posOffset>6703695</wp:posOffset>
            </wp:positionV>
            <wp:extent cx="3213100" cy="2409825"/>
            <wp:effectExtent l="279400" t="304800" r="266700" b="358775"/>
            <wp:wrapTight wrapText="bothSides">
              <wp:wrapPolygon edited="0">
                <wp:start x="21338" y="-1316"/>
                <wp:lineTo x="-772" y="-3989"/>
                <wp:lineTo x="-1349" y="3256"/>
                <wp:lineTo x="-1093" y="21608"/>
                <wp:lineTo x="-862" y="23014"/>
                <wp:lineTo x="327" y="23183"/>
                <wp:lineTo x="533" y="22754"/>
                <wp:lineTo x="6717" y="22714"/>
                <wp:lineTo x="6887" y="22738"/>
                <wp:lineTo x="22457" y="21279"/>
                <wp:lineTo x="22576" y="17633"/>
                <wp:lineTo x="22474" y="10292"/>
                <wp:lineTo x="22541" y="2975"/>
                <wp:lineTo x="22187" y="-1196"/>
                <wp:lineTo x="21338" y="-1316"/>
              </wp:wrapPolygon>
            </wp:wrapTight>
            <wp:docPr id="205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2">
                      <a:extLst>
                        <a:ext uri="{28A0092B-C50C-407E-A947-70E740481C1C}">
                          <a14:useLocalDpi xmlns:a14="http://schemas.microsoft.com/office/drawing/2010/main"/>
                        </a:ext>
                      </a:extLst>
                    </a:blip>
                    <a:stretch>
                      <a:fillRect/>
                    </a:stretch>
                  </pic:blipFill>
                  <pic:spPr>
                    <a:xfrm rot="21236289">
                      <a:off x="0" y="0"/>
                      <a:ext cx="3213100" cy="2409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A6C75" w:rsidRPr="00985C7B">
        <w:rPr>
          <w:noProof/>
        </w:rPr>
        <w:drawing>
          <wp:anchor distT="0" distB="0" distL="114300" distR="114300" simplePos="0" relativeHeight="251942041" behindDoc="0" locked="0" layoutInCell="1" allowOverlap="1" wp14:anchorId="7A1886DC" wp14:editId="19FA9199">
            <wp:simplePos x="0" y="0"/>
            <wp:positionH relativeFrom="page">
              <wp:posOffset>3565525</wp:posOffset>
            </wp:positionH>
            <wp:positionV relativeFrom="page">
              <wp:posOffset>4067175</wp:posOffset>
            </wp:positionV>
            <wp:extent cx="3317875" cy="2489200"/>
            <wp:effectExtent l="254000" t="279400" r="263525" b="330200"/>
            <wp:wrapTight wrapText="bothSides">
              <wp:wrapPolygon edited="0">
                <wp:start x="-810" y="-1143"/>
                <wp:lineTo x="-1441" y="-628"/>
                <wp:lineTo x="-1070" y="20566"/>
                <wp:lineTo x="11184" y="22702"/>
                <wp:lineTo x="11348" y="22683"/>
                <wp:lineTo x="20481" y="22743"/>
                <wp:lineTo x="20674" y="23163"/>
                <wp:lineTo x="22321" y="22975"/>
                <wp:lineTo x="22458" y="22516"/>
                <wp:lineTo x="22531" y="10783"/>
                <wp:lineTo x="22312" y="-2907"/>
                <wp:lineTo x="179" y="-1256"/>
                <wp:lineTo x="-810" y="-1143"/>
              </wp:wrapPolygon>
            </wp:wrapTight>
            <wp:docPr id="20498" name="Picture 10"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046"/>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rot="294760">
                      <a:off x="0" y="0"/>
                      <a:ext cx="3317875" cy="248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5A59F2">
        <w:rPr>
          <w:noProof/>
        </w:rPr>
        <mc:AlternateContent>
          <mc:Choice Requires="wps">
            <w:drawing>
              <wp:anchor distT="0" distB="0" distL="114300" distR="114300" simplePos="0" relativeHeight="251898009" behindDoc="0" locked="0" layoutInCell="1" allowOverlap="1" wp14:anchorId="3CB04ECF" wp14:editId="52CC25D4">
                <wp:simplePos x="0" y="0"/>
                <wp:positionH relativeFrom="page">
                  <wp:posOffset>426720</wp:posOffset>
                </wp:positionH>
                <wp:positionV relativeFrom="page">
                  <wp:posOffset>8446770</wp:posOffset>
                </wp:positionV>
                <wp:extent cx="3326765" cy="462280"/>
                <wp:effectExtent l="0" t="203200" r="0" b="198120"/>
                <wp:wrapThrough wrapText="bothSides">
                  <wp:wrapPolygon edited="0">
                    <wp:start x="20062" y="-1648"/>
                    <wp:lineTo x="7087" y="-10453"/>
                    <wp:lineTo x="439" y="-10214"/>
                    <wp:lineTo x="92" y="20565"/>
                    <wp:lineTo x="1730" y="21978"/>
                    <wp:lineTo x="1933" y="19763"/>
                    <wp:lineTo x="19708" y="19563"/>
                    <wp:lineTo x="20036" y="19846"/>
                    <wp:lineTo x="21437" y="5516"/>
                    <wp:lineTo x="21372" y="-517"/>
                    <wp:lineTo x="20062" y="-1648"/>
                  </wp:wrapPolygon>
                </wp:wrapThrough>
                <wp:docPr id="15360" name="Text Box 15360"/>
                <wp:cNvGraphicFramePr/>
                <a:graphic xmlns:a="http://schemas.openxmlformats.org/drawingml/2006/main">
                  <a:graphicData uri="http://schemas.microsoft.com/office/word/2010/wordprocessingShape">
                    <wps:wsp>
                      <wps:cNvSpPr txBox="1"/>
                      <wps:spPr>
                        <a:xfrm rot="21189738">
                          <a:off x="0" y="0"/>
                          <a:ext cx="3326765" cy="462280"/>
                        </a:xfrm>
                        <a:prstGeom prst="rect">
                          <a:avLst/>
                        </a:prstGeom>
                        <a:noFill/>
                        <a:ln>
                          <a:noFill/>
                        </a:ln>
                        <a:effectLst/>
                        <a:extLst>
                          <a:ext uri="{C572A759-6A51-4108-AA02-DFA0A04FC94B}">
                            <ma14:wrappingTextBoxFlag xmlns:ma14="http://schemas.microsoft.com/office/mac/drawingml/2011/main" val="1"/>
                          </a:ext>
                        </a:extLst>
                      </wps:spPr>
                      <wps:txbx>
                        <w:txbxContent>
                          <w:p w14:paraId="52916E24" w14:textId="77777777" w:rsidR="003939F3" w:rsidRDefault="003939F3">
                            <w:pPr>
                              <w:rPr>
                                <w:noProof/>
                              </w:rPr>
                            </w:pPr>
                            <w:r w:rsidRPr="00330581">
                              <w:rPr>
                                <w:i/>
                                <w:iCs/>
                              </w:rPr>
                              <w:t>At Victor’s parents on December 23</w:t>
                            </w:r>
                            <w:r w:rsidRPr="00330581">
                              <w:rPr>
                                <w:i/>
                                <w:iCs/>
                                <w:vertAlign w:val="superscript"/>
                              </w:rPr>
                              <w:t xml:space="preserve">rd </w:t>
                            </w:r>
                            <w:r w:rsidRPr="00330581">
                              <w:rPr>
                                <w:i/>
                                <w:iCs/>
                              </w:rPr>
                              <w:t>Christmas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60" o:spid="_x0000_s1224" type="#_x0000_t202" style="position:absolute;margin-left:33.6pt;margin-top:665.1pt;width:261.95pt;height:36.4pt;rotation:-448116fd;z-index:2518980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" mv:complextextbox="1" filled="f" stroked="f">
                <v:textbox>
                  <w:txbxContent>
                    <w:p w14:paraId="52916E24" w14:textId="77777777" w:rsidR="003939F3" w:rsidRDefault="003939F3">
                      <w:pPr>
                        <w:rPr>
                          <w:noProof/>
                        </w:rPr>
                      </w:pPr>
                      <w:r w:rsidRPr="00330581">
                        <w:rPr>
                          <w:i/>
                          <w:iCs/>
                        </w:rPr>
                        <w:t>At Victor’s parents on December 23</w:t>
                      </w:r>
                      <w:r w:rsidRPr="00330581">
                        <w:rPr>
                          <w:i/>
                          <w:iCs/>
                          <w:vertAlign w:val="superscript"/>
                        </w:rPr>
                        <w:t xml:space="preserve">rd </w:t>
                      </w:r>
                      <w:r w:rsidRPr="00330581">
                        <w:rPr>
                          <w:i/>
                          <w:iCs/>
                        </w:rPr>
                        <w:t>Christmas party</w:t>
                      </w:r>
                    </w:p>
                  </w:txbxContent>
                </v:textbox>
                <w10:wrap type="through" anchorx="page" anchory="page"/>
              </v:shape>
            </w:pict>
          </mc:Fallback>
        </mc:AlternateContent>
      </w:r>
      <w:r w:rsidR="006368A0" w:rsidRPr="00985C7B">
        <w:rPr>
          <w:noProof/>
        </w:rPr>
        <w:drawing>
          <wp:anchor distT="0" distB="0" distL="114300" distR="114300" simplePos="0" relativeHeight="251876505" behindDoc="0" locked="0" layoutInCell="1" allowOverlap="1" wp14:anchorId="7CD40C8E" wp14:editId="6DF29BEB">
            <wp:simplePos x="0" y="0"/>
            <wp:positionH relativeFrom="page">
              <wp:posOffset>294005</wp:posOffset>
            </wp:positionH>
            <wp:positionV relativeFrom="page">
              <wp:posOffset>5833745</wp:posOffset>
            </wp:positionV>
            <wp:extent cx="3658870" cy="2588895"/>
            <wp:effectExtent l="279400" t="330200" r="252730" b="382905"/>
            <wp:wrapTight wrapText="bothSides">
              <wp:wrapPolygon edited="0">
                <wp:start x="21377" y="-1204"/>
                <wp:lineTo x="-419" y="-4140"/>
                <wp:lineTo x="-1088" y="2579"/>
                <wp:lineTo x="-1235" y="16199"/>
                <wp:lineTo x="-1198" y="19616"/>
                <wp:lineTo x="-845" y="22868"/>
                <wp:lineTo x="347" y="23052"/>
                <wp:lineTo x="529" y="22654"/>
                <wp:lineTo x="18479" y="22652"/>
                <wp:lineTo x="18628" y="22675"/>
                <wp:lineTo x="22300" y="20043"/>
                <wp:lineTo x="22428" y="16439"/>
                <wp:lineTo x="22352" y="9606"/>
                <wp:lineTo x="22426" y="2795"/>
                <wp:lineTo x="22122" y="-1089"/>
                <wp:lineTo x="21377" y="-1204"/>
              </wp:wrapPolygon>
            </wp:wrapTight>
            <wp:docPr id="204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44">
                      <a:extLst>
                        <a:ext uri="{28A0092B-C50C-407E-A947-70E740481C1C}">
                          <a14:useLocalDpi xmlns:a14="http://schemas.microsoft.com/office/drawing/2010/main"/>
                        </a:ext>
                      </a:extLst>
                    </a:blip>
                    <a:stretch>
                      <a:fillRect/>
                    </a:stretch>
                  </pic:blipFill>
                  <pic:spPr>
                    <a:xfrm rot="21226228">
                      <a:off x="0" y="0"/>
                      <a:ext cx="3658870" cy="2588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3404C42" w14:textId="77777777" w:rsidR="007655AB" w:rsidRDefault="00BB47C7">
      <w:pPr>
        <w:sectPr w:rsidR="007655AB" w:rsidSect="0041207C">
          <w:headerReference w:type="even" r:id="rId145"/>
          <w:headerReference w:type="default" r:id="rId146"/>
          <w:footerReference w:type="even" r:id="rId147"/>
          <w:footerReference w:type="default" r:id="rId148"/>
          <w:headerReference w:type="first" r:id="rId149"/>
          <w:footerReference w:type="first" r:id="rId150"/>
          <w:pgSz w:w="12240" w:h="15840"/>
          <w:pgMar w:top="576" w:right="576" w:bottom="576" w:left="576" w:header="576" w:footer="576" w:gutter="0"/>
          <w:cols w:space="720"/>
        </w:sectPr>
      </w:pPr>
      <w:r w:rsidRPr="008D2972">
        <w:rPr>
          <w:noProof/>
        </w:rPr>
        <w:lastRenderedPageBreak/>
        <mc:AlternateContent>
          <mc:Choice Requires="wps">
            <w:drawing>
              <wp:anchor distT="0" distB="0" distL="114300" distR="114300" simplePos="0" relativeHeight="251889817" behindDoc="0" locked="0" layoutInCell="1" allowOverlap="1" wp14:anchorId="0F547BC9" wp14:editId="371D99C6">
                <wp:simplePos x="0" y="0"/>
                <wp:positionH relativeFrom="page">
                  <wp:posOffset>3228340</wp:posOffset>
                </wp:positionH>
                <wp:positionV relativeFrom="page">
                  <wp:posOffset>8898890</wp:posOffset>
                </wp:positionV>
                <wp:extent cx="3776345" cy="347345"/>
                <wp:effectExtent l="0" t="0" r="0" b="0"/>
                <wp:wrapSquare wrapText="bothSides"/>
                <wp:docPr id="20507" name="TextBox 10"/>
                <wp:cNvGraphicFramePr/>
                <a:graphic xmlns:a="http://schemas.openxmlformats.org/drawingml/2006/main">
                  <a:graphicData uri="http://schemas.microsoft.com/office/word/2010/wordprocessingShape">
                    <wps:wsp>
                      <wps:cNvSpPr txBox="1"/>
                      <wps:spPr>
                        <a:xfrm rot="185189">
                          <a:off x="0" y="0"/>
                          <a:ext cx="3776345" cy="347345"/>
                        </a:xfrm>
                        <a:prstGeom prst="rect">
                          <a:avLst/>
                        </a:prstGeom>
                        <a:noFill/>
                      </wps:spPr>
                      <wps:txbx>
                        <w:txbxContent>
                          <w:p w14:paraId="6BE27C19" w14:textId="77777777" w:rsidR="003939F3" w:rsidRDefault="003939F3" w:rsidP="008D2972">
                            <w:pPr>
                              <w:pStyle w:val="NormalWeb"/>
                              <w:spacing w:before="0" w:beforeAutospacing="0" w:after="0" w:afterAutospacing="0"/>
                            </w:pPr>
                            <w:r>
                              <w:rPr>
                                <w:rFonts w:asciiTheme="minorHAnsi" w:hAnsi="Calisto MT" w:cstheme="minorBidi"/>
                                <w:i/>
                                <w:iCs/>
                                <w:color w:val="000000" w:themeColor="text1"/>
                                <w:kern w:val="24"/>
                                <w:sz w:val="28"/>
                                <w:szCs w:val="28"/>
                              </w:rPr>
                              <w:t>At Freda’s sister home we celebrate on the 24</w:t>
                            </w:r>
                            <w:proofErr w:type="spellStart"/>
                            <w:r>
                              <w:rPr>
                                <w:rFonts w:asciiTheme="minorHAnsi" w:hAnsi="Calisto MT" w:cstheme="minorBidi"/>
                                <w:i/>
                                <w:iCs/>
                                <w:color w:val="000000" w:themeColor="text1"/>
                                <w:kern w:val="24"/>
                                <w:position w:val="8"/>
                                <w:sz w:val="28"/>
                                <w:szCs w:val="28"/>
                                <w:vertAlign w:val="superscript"/>
                              </w:rPr>
                              <w:t>th</w:t>
                            </w:r>
                            <w:proofErr w:type="spellEnd"/>
                            <w:r>
                              <w:rPr>
                                <w:rFonts w:asciiTheme="minorHAnsi" w:hAnsi="Calisto MT" w:cstheme="minorBidi"/>
                                <w:i/>
                                <w:iCs/>
                                <w:color w:val="000000" w:themeColor="text1"/>
                                <w:kern w:val="24"/>
                                <w:sz w:val="28"/>
                                <w:szCs w:val="28"/>
                              </w:rPr>
                              <w:t>evening</w:t>
                            </w:r>
                          </w:p>
                        </w:txbxContent>
                      </wps:txbx>
                      <wps:bodyPr wrap="none" rtlCol="0">
                        <a:spAutoFit/>
                      </wps:bodyPr>
                    </wps:wsp>
                  </a:graphicData>
                </a:graphic>
              </wp:anchor>
            </w:drawing>
          </mc:Choice>
          <mc:Fallback>
            <w:pict>
              <v:shape id="_x0000_s1225" type="#_x0000_t202" style="position:absolute;margin-left:254.2pt;margin-top:700.7pt;width:297.35pt;height:27.35pt;rotation:202276fd;z-index:251889817;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" filled="f" stroked="f">
                <v:textbox style="mso-fit-shape-to-text:t">
                  <w:txbxContent>
                    <w:p w14:paraId="6BE27C19" w14:textId="77777777" w:rsidR="003939F3" w:rsidRDefault="003939F3" w:rsidP="008D2972">
                      <w:pPr>
                        <w:pStyle w:val="NormalWeb"/>
                        <w:spacing w:before="0" w:beforeAutospacing="0" w:after="0" w:afterAutospacing="0"/>
                      </w:pPr>
                      <w:r>
                        <w:rPr>
                          <w:rFonts w:asciiTheme="minorHAnsi" w:hAnsi="Calisto MT" w:cstheme="minorBidi"/>
                          <w:i/>
                          <w:iCs/>
                          <w:color w:val="000000" w:themeColor="text1"/>
                          <w:kern w:val="24"/>
                          <w:sz w:val="28"/>
                          <w:szCs w:val="28"/>
                        </w:rPr>
                        <w:t>At Freda’s sister home we celebrate on the 24</w:t>
                      </w:r>
                      <w:proofErr w:type="spellStart"/>
                      <w:r>
                        <w:rPr>
                          <w:rFonts w:asciiTheme="minorHAnsi" w:hAnsi="Calisto MT" w:cstheme="minorBidi"/>
                          <w:i/>
                          <w:iCs/>
                          <w:color w:val="000000" w:themeColor="text1"/>
                          <w:kern w:val="24"/>
                          <w:position w:val="8"/>
                          <w:sz w:val="28"/>
                          <w:szCs w:val="28"/>
                          <w:vertAlign w:val="superscript"/>
                        </w:rPr>
                        <w:t>th</w:t>
                      </w:r>
                      <w:proofErr w:type="spellEnd"/>
                      <w:r>
                        <w:rPr>
                          <w:rFonts w:asciiTheme="minorHAnsi" w:hAnsi="Calisto MT" w:cstheme="minorBidi"/>
                          <w:i/>
                          <w:iCs/>
                          <w:color w:val="000000" w:themeColor="text1"/>
                          <w:kern w:val="24"/>
                          <w:sz w:val="28"/>
                          <w:szCs w:val="28"/>
                        </w:rPr>
                        <w:t>evening</w:t>
                      </w:r>
                    </w:p>
                  </w:txbxContent>
                </v:textbox>
                <w10:wrap type="square" anchorx="page" anchory="page"/>
              </v:shape>
            </w:pict>
          </mc:Fallback>
        </mc:AlternateContent>
      </w:r>
      <w:r w:rsidR="00E942BF">
        <w:rPr>
          <w:noProof/>
        </w:rPr>
        <mc:AlternateContent>
          <mc:Choice Requires="wps">
            <w:drawing>
              <wp:anchor distT="0" distB="0" distL="114300" distR="114300" simplePos="0" relativeHeight="251885721" behindDoc="0" locked="0" layoutInCell="1" allowOverlap="1" wp14:anchorId="05A10CE9" wp14:editId="0E79012B">
                <wp:simplePos x="0" y="0"/>
                <wp:positionH relativeFrom="page">
                  <wp:posOffset>746760</wp:posOffset>
                </wp:positionH>
                <wp:positionV relativeFrom="page">
                  <wp:posOffset>3401695</wp:posOffset>
                </wp:positionV>
                <wp:extent cx="3754120" cy="606425"/>
                <wp:effectExtent l="0" t="203200" r="0" b="206375"/>
                <wp:wrapThrough wrapText="bothSides">
                  <wp:wrapPolygon edited="0">
                    <wp:start x="19563" y="-1256"/>
                    <wp:lineTo x="6896" y="-8246"/>
                    <wp:lineTo x="279" y="-8296"/>
                    <wp:lineTo x="192" y="20777"/>
                    <wp:lineTo x="1790" y="21888"/>
                    <wp:lineTo x="1968" y="20191"/>
                    <wp:lineTo x="5792" y="20120"/>
                    <wp:lineTo x="5938" y="20221"/>
                    <wp:lineTo x="21303" y="16341"/>
                    <wp:lineTo x="21306" y="-44"/>
                    <wp:lineTo x="19563" y="-1256"/>
                  </wp:wrapPolygon>
                </wp:wrapThrough>
                <wp:docPr id="20505" name="Text Box 20505"/>
                <wp:cNvGraphicFramePr/>
                <a:graphic xmlns:a="http://schemas.openxmlformats.org/drawingml/2006/main">
                  <a:graphicData uri="http://schemas.microsoft.com/office/word/2010/wordprocessingShape">
                    <wps:wsp>
                      <wps:cNvSpPr txBox="1"/>
                      <wps:spPr>
                        <a:xfrm rot="21215382">
                          <a:off x="0" y="0"/>
                          <a:ext cx="3754120" cy="606425"/>
                        </a:xfrm>
                        <a:prstGeom prst="rect">
                          <a:avLst/>
                        </a:prstGeom>
                        <a:noFill/>
                        <a:ln>
                          <a:noFill/>
                        </a:ln>
                        <a:effectLst/>
                        <a:extLst>
                          <a:ext uri="{C572A759-6A51-4108-AA02-DFA0A04FC94B}">
                            <ma14:wrappingTextBoxFlag xmlns:ma14="http://schemas.microsoft.com/office/mac/drawingml/2011/main" val="1"/>
                          </a:ext>
                        </a:extLst>
                      </wps:spPr>
                      <wps:txbx>
                        <w:txbxContent>
                          <w:p w14:paraId="5A6AE6C0" w14:textId="77777777" w:rsidR="003939F3" w:rsidRPr="00797BF4" w:rsidRDefault="003939F3">
                            <w:pPr>
                              <w:rPr>
                                <w:i/>
                                <w:iCs/>
                              </w:rPr>
                            </w:pPr>
                            <w:r w:rsidRPr="008D2972">
                              <w:rPr>
                                <w:i/>
                                <w:iCs/>
                              </w:rPr>
                              <w:t>At Vict</w:t>
                            </w:r>
                            <w:r>
                              <w:rPr>
                                <w:i/>
                                <w:iCs/>
                              </w:rPr>
                              <w:t xml:space="preserve">or’s aunt home we celebrate Christmas on </w:t>
                            </w:r>
                            <w:r w:rsidRPr="008D2972">
                              <w:rPr>
                                <w:i/>
                                <w:iCs/>
                              </w:rPr>
                              <w:t>the 25</w:t>
                            </w:r>
                            <w:r w:rsidRPr="008D2972">
                              <w:rPr>
                                <w:i/>
                                <w:iCs/>
                                <w:vertAlign w:val="superscript"/>
                              </w:rPr>
                              <w:t>th</w:t>
                            </w:r>
                            <w:r w:rsidRPr="008D2972">
                              <w:rPr>
                                <w:i/>
                                <w:iCs/>
                              </w:rPr>
                              <w:t xml:space="preserve"> for lunch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05" o:spid="_x0000_s1226" type="#_x0000_t202" style="position:absolute;margin-left:58.8pt;margin-top:267.85pt;width:295.6pt;height:47.75pt;rotation:-420105fd;z-index:2518857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" mv:complextextbox="1" filled="f" stroked="f">
                <v:textbox>
                  <w:txbxContent>
                    <w:p w14:paraId="5A6AE6C0" w14:textId="77777777" w:rsidR="003939F3" w:rsidRPr="00797BF4" w:rsidRDefault="003939F3">
                      <w:pPr>
                        <w:rPr>
                          <w:i/>
                          <w:iCs/>
                        </w:rPr>
                      </w:pPr>
                      <w:r w:rsidRPr="008D2972">
                        <w:rPr>
                          <w:i/>
                          <w:iCs/>
                        </w:rPr>
                        <w:t>At Vict</w:t>
                      </w:r>
                      <w:r>
                        <w:rPr>
                          <w:i/>
                          <w:iCs/>
                        </w:rPr>
                        <w:t xml:space="preserve">or’s aunt home we celebrate Christmas on </w:t>
                      </w:r>
                      <w:r w:rsidRPr="008D2972">
                        <w:rPr>
                          <w:i/>
                          <w:iCs/>
                        </w:rPr>
                        <w:t>the 25</w:t>
                      </w:r>
                      <w:r w:rsidRPr="008D2972">
                        <w:rPr>
                          <w:i/>
                          <w:iCs/>
                          <w:vertAlign w:val="superscript"/>
                        </w:rPr>
                        <w:t>th</w:t>
                      </w:r>
                      <w:r w:rsidRPr="008D2972">
                        <w:rPr>
                          <w:i/>
                          <w:iCs/>
                        </w:rPr>
                        <w:t xml:space="preserve"> for lunch</w:t>
                      </w:r>
                    </w:p>
                  </w:txbxContent>
                </v:textbox>
                <w10:wrap type="through" anchorx="page" anchory="page"/>
              </v:shape>
            </w:pict>
          </mc:Fallback>
        </mc:AlternateContent>
      </w:r>
      <w:r w:rsidR="00E942BF" w:rsidRPr="00513CD6">
        <w:rPr>
          <w:noProof/>
        </w:rPr>
        <w:drawing>
          <wp:anchor distT="0" distB="0" distL="114300" distR="114300" simplePos="0" relativeHeight="251880601" behindDoc="0" locked="0" layoutInCell="1" allowOverlap="1" wp14:anchorId="532E7CC7" wp14:editId="3975B3F0">
            <wp:simplePos x="0" y="0"/>
            <wp:positionH relativeFrom="page">
              <wp:posOffset>4387215</wp:posOffset>
            </wp:positionH>
            <wp:positionV relativeFrom="page">
              <wp:posOffset>1294765</wp:posOffset>
            </wp:positionV>
            <wp:extent cx="2971165" cy="3962400"/>
            <wp:effectExtent l="279400" t="203200" r="254635" b="254000"/>
            <wp:wrapTight wrapText="bothSides">
              <wp:wrapPolygon edited="0">
                <wp:start x="-1184" y="-654"/>
                <wp:lineTo x="-1280" y="21812"/>
                <wp:lineTo x="20198" y="22216"/>
                <wp:lineTo x="20401" y="22486"/>
                <wp:lineTo x="22061" y="22421"/>
                <wp:lineTo x="22508" y="20878"/>
                <wp:lineTo x="22383" y="16446"/>
                <wp:lineTo x="22503" y="7568"/>
                <wp:lineTo x="22458" y="-1027"/>
                <wp:lineTo x="3426" y="-834"/>
                <wp:lineTo x="-1184" y="-654"/>
              </wp:wrapPolygon>
            </wp:wrapTight>
            <wp:docPr id="205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1" cstate="print">
                      <a:extLst>
                        <a:ext uri="{28A0092B-C50C-407E-A947-70E740481C1C}">
                          <a14:useLocalDpi xmlns:a14="http://schemas.microsoft.com/office/drawing/2010/main"/>
                        </a:ext>
                      </a:extLst>
                    </a:blip>
                    <a:stretch>
                      <a:fillRect/>
                    </a:stretch>
                  </pic:blipFill>
                  <pic:spPr>
                    <a:xfrm rot="179821">
                      <a:off x="0" y="0"/>
                      <a:ext cx="2971165" cy="396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942BF">
        <w:rPr>
          <w:noProof/>
        </w:rPr>
        <mc:AlternateContent>
          <mc:Choice Requires="wps">
            <w:drawing>
              <wp:anchor distT="0" distB="0" distL="114300" distR="114300" simplePos="0" relativeHeight="251887769" behindDoc="0" locked="0" layoutInCell="1" allowOverlap="1" wp14:anchorId="7384C943" wp14:editId="482A0FB1">
                <wp:simplePos x="0" y="0"/>
                <wp:positionH relativeFrom="page">
                  <wp:posOffset>4385945</wp:posOffset>
                </wp:positionH>
                <wp:positionV relativeFrom="page">
                  <wp:posOffset>5221605</wp:posOffset>
                </wp:positionV>
                <wp:extent cx="2829560" cy="600075"/>
                <wp:effectExtent l="0" t="101600" r="40640" b="85725"/>
                <wp:wrapThrough wrapText="bothSides">
                  <wp:wrapPolygon edited="0">
                    <wp:start x="224" y="-719"/>
                    <wp:lineTo x="249" y="16677"/>
                    <wp:lineTo x="16611" y="20334"/>
                    <wp:lineTo x="17602" y="21888"/>
                    <wp:lineTo x="21280" y="20857"/>
                    <wp:lineTo x="21561" y="-3035"/>
                    <wp:lineTo x="1773" y="-1153"/>
                    <wp:lineTo x="224" y="-719"/>
                  </wp:wrapPolygon>
                </wp:wrapThrough>
                <wp:docPr id="20506" name="Text Box 20506"/>
                <wp:cNvGraphicFramePr/>
                <a:graphic xmlns:a="http://schemas.openxmlformats.org/drawingml/2006/main">
                  <a:graphicData uri="http://schemas.microsoft.com/office/word/2010/wordprocessingShape">
                    <wps:wsp>
                      <wps:cNvSpPr txBox="1"/>
                      <wps:spPr>
                        <a:xfrm rot="204097">
                          <a:off x="0" y="0"/>
                          <a:ext cx="2829560" cy="600075"/>
                        </a:xfrm>
                        <a:prstGeom prst="rect">
                          <a:avLst/>
                        </a:prstGeom>
                        <a:noFill/>
                        <a:ln>
                          <a:noFill/>
                        </a:ln>
                        <a:effectLst/>
                        <a:extLst>
                          <a:ext uri="{C572A759-6A51-4108-AA02-DFA0A04FC94B}">
                            <ma14:wrappingTextBoxFlag xmlns:ma14="http://schemas.microsoft.com/office/mac/drawingml/2011/main" val="1"/>
                          </a:ext>
                        </a:extLst>
                      </wps:spPr>
                      <wps:txbx>
                        <w:txbxContent>
                          <w:p w14:paraId="2E16C34F" w14:textId="77777777" w:rsidR="003939F3" w:rsidRDefault="003939F3">
                            <w:pPr>
                              <w:rPr>
                                <w:i/>
                                <w:iCs/>
                              </w:rPr>
                            </w:pPr>
                            <w:r w:rsidRPr="008D2972">
                              <w:rPr>
                                <w:i/>
                                <w:iCs/>
                              </w:rPr>
                              <w:t>At our place</w:t>
                            </w:r>
                            <w:r>
                              <w:rPr>
                                <w:i/>
                                <w:iCs/>
                              </w:rPr>
                              <w:t>: Ally helped mom to make</w:t>
                            </w:r>
                          </w:p>
                          <w:p w14:paraId="3A4F776E" w14:textId="77777777" w:rsidR="003939F3" w:rsidRPr="00AF12D3" w:rsidRDefault="003939F3">
                            <w:pPr>
                              <w:rPr>
                                <w:i/>
                                <w:iCs/>
                              </w:rPr>
                            </w:pPr>
                            <w:proofErr w:type="gramStart"/>
                            <w:r>
                              <w:rPr>
                                <w:i/>
                                <w:iCs/>
                              </w:rPr>
                              <w:t>a</w:t>
                            </w:r>
                            <w:proofErr w:type="gramEnd"/>
                            <w:r>
                              <w:rPr>
                                <w:i/>
                                <w:iCs/>
                              </w:rPr>
                              <w:t xml:space="preserve"> super tall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06" o:spid="_x0000_s1227" type="#_x0000_t202" style="position:absolute;margin-left:345.35pt;margin-top:411.15pt;width:222.8pt;height:47.25pt;rotation:222928fd;z-index:2518877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" mv:complextextbox="1" filled="f" stroked="f">
                <v:textbox>
                  <w:txbxContent>
                    <w:p w14:paraId="2E16C34F" w14:textId="77777777" w:rsidR="003939F3" w:rsidRDefault="003939F3">
                      <w:pPr>
                        <w:rPr>
                          <w:i/>
                          <w:iCs/>
                        </w:rPr>
                      </w:pPr>
                      <w:r w:rsidRPr="008D2972">
                        <w:rPr>
                          <w:i/>
                          <w:iCs/>
                        </w:rPr>
                        <w:t>At our place</w:t>
                      </w:r>
                      <w:r>
                        <w:rPr>
                          <w:i/>
                          <w:iCs/>
                        </w:rPr>
                        <w:t>: Ally helped mom to make</w:t>
                      </w:r>
                    </w:p>
                    <w:p w14:paraId="3A4F776E" w14:textId="77777777" w:rsidR="003939F3" w:rsidRPr="00AF12D3" w:rsidRDefault="003939F3">
                      <w:pPr>
                        <w:rPr>
                          <w:i/>
                          <w:iCs/>
                        </w:rPr>
                      </w:pPr>
                      <w:proofErr w:type="gramStart"/>
                      <w:r>
                        <w:rPr>
                          <w:i/>
                          <w:iCs/>
                        </w:rPr>
                        <w:t>a</w:t>
                      </w:r>
                      <w:proofErr w:type="gramEnd"/>
                      <w:r>
                        <w:rPr>
                          <w:i/>
                          <w:iCs/>
                        </w:rPr>
                        <w:t xml:space="preserve"> super tall tree.</w:t>
                      </w:r>
                    </w:p>
                  </w:txbxContent>
                </v:textbox>
                <w10:wrap type="through" anchorx="page" anchory="page"/>
              </v:shape>
            </w:pict>
          </mc:Fallback>
        </mc:AlternateContent>
      </w:r>
      <w:r w:rsidR="00774DC5">
        <w:rPr>
          <w:noProof/>
        </w:rPr>
        <mc:AlternateContent>
          <mc:Choice Requires="wps">
            <w:drawing>
              <wp:anchor distT="0" distB="0" distL="114300" distR="114300" simplePos="0" relativeHeight="251970713" behindDoc="0" locked="0" layoutInCell="1" allowOverlap="1" wp14:anchorId="10A8D8FD" wp14:editId="389913AA">
                <wp:simplePos x="0" y="0"/>
                <wp:positionH relativeFrom="page">
                  <wp:posOffset>707389</wp:posOffset>
                </wp:positionH>
                <wp:positionV relativeFrom="page">
                  <wp:posOffset>8131175</wp:posOffset>
                </wp:positionV>
                <wp:extent cx="2297067" cy="1491796"/>
                <wp:effectExtent l="0" t="0" r="0" b="6985"/>
                <wp:wrapThrough wrapText="bothSides">
                  <wp:wrapPolygon edited="0">
                    <wp:start x="239" y="0"/>
                    <wp:lineTo x="239" y="21333"/>
                    <wp:lineTo x="21021" y="21333"/>
                    <wp:lineTo x="21021" y="0"/>
                    <wp:lineTo x="239" y="0"/>
                  </wp:wrapPolygon>
                </wp:wrapThrough>
                <wp:docPr id="20539" name="Text Box 20539"/>
                <wp:cNvGraphicFramePr/>
                <a:graphic xmlns:a="http://schemas.openxmlformats.org/drawingml/2006/main">
                  <a:graphicData uri="http://schemas.microsoft.com/office/word/2010/wordprocessingShape">
                    <wps:wsp>
                      <wps:cNvSpPr txBox="1"/>
                      <wps:spPr>
                        <a:xfrm>
                          <a:off x="0" y="0"/>
                          <a:ext cx="2297067" cy="1491796"/>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29EBBD" w14:textId="77777777" w:rsidR="003939F3" w:rsidRPr="00EF3961" w:rsidRDefault="003939F3">
                            <w:pPr>
                              <w:rPr>
                                <w:rFonts w:ascii="Chalkboard" w:hAnsi="Chalkboard"/>
                              </w:rPr>
                            </w:pPr>
                            <w:r w:rsidRPr="00EF3961">
                              <w:rPr>
                                <w:rFonts w:ascii="Chalkboard" w:hAnsi="Chalkboard"/>
                              </w:rPr>
                              <w:t xml:space="preserve">Our tradition is to cook all together and prepare home made pasta “ravioli”, roasted beef with potatoes and vegetables and a </w:t>
                            </w:r>
                            <w:r>
                              <w:rPr>
                                <w:rFonts w:ascii="Chalkboard" w:hAnsi="Chalkboard"/>
                              </w:rPr>
                              <w:t xml:space="preserve">yummy </w:t>
                            </w:r>
                            <w:r w:rsidRPr="00EF3961">
                              <w:rPr>
                                <w:rFonts w:ascii="Chalkboard" w:hAnsi="Chalkboard"/>
                              </w:rPr>
                              <w:t xml:space="preserve">Christmas cake. After dinner, we all play funny games.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39" o:spid="_x0000_s1228" type="#_x0000_t202" style="position:absolute;margin-left:55.7pt;margin-top:640.25pt;width:180.85pt;height:117.45pt;z-index:2519707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" mv:complextextbox="1" filled="f" stroked="f">
                <v:textbox>
                  <w:txbxContent>
                    <w:p w14:paraId="0A29EBBD" w14:textId="77777777" w:rsidR="003939F3" w:rsidRPr="00EF3961" w:rsidRDefault="003939F3">
                      <w:pPr>
                        <w:rPr>
                          <w:rFonts w:ascii="Chalkboard" w:hAnsi="Chalkboard"/>
                        </w:rPr>
                      </w:pPr>
                      <w:r w:rsidRPr="00EF3961">
                        <w:rPr>
                          <w:rFonts w:ascii="Chalkboard" w:hAnsi="Chalkboard"/>
                        </w:rPr>
                        <w:t xml:space="preserve">Our tradition is to cook all together and prepare home made pasta “ravioli”, roasted beef with potatoes and vegetables and a </w:t>
                      </w:r>
                      <w:r>
                        <w:rPr>
                          <w:rFonts w:ascii="Chalkboard" w:hAnsi="Chalkboard"/>
                        </w:rPr>
                        <w:t xml:space="preserve">yummy </w:t>
                      </w:r>
                      <w:r w:rsidRPr="00EF3961">
                        <w:rPr>
                          <w:rFonts w:ascii="Chalkboard" w:hAnsi="Chalkboard"/>
                        </w:rPr>
                        <w:t xml:space="preserve">Christmas cake. After dinner, we all play funny games. </w:t>
                      </w:r>
                    </w:p>
                  </w:txbxContent>
                </v:textbox>
                <w10:wrap type="through" anchorx="page" anchory="page"/>
              </v:shape>
            </w:pict>
          </mc:Fallback>
        </mc:AlternateContent>
      </w:r>
      <w:r w:rsidR="005A59F2" w:rsidRPr="00985C7B">
        <w:rPr>
          <w:noProof/>
        </w:rPr>
        <w:drawing>
          <wp:anchor distT="0" distB="0" distL="114300" distR="114300" simplePos="0" relativeHeight="251879577" behindDoc="0" locked="0" layoutInCell="1" allowOverlap="1" wp14:anchorId="63942B9C" wp14:editId="4659EB1E">
            <wp:simplePos x="0" y="0"/>
            <wp:positionH relativeFrom="page">
              <wp:posOffset>3331210</wp:posOffset>
            </wp:positionH>
            <wp:positionV relativeFrom="page">
              <wp:posOffset>6034405</wp:posOffset>
            </wp:positionV>
            <wp:extent cx="3905250" cy="2929890"/>
            <wp:effectExtent l="254000" t="254000" r="260350" b="295910"/>
            <wp:wrapTight wrapText="bothSides">
              <wp:wrapPolygon edited="0">
                <wp:start x="-553" y="-983"/>
                <wp:lineTo x="-957" y="-575"/>
                <wp:lineTo x="-836" y="11421"/>
                <wp:lineTo x="-974" y="20812"/>
                <wp:lineTo x="11064" y="22471"/>
                <wp:lineTo x="20354" y="22474"/>
                <wp:lineTo x="20511" y="22837"/>
                <wp:lineTo x="22193" y="22701"/>
                <wp:lineTo x="22283" y="21569"/>
                <wp:lineTo x="22330" y="-2260"/>
                <wp:lineTo x="569" y="-1073"/>
                <wp:lineTo x="-553" y="-983"/>
              </wp:wrapPolygon>
            </wp:wrapTight>
            <wp:docPr id="20501" name="Picture 6"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025"/>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rot="207131">
                      <a:off x="0" y="0"/>
                      <a:ext cx="3905250" cy="2929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5A59F2">
        <w:rPr>
          <w:noProof/>
        </w:rPr>
        <mc:AlternateContent>
          <mc:Choice Requires="wps">
            <w:drawing>
              <wp:anchor distT="0" distB="0" distL="114300" distR="114300" simplePos="0" relativeHeight="251895961" behindDoc="0" locked="0" layoutInCell="1" allowOverlap="1" wp14:anchorId="029DC9E0" wp14:editId="7A564008">
                <wp:simplePos x="0" y="0"/>
                <wp:positionH relativeFrom="page">
                  <wp:posOffset>734060</wp:posOffset>
                </wp:positionH>
                <wp:positionV relativeFrom="page">
                  <wp:posOffset>7560945</wp:posOffset>
                </wp:positionV>
                <wp:extent cx="3145790" cy="282575"/>
                <wp:effectExtent l="0" t="101600" r="0" b="98425"/>
                <wp:wrapThrough wrapText="bothSides">
                  <wp:wrapPolygon edited="0">
                    <wp:start x="18402" y="-2498"/>
                    <wp:lineTo x="256" y="-7379"/>
                    <wp:lineTo x="103" y="19749"/>
                    <wp:lineTo x="3410" y="22057"/>
                    <wp:lineTo x="8132" y="21461"/>
                    <wp:lineTo x="21296" y="11194"/>
                    <wp:lineTo x="21187" y="-554"/>
                    <wp:lineTo x="18402" y="-2498"/>
                  </wp:wrapPolygon>
                </wp:wrapThrough>
                <wp:docPr id="20511" name="Text Box 20511"/>
                <wp:cNvGraphicFramePr/>
                <a:graphic xmlns:a="http://schemas.openxmlformats.org/drawingml/2006/main">
                  <a:graphicData uri="http://schemas.microsoft.com/office/word/2010/wordprocessingShape">
                    <wps:wsp>
                      <wps:cNvSpPr txBox="1"/>
                      <wps:spPr>
                        <a:xfrm rot="21384787">
                          <a:off x="0" y="0"/>
                          <a:ext cx="3145790" cy="282575"/>
                        </a:xfrm>
                        <a:prstGeom prst="rect">
                          <a:avLst/>
                        </a:prstGeom>
                        <a:noFill/>
                        <a:ln>
                          <a:noFill/>
                        </a:ln>
                        <a:effectLst/>
                        <a:extLst>
                          <a:ext uri="{C572A759-6A51-4108-AA02-DFA0A04FC94B}">
                            <ma14:wrappingTextBoxFlag xmlns:ma14="http://schemas.microsoft.com/office/mac/drawingml/2011/main" val="1"/>
                          </a:ext>
                        </a:extLst>
                      </wps:spPr>
                      <wps:txbx>
                        <w:txbxContent>
                          <w:p w14:paraId="4FF59C07" w14:textId="77777777" w:rsidR="003939F3" w:rsidRPr="00F37F5B" w:rsidRDefault="003939F3">
                            <w:pPr>
                              <w:rPr>
                                <w:i/>
                                <w:iCs/>
                              </w:rPr>
                            </w:pPr>
                            <w:r w:rsidRPr="008D2972">
                              <w:rPr>
                                <w:i/>
                                <w:iCs/>
                              </w:rPr>
                              <w:t>At Freda’s father</w:t>
                            </w:r>
                            <w:r>
                              <w:rPr>
                                <w:i/>
                                <w:iCs/>
                              </w:rPr>
                              <w:t xml:space="preserve"> Joe </w:t>
                            </w:r>
                            <w:r w:rsidRPr="008D2972">
                              <w:rPr>
                                <w:i/>
                                <w:iCs/>
                              </w:rPr>
                              <w:t>place on the 26th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11" o:spid="_x0000_s1229" type="#_x0000_t202" style="position:absolute;margin-left:57.8pt;margin-top:595.35pt;width:247.7pt;height:22.25pt;rotation:-235070fd;z-index:2518959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" mv:complextextbox="1" filled="f" stroked="f">
                <v:textbox>
                  <w:txbxContent>
                    <w:p w14:paraId="4FF59C07" w14:textId="77777777" w:rsidR="003939F3" w:rsidRPr="00F37F5B" w:rsidRDefault="003939F3">
                      <w:pPr>
                        <w:rPr>
                          <w:i/>
                          <w:iCs/>
                        </w:rPr>
                      </w:pPr>
                      <w:r w:rsidRPr="008D2972">
                        <w:rPr>
                          <w:i/>
                          <w:iCs/>
                        </w:rPr>
                        <w:t>At Freda’s father</w:t>
                      </w:r>
                      <w:r>
                        <w:rPr>
                          <w:i/>
                          <w:iCs/>
                        </w:rPr>
                        <w:t xml:space="preserve"> Joe </w:t>
                      </w:r>
                      <w:r w:rsidRPr="008D2972">
                        <w:rPr>
                          <w:i/>
                          <w:iCs/>
                        </w:rPr>
                        <w:t>place on the 26th</w:t>
                      </w:r>
                    </w:p>
                  </w:txbxContent>
                </v:textbox>
                <w10:wrap type="through" anchorx="page" anchory="page"/>
              </v:shape>
            </w:pict>
          </mc:Fallback>
        </mc:AlternateContent>
      </w:r>
      <w:r w:rsidR="005A59F2" w:rsidRPr="00985C7B">
        <w:rPr>
          <w:noProof/>
        </w:rPr>
        <w:drawing>
          <wp:anchor distT="0" distB="0" distL="114300" distR="114300" simplePos="0" relativeHeight="251941017" behindDoc="0" locked="0" layoutInCell="1" allowOverlap="1" wp14:anchorId="59E372CF" wp14:editId="05B8625E">
            <wp:simplePos x="0" y="0"/>
            <wp:positionH relativeFrom="page">
              <wp:posOffset>697230</wp:posOffset>
            </wp:positionH>
            <wp:positionV relativeFrom="page">
              <wp:posOffset>4049395</wp:posOffset>
            </wp:positionV>
            <wp:extent cx="2549525" cy="3413760"/>
            <wp:effectExtent l="228600" t="203200" r="219075" b="243840"/>
            <wp:wrapTight wrapText="bothSides">
              <wp:wrapPolygon edited="0">
                <wp:start x="21157" y="-952"/>
                <wp:lineTo x="-1220" y="-1378"/>
                <wp:lineTo x="-1376" y="19209"/>
                <wp:lineTo x="-933" y="22602"/>
                <wp:lineTo x="1861" y="22696"/>
                <wp:lineTo x="2096" y="22382"/>
                <wp:lineTo x="16528" y="22381"/>
                <wp:lineTo x="16743" y="22389"/>
                <wp:lineTo x="22692" y="20174"/>
                <wp:lineTo x="22704" y="1996"/>
                <wp:lineTo x="22203" y="-434"/>
                <wp:lineTo x="22232" y="-916"/>
                <wp:lineTo x="21157" y="-952"/>
              </wp:wrapPolygon>
            </wp:wrapTight>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3">
                      <a:extLst>
                        <a:ext uri="{28A0092B-C50C-407E-A947-70E740481C1C}">
                          <a14:useLocalDpi xmlns:a14="http://schemas.microsoft.com/office/drawing/2010/main"/>
                        </a:ext>
                      </a:extLst>
                    </a:blip>
                    <a:stretch>
                      <a:fillRect/>
                    </a:stretch>
                  </pic:blipFill>
                  <pic:spPr>
                    <a:xfrm rot="21446276">
                      <a:off x="0" y="0"/>
                      <a:ext cx="2549525" cy="3413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A59F2" w:rsidRPr="00985C7B">
        <w:rPr>
          <w:noProof/>
        </w:rPr>
        <w:drawing>
          <wp:anchor distT="0" distB="0" distL="114300" distR="114300" simplePos="0" relativeHeight="251878553" behindDoc="0" locked="0" layoutInCell="1" allowOverlap="1" wp14:anchorId="0DA26A99" wp14:editId="2AE016C5">
            <wp:simplePos x="0" y="0"/>
            <wp:positionH relativeFrom="page">
              <wp:posOffset>697865</wp:posOffset>
            </wp:positionH>
            <wp:positionV relativeFrom="page">
              <wp:posOffset>708025</wp:posOffset>
            </wp:positionV>
            <wp:extent cx="3536950" cy="2652395"/>
            <wp:effectExtent l="279400" t="279400" r="247650" b="319405"/>
            <wp:wrapTight wrapText="bothSides">
              <wp:wrapPolygon edited="0">
                <wp:start x="21096" y="-1185"/>
                <wp:lineTo x="-881" y="-3193"/>
                <wp:lineTo x="-1236" y="10052"/>
                <wp:lineTo x="-1231" y="20015"/>
                <wp:lineTo x="-778" y="22763"/>
                <wp:lineTo x="613" y="22916"/>
                <wp:lineTo x="793" y="22521"/>
                <wp:lineTo x="21339" y="22503"/>
                <wp:lineTo x="22459" y="19513"/>
                <wp:lineTo x="22521" y="15992"/>
                <wp:lineTo x="22412" y="2696"/>
                <wp:lineTo x="22178" y="-1066"/>
                <wp:lineTo x="21096" y="-1185"/>
              </wp:wrapPolygon>
            </wp:wrapTight>
            <wp:docPr id="205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54">
                      <a:extLst>
                        <a:ext uri="{28A0092B-C50C-407E-A947-70E740481C1C}">
                          <a14:useLocalDpi xmlns:a14="http://schemas.microsoft.com/office/drawing/2010/main"/>
                        </a:ext>
                      </a:extLst>
                    </a:blip>
                    <a:stretch>
                      <a:fillRect/>
                    </a:stretch>
                  </pic:blipFill>
                  <pic:spPr>
                    <a:xfrm rot="21316454">
                      <a:off x="0" y="0"/>
                      <a:ext cx="3536950" cy="2652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4BA8607" w14:textId="6E499FE7" w:rsidR="007655AB" w:rsidRDefault="003C07D6">
      <w:pPr>
        <w:sectPr w:rsidR="007655AB" w:rsidSect="0041207C">
          <w:headerReference w:type="even" r:id="rId155"/>
          <w:headerReference w:type="default" r:id="rId156"/>
          <w:footerReference w:type="even" r:id="rId157"/>
          <w:footerReference w:type="default" r:id="rId158"/>
          <w:headerReference w:type="first" r:id="rId159"/>
          <w:footerReference w:type="first" r:id="rId160"/>
          <w:pgSz w:w="12240" w:h="15840"/>
          <w:pgMar w:top="576" w:right="576" w:bottom="576" w:left="576" w:header="576" w:footer="576" w:gutter="0"/>
          <w:cols w:space="720"/>
        </w:sectPr>
      </w:pPr>
      <w:r>
        <w:rPr>
          <w:noProof/>
        </w:rPr>
        <w:lastRenderedPageBreak/>
        <mc:AlternateContent>
          <mc:Choice Requires="wps">
            <w:drawing>
              <wp:anchor distT="0" distB="0" distL="114300" distR="114300" simplePos="0" relativeHeight="251985049" behindDoc="0" locked="0" layoutInCell="1" allowOverlap="1" wp14:anchorId="71D65D54" wp14:editId="47C75095">
                <wp:simplePos x="0" y="0"/>
                <wp:positionH relativeFrom="page">
                  <wp:posOffset>1006475</wp:posOffset>
                </wp:positionH>
                <wp:positionV relativeFrom="page">
                  <wp:posOffset>6411595</wp:posOffset>
                </wp:positionV>
                <wp:extent cx="2318385" cy="263525"/>
                <wp:effectExtent l="0" t="127000" r="0" b="117475"/>
                <wp:wrapThrough wrapText="bothSides">
                  <wp:wrapPolygon edited="0">
                    <wp:start x="20064" y="-2849"/>
                    <wp:lineTo x="398" y="-8642"/>
                    <wp:lineTo x="324" y="20572"/>
                    <wp:lineTo x="2208" y="22129"/>
                    <wp:lineTo x="5551" y="20709"/>
                    <wp:lineTo x="21131" y="8489"/>
                    <wp:lineTo x="21242" y="-1875"/>
                    <wp:lineTo x="20064" y="-2849"/>
                  </wp:wrapPolygon>
                </wp:wrapThrough>
                <wp:docPr id="20523" name="Text Box 20523"/>
                <wp:cNvGraphicFramePr/>
                <a:graphic xmlns:a="http://schemas.openxmlformats.org/drawingml/2006/main">
                  <a:graphicData uri="http://schemas.microsoft.com/office/word/2010/wordprocessingShape">
                    <wps:wsp>
                      <wps:cNvSpPr txBox="1"/>
                      <wps:spPr>
                        <a:xfrm rot="21278090">
                          <a:off x="0" y="0"/>
                          <a:ext cx="2318385" cy="2635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FC0383" w14:textId="77777777" w:rsidR="003939F3" w:rsidRPr="003C07D6" w:rsidRDefault="003939F3">
                            <w:pPr>
                              <w:rPr>
                                <w:i/>
                              </w:rPr>
                            </w:pPr>
                            <w:r w:rsidRPr="003C07D6">
                              <w:rPr>
                                <w:i/>
                              </w:rPr>
                              <w:t xml:space="preserve">Building a </w:t>
                            </w:r>
                            <w:r>
                              <w:rPr>
                                <w:i/>
                              </w:rPr>
                              <w:t xml:space="preserve">sandy </w:t>
                            </w:r>
                            <w:r w:rsidRPr="003C07D6">
                              <w:rPr>
                                <w:i/>
                              </w:rPr>
                              <w:t>castle with mom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23" o:spid="_x0000_s1230" type="#_x0000_t202" style="position:absolute;margin-left:79.25pt;margin-top:504.85pt;width:182.55pt;height:20.75pt;rotation:-351612fd;z-index:2519850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" mv:complextextbox="1" filled="f" stroked="f">
                <v:textbox>
                  <w:txbxContent>
                    <w:p w14:paraId="7FFC0383" w14:textId="77777777" w:rsidR="003939F3" w:rsidRPr="003C07D6" w:rsidRDefault="003939F3">
                      <w:pPr>
                        <w:rPr>
                          <w:i/>
                        </w:rPr>
                      </w:pPr>
                      <w:r w:rsidRPr="003C07D6">
                        <w:rPr>
                          <w:i/>
                        </w:rPr>
                        <w:t xml:space="preserve">Building a </w:t>
                      </w:r>
                      <w:r>
                        <w:rPr>
                          <w:i/>
                        </w:rPr>
                        <w:t xml:space="preserve">sandy </w:t>
                      </w:r>
                      <w:r w:rsidRPr="003C07D6">
                        <w:rPr>
                          <w:i/>
                        </w:rPr>
                        <w:t>castle with mom</w:t>
                      </w:r>
                    </w:p>
                  </w:txbxContent>
                </v:textbox>
                <w10:wrap type="through" anchorx="page" anchory="page"/>
              </v:shape>
            </w:pict>
          </mc:Fallback>
        </mc:AlternateContent>
      </w:r>
      <w:r w:rsidR="00650048">
        <w:rPr>
          <w:noProof/>
        </w:rPr>
        <mc:AlternateContent>
          <mc:Choice Requires="wps">
            <w:drawing>
              <wp:anchor distT="0" distB="0" distL="114300" distR="114300" simplePos="0" relativeHeight="251984025" behindDoc="0" locked="0" layoutInCell="1" allowOverlap="1" wp14:anchorId="446B41B7" wp14:editId="61C4DE4C">
                <wp:simplePos x="0" y="0"/>
                <wp:positionH relativeFrom="page">
                  <wp:posOffset>4452257</wp:posOffset>
                </wp:positionH>
                <wp:positionV relativeFrom="page">
                  <wp:posOffset>9285514</wp:posOffset>
                </wp:positionV>
                <wp:extent cx="1981200" cy="544286"/>
                <wp:effectExtent l="0" t="127000" r="25400" b="116205"/>
                <wp:wrapThrough wrapText="bothSides">
                  <wp:wrapPolygon edited="0">
                    <wp:start x="108" y="-479"/>
                    <wp:lineTo x="153" y="17779"/>
                    <wp:lineTo x="17805" y="20214"/>
                    <wp:lineTo x="18146" y="22095"/>
                    <wp:lineTo x="21170" y="20773"/>
                    <wp:lineTo x="21169" y="-4612"/>
                    <wp:lineTo x="2033" y="-1321"/>
                    <wp:lineTo x="108" y="-479"/>
                  </wp:wrapPolygon>
                </wp:wrapThrough>
                <wp:docPr id="20521" name="Text Box 20521"/>
                <wp:cNvGraphicFramePr/>
                <a:graphic xmlns:a="http://schemas.openxmlformats.org/drawingml/2006/main">
                  <a:graphicData uri="http://schemas.microsoft.com/office/word/2010/wordprocessingShape">
                    <wps:wsp>
                      <wps:cNvSpPr txBox="1"/>
                      <wps:spPr>
                        <a:xfrm rot="410980">
                          <a:off x="0" y="0"/>
                          <a:ext cx="1981200" cy="544286"/>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6073C2" w14:textId="77777777" w:rsidR="003939F3" w:rsidRPr="00650048" w:rsidRDefault="003939F3">
                            <w:pPr>
                              <w:rPr>
                                <w:i/>
                              </w:rPr>
                            </w:pPr>
                            <w:r w:rsidRPr="00650048">
                              <w:rPr>
                                <w:i/>
                              </w:rPr>
                              <w:t>All kids adore 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21" o:spid="_x0000_s1231" type="#_x0000_t202" style="position:absolute;margin-left:350.55pt;margin-top:731.15pt;width:156pt;height:42.85pt;rotation:448900fd;z-index:251984025;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" mv:complextextbox="1" filled="f" stroked="f">
                <v:textbox>
                  <w:txbxContent>
                    <w:p w14:paraId="136073C2" w14:textId="77777777" w:rsidR="003939F3" w:rsidRPr="00650048" w:rsidRDefault="003939F3">
                      <w:pPr>
                        <w:rPr>
                          <w:i/>
                        </w:rPr>
                      </w:pPr>
                      <w:r w:rsidRPr="00650048">
                        <w:rPr>
                          <w:i/>
                        </w:rPr>
                        <w:t>All kids adore Ally</w:t>
                      </w:r>
                    </w:p>
                  </w:txbxContent>
                </v:textbox>
                <w10:wrap type="through" anchorx="page" anchory="page"/>
              </v:shape>
            </w:pict>
          </mc:Fallback>
        </mc:AlternateContent>
      </w:r>
      <w:r w:rsidR="00650048">
        <w:rPr>
          <w:noProof/>
        </w:rPr>
        <mc:AlternateContent>
          <mc:Choice Requires="wps">
            <w:drawing>
              <wp:anchor distT="0" distB="0" distL="114300" distR="114300" simplePos="0" relativeHeight="251983001" behindDoc="0" locked="0" layoutInCell="1" allowOverlap="1" wp14:anchorId="5890FB20" wp14:editId="4CFEDB95">
                <wp:simplePos x="0" y="0"/>
                <wp:positionH relativeFrom="page">
                  <wp:posOffset>1657985</wp:posOffset>
                </wp:positionH>
                <wp:positionV relativeFrom="page">
                  <wp:posOffset>9306560</wp:posOffset>
                </wp:positionV>
                <wp:extent cx="2824480" cy="327025"/>
                <wp:effectExtent l="0" t="177800" r="0" b="180975"/>
                <wp:wrapThrough wrapText="bothSides">
                  <wp:wrapPolygon edited="0">
                    <wp:start x="19301" y="-2508"/>
                    <wp:lineTo x="5765" y="-14125"/>
                    <wp:lineTo x="464" y="-13233"/>
                    <wp:lineTo x="163" y="20261"/>
                    <wp:lineTo x="1897" y="22183"/>
                    <wp:lineTo x="2139" y="19068"/>
                    <wp:lineTo x="11150" y="18904"/>
                    <wp:lineTo x="11535" y="19332"/>
                    <wp:lineTo x="21154" y="4619"/>
                    <wp:lineTo x="21228" y="-373"/>
                    <wp:lineTo x="19301" y="-2508"/>
                  </wp:wrapPolygon>
                </wp:wrapThrough>
                <wp:docPr id="20520" name="Text Box 20520"/>
                <wp:cNvGraphicFramePr/>
                <a:graphic xmlns:a="http://schemas.openxmlformats.org/drawingml/2006/main">
                  <a:graphicData uri="http://schemas.microsoft.com/office/word/2010/wordprocessingShape">
                    <wps:wsp>
                      <wps:cNvSpPr txBox="1"/>
                      <wps:spPr>
                        <a:xfrm rot="21161340">
                          <a:off x="0" y="0"/>
                          <a:ext cx="2824480" cy="3270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700A102" w14:textId="77777777" w:rsidR="003939F3" w:rsidRPr="00650048" w:rsidRDefault="003939F3">
                            <w:pPr>
                              <w:rPr>
                                <w:i/>
                              </w:rPr>
                            </w:pPr>
                            <w:proofErr w:type="spellStart"/>
                            <w:r w:rsidRPr="00650048">
                              <w:rPr>
                                <w:i/>
                              </w:rPr>
                              <w:t>Pepi</w:t>
                            </w:r>
                            <w:proofErr w:type="spellEnd"/>
                            <w:r w:rsidRPr="00650048">
                              <w:rPr>
                                <w:i/>
                              </w:rPr>
                              <w:t xml:space="preserve"> and </w:t>
                            </w:r>
                            <w:proofErr w:type="spellStart"/>
                            <w:r>
                              <w:rPr>
                                <w:i/>
                              </w:rPr>
                              <w:t>Dima</w:t>
                            </w:r>
                            <w:proofErr w:type="spellEnd"/>
                            <w:r>
                              <w:rPr>
                                <w:i/>
                              </w:rPr>
                              <w:t xml:space="preserve"> on vacation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20" o:spid="_x0000_s1232" type="#_x0000_t202" style="position:absolute;margin-left:130.55pt;margin-top:732.8pt;width:222.4pt;height:25.75pt;rotation:-479134fd;z-index:2519830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" mv:complextextbox="1" filled="f" stroked="f">
                <v:textbox>
                  <w:txbxContent>
                    <w:p w14:paraId="6700A102" w14:textId="77777777" w:rsidR="003939F3" w:rsidRPr="00650048" w:rsidRDefault="003939F3">
                      <w:pPr>
                        <w:rPr>
                          <w:i/>
                        </w:rPr>
                      </w:pPr>
                      <w:proofErr w:type="spellStart"/>
                      <w:r w:rsidRPr="00650048">
                        <w:rPr>
                          <w:i/>
                        </w:rPr>
                        <w:t>Pepi</w:t>
                      </w:r>
                      <w:proofErr w:type="spellEnd"/>
                      <w:r w:rsidRPr="00650048">
                        <w:rPr>
                          <w:i/>
                        </w:rPr>
                        <w:t xml:space="preserve"> and </w:t>
                      </w:r>
                      <w:proofErr w:type="spellStart"/>
                      <w:r>
                        <w:rPr>
                          <w:i/>
                        </w:rPr>
                        <w:t>Dima</w:t>
                      </w:r>
                      <w:proofErr w:type="spellEnd"/>
                      <w:r>
                        <w:rPr>
                          <w:i/>
                        </w:rPr>
                        <w:t xml:space="preserve"> on vacation together</w:t>
                      </w:r>
                    </w:p>
                  </w:txbxContent>
                </v:textbox>
                <w10:wrap type="through" anchorx="page" anchory="page"/>
              </v:shape>
            </w:pict>
          </mc:Fallback>
        </mc:AlternateContent>
      </w:r>
      <w:r w:rsidR="00650048">
        <w:rPr>
          <w:noProof/>
        </w:rPr>
        <w:drawing>
          <wp:anchor distT="0" distB="0" distL="114300" distR="114300" simplePos="0" relativeHeight="251968665" behindDoc="0" locked="0" layoutInCell="1" allowOverlap="1" wp14:anchorId="683ABE9D" wp14:editId="30AF84EC">
            <wp:simplePos x="0" y="0"/>
            <wp:positionH relativeFrom="page">
              <wp:posOffset>817880</wp:posOffset>
            </wp:positionH>
            <wp:positionV relativeFrom="page">
              <wp:posOffset>6827520</wp:posOffset>
            </wp:positionV>
            <wp:extent cx="3298190" cy="2473325"/>
            <wp:effectExtent l="304800" t="330200" r="283210" b="371475"/>
            <wp:wrapTight wrapText="bothSides">
              <wp:wrapPolygon edited="0">
                <wp:start x="21260" y="-1341"/>
                <wp:lineTo x="-422" y="-4286"/>
                <wp:lineTo x="-1062" y="-813"/>
                <wp:lineTo x="-1477" y="13416"/>
                <wp:lineTo x="-1339" y="19468"/>
                <wp:lineTo x="-804" y="22902"/>
                <wp:lineTo x="353" y="23083"/>
                <wp:lineTo x="557" y="22668"/>
                <wp:lineTo x="11616" y="22611"/>
                <wp:lineTo x="11781" y="22637"/>
                <wp:lineTo x="22499" y="20741"/>
                <wp:lineTo x="22439" y="10011"/>
                <wp:lineTo x="22563" y="2883"/>
                <wp:lineTo x="22251" y="-1186"/>
                <wp:lineTo x="21260" y="-1341"/>
              </wp:wrapPolygon>
            </wp:wrapTight>
            <wp:docPr id="205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rot="21198511">
                      <a:off x="0" y="0"/>
                      <a:ext cx="3298190" cy="2473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50048">
        <w:rPr>
          <w:noProof/>
        </w:rPr>
        <mc:AlternateContent>
          <mc:Choice Requires="wps">
            <w:drawing>
              <wp:anchor distT="0" distB="0" distL="114300" distR="114300" simplePos="0" relativeHeight="251981977" behindDoc="0" locked="0" layoutInCell="1" allowOverlap="1" wp14:anchorId="588B1D30" wp14:editId="6BEB90E7">
                <wp:simplePos x="0" y="0"/>
                <wp:positionH relativeFrom="page">
                  <wp:posOffset>2122714</wp:posOffset>
                </wp:positionH>
                <wp:positionV relativeFrom="page">
                  <wp:posOffset>9644743</wp:posOffset>
                </wp:positionV>
                <wp:extent cx="297815" cy="914400"/>
                <wp:effectExtent l="0" t="0" r="0" b="0"/>
                <wp:wrapThrough wrapText="bothSides">
                  <wp:wrapPolygon edited="0">
                    <wp:start x="600" y="0"/>
                    <wp:lineTo x="600" y="21000"/>
                    <wp:lineTo x="20400" y="21000"/>
                    <wp:lineTo x="20400" y="0"/>
                    <wp:lineTo x="600" y="0"/>
                  </wp:wrapPolygon>
                </wp:wrapThrough>
                <wp:docPr id="20513" name="Text Box 20513"/>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D078860" w14:textId="77777777" w:rsidR="003939F3" w:rsidRDefault="003939F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13" o:spid="_x0000_s1233" type="#_x0000_t202" style="position:absolute;margin-left:167.15pt;margin-top:759.45pt;width:23.45pt;height:1in;z-index:251981977;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" mv:complextextbox="1" filled="f" stroked="f">
                <v:textbox>
                  <w:txbxContent>
                    <w:p w14:paraId="5D078860" w14:textId="77777777" w:rsidR="003939F3" w:rsidRDefault="003939F3"/>
                  </w:txbxContent>
                </v:textbox>
                <w10:wrap type="through" anchorx="page" anchory="page"/>
              </v:shape>
            </w:pict>
          </mc:Fallback>
        </mc:AlternateContent>
      </w:r>
      <w:r w:rsidR="00FD512C">
        <w:rPr>
          <w:noProof/>
        </w:rPr>
        <mc:AlternateContent>
          <mc:Choice Requires="wpg">
            <w:drawing>
              <wp:anchor distT="0" distB="0" distL="114300" distR="114300" simplePos="0" relativeHeight="251980953" behindDoc="0" locked="0" layoutInCell="1" allowOverlap="1" wp14:anchorId="1988470C" wp14:editId="1A59C181">
                <wp:simplePos x="0" y="0"/>
                <wp:positionH relativeFrom="page">
                  <wp:posOffset>1905000</wp:posOffset>
                </wp:positionH>
                <wp:positionV relativeFrom="page">
                  <wp:posOffset>9535795</wp:posOffset>
                </wp:positionV>
                <wp:extent cx="297815" cy="914400"/>
                <wp:effectExtent l="0" t="0" r="0" b="0"/>
                <wp:wrapThrough wrapText="bothSides">
                  <wp:wrapPolygon edited="0">
                    <wp:start x="1842" y="0"/>
                    <wp:lineTo x="1842" y="21000"/>
                    <wp:lineTo x="18422" y="21000"/>
                    <wp:lineTo x="18422" y="0"/>
                    <wp:lineTo x="1842" y="0"/>
                  </wp:wrapPolygon>
                </wp:wrapThrough>
                <wp:docPr id="15366" name="Group 15366"/>
                <wp:cNvGraphicFramePr/>
                <a:graphic xmlns:a="http://schemas.openxmlformats.org/drawingml/2006/main">
                  <a:graphicData uri="http://schemas.microsoft.com/office/word/2010/wordprocessingGroup">
                    <wpg:wgp>
                      <wpg:cNvGrpSpPr/>
                      <wpg:grpSpPr>
                        <a:xfrm>
                          <a:off x="0" y="0"/>
                          <a:ext cx="297815" cy="914400"/>
                          <a:chOff x="0" y="0"/>
                          <a:chExt cx="297815" cy="914400"/>
                        </a:xfrm>
                        <a:extLst>
                          <a:ext uri="{0CCBE362-F206-4b92-989A-16890622DB6E}">
                            <ma14:wrappingTextBoxFlag xmlns:ma14="http://schemas.microsoft.com/office/mac/drawingml/2011/main" val="1"/>
                          </a:ext>
                        </a:extLst>
                      </wpg:grpSpPr>
                      <wps:wsp>
                        <wps:cNvPr id="20512" name="Text Box 20512"/>
                        <wps:cNvSpPr txBox="1"/>
                        <wps:spPr>
                          <a:xfrm>
                            <a:off x="0" y="0"/>
                            <a:ext cx="29781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65" name="Text Box 15365"/>
                        <wps:cNvSpPr txBox="1"/>
                        <wps:spPr>
                          <a:xfrm>
                            <a:off x="161925" y="221615"/>
                            <a:ext cx="44450" cy="177165"/>
                          </a:xfrm>
                          <a:prstGeom prst="rect">
                            <a:avLst/>
                          </a:prstGeom>
                          <a:noFill/>
                          <a:ln>
                            <a:noFill/>
                          </a:ln>
                          <a:effectLst/>
                          <a:extLst>
                            <a:ext uri="{C572A759-6A51-4108-AA02-DFA0A04FC94B}">
                              <ma14:wrappingTextBoxFlag xmlns:ma14="http://schemas.microsoft.com/office/mac/drawingml/2011/main"/>
                            </a:ext>
                          </a:extLst>
                        </wps:spPr>
                        <wps:txbx>
                          <w:txbxContent>
                            <w:p w14:paraId="114C91E6" w14:textId="77777777" w:rsidR="003939F3" w:rsidRDefault="003939F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5366" o:spid="_x0000_s1234" style="position:absolute;margin-left:150pt;margin-top:750.85pt;width:23.45pt;height:1in;z-index:251980953;mso-position-horizontal-relative:page;mso-position-vertical-relative:page" coordsize="297815,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" mv:complextextbox="1">
                <v:shape id="Text Box 20512" o:spid="_x0000_s1235" type="#_x0000_t202" style="position:absolute;width:297815;height:91440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0j/myQAA&#10;AN4AAAAPAAAAZHJzL2Rvd25yZXYueG1sRI9Ba8JAFITvQv/D8gq9iNkYsJWYVdqCRaEXowjentln&#10;Es2+Ddmtxv76bqHQ4zAz3zDZojeNuFLnassKxlEMgriwuuZSwW67HE1BOI+ssbFMCu7kYDF/GGSY&#10;anvjDV1zX4oAYZeigsr7NpXSFRUZdJFtiYN3sp1BH2RXSt3hLcBNI5M4fpYGaw4LFbb0XlFxyb+M&#10;gsny5fvYJ/uPJh/ez4fj3q0vb59KPT32rzMQnnr/H/5rr7SCJJ6ME/i9E66AnP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I0j/myQAAAN4AAAAPAAAAAAAAAAAAAAAAAJcCAABk&#10;cnMvZG93bnJldi54bWxQSwUGAAAAAAQABAD1AAAAjQMAAAAA&#10;" mv:complextextbox="1" filled="f" stroked="f"/>
                <v:shape id="Text Box 15365" o:spid="_x0000_s1236" type="#_x0000_t202" style="position:absolute;left:161925;top:221615;width:44450;height:177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OPy6xQAA&#10;AN4AAAAPAAAAZHJzL2Rvd25yZXYueG1sRE9Na8JAEL0X+h+WKXirm1YMbeoqUhQEQRrTg8cxOyaL&#10;2dmYXTX+e1co9DaP9zmTWW8bcaHOG8cK3oYJCOLSacOVgt9i+foBwgdkjY1jUnAjD7Pp89MEM+2u&#10;nNNlGyoRQ9hnqKAOoc2k9GVNFv3QtcSRO7jOYoiwq6Tu8BrDbSPfkySVFg3Hhhpb+q6pPG7PVsF8&#10;x/nCnDb7n/yQm6L4THidHpUavPTzLxCB+vAv/nOvdJw/HqVjeLwTb5DT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Q4/LrFAAAA3gAAAA8AAAAAAAAAAAAAAAAAlwIAAGRycy9k&#10;b3ducmV2LnhtbFBLBQYAAAAABAAEAPUAAACJAwAAAAA=&#10;" filled="f" stroked="f">
                  <v:textbox inset="0,0,0,0">
                    <w:txbxContent>
                      <w:p w14:paraId="114C91E6" w14:textId="77777777" w:rsidR="003939F3" w:rsidRDefault="003939F3"/>
                    </w:txbxContent>
                  </v:textbox>
                </v:shape>
                <w10:wrap type="through" anchorx="page" anchory="page"/>
              </v:group>
            </w:pict>
          </mc:Fallback>
        </mc:AlternateContent>
      </w:r>
      <w:r w:rsidR="00650048">
        <w:rPr>
          <w:noProof/>
        </w:rPr>
        <mc:AlternateContent>
          <mc:Choice Requires="wps">
            <w:drawing>
              <wp:anchor distT="0" distB="0" distL="114300" distR="114300" simplePos="0" relativeHeight="251979929" behindDoc="0" locked="0" layoutInCell="1" allowOverlap="1" wp14:anchorId="73BC5FBB" wp14:editId="54CDBC88">
                <wp:simplePos x="0" y="0"/>
                <wp:positionH relativeFrom="page">
                  <wp:posOffset>4342765</wp:posOffset>
                </wp:positionH>
                <wp:positionV relativeFrom="page">
                  <wp:posOffset>6650990</wp:posOffset>
                </wp:positionV>
                <wp:extent cx="2982595" cy="413385"/>
                <wp:effectExtent l="0" t="76200" r="14605" b="94615"/>
                <wp:wrapThrough wrapText="bothSides">
                  <wp:wrapPolygon edited="0">
                    <wp:start x="95" y="-119"/>
                    <wp:lineTo x="205" y="15787"/>
                    <wp:lineTo x="5037" y="22009"/>
                    <wp:lineTo x="19771" y="21982"/>
                    <wp:lineTo x="21241" y="21449"/>
                    <wp:lineTo x="21442" y="-2543"/>
                    <wp:lineTo x="4320" y="-1651"/>
                    <wp:lineTo x="95" y="-119"/>
                  </wp:wrapPolygon>
                </wp:wrapThrough>
                <wp:docPr id="15391" name="Text Box 15391"/>
                <wp:cNvGraphicFramePr/>
                <a:graphic xmlns:a="http://schemas.openxmlformats.org/drawingml/2006/main">
                  <a:graphicData uri="http://schemas.microsoft.com/office/word/2010/wordprocessingShape">
                    <wps:wsp>
                      <wps:cNvSpPr txBox="1"/>
                      <wps:spPr>
                        <a:xfrm rot="172600">
                          <a:off x="0" y="0"/>
                          <a:ext cx="2982595" cy="4133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5700B94" w14:textId="77777777" w:rsidR="003939F3" w:rsidRPr="00650048" w:rsidRDefault="003939F3">
                            <w:pPr>
                              <w:rPr>
                                <w:i/>
                              </w:rPr>
                            </w:pPr>
                            <w:r w:rsidRPr="00650048">
                              <w:rPr>
                                <w:i/>
                              </w:rPr>
                              <w:t xml:space="preserve">With </w:t>
                            </w:r>
                            <w:proofErr w:type="spellStart"/>
                            <w:r w:rsidRPr="00650048">
                              <w:rPr>
                                <w:i/>
                              </w:rPr>
                              <w:t>Pepi</w:t>
                            </w:r>
                            <w:proofErr w:type="spellEnd"/>
                            <w:r w:rsidRPr="00650048">
                              <w:rPr>
                                <w:i/>
                              </w:rPr>
                              <w:t xml:space="preserve"> and her adopted son </w:t>
                            </w:r>
                            <w:proofErr w:type="spellStart"/>
                            <w:r w:rsidRPr="00650048">
                              <w:rPr>
                                <w:i/>
                              </w:rPr>
                              <w:t>Dima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391" o:spid="_x0000_s1237" type="#_x0000_t202" style="position:absolute;margin-left:341.95pt;margin-top:523.7pt;width:234.85pt;height:32.55pt;rotation:188525fd;z-index:25197992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" mv:complextextbox="1" filled="f" stroked="f">
                <v:textbox>
                  <w:txbxContent>
                    <w:p w14:paraId="45700B94" w14:textId="77777777" w:rsidR="003939F3" w:rsidRPr="00650048" w:rsidRDefault="003939F3">
                      <w:pPr>
                        <w:rPr>
                          <w:i/>
                        </w:rPr>
                      </w:pPr>
                      <w:r w:rsidRPr="00650048">
                        <w:rPr>
                          <w:i/>
                        </w:rPr>
                        <w:t xml:space="preserve">With </w:t>
                      </w:r>
                      <w:proofErr w:type="spellStart"/>
                      <w:r w:rsidRPr="00650048">
                        <w:rPr>
                          <w:i/>
                        </w:rPr>
                        <w:t>Pepi</w:t>
                      </w:r>
                      <w:proofErr w:type="spellEnd"/>
                      <w:r w:rsidRPr="00650048">
                        <w:rPr>
                          <w:i/>
                        </w:rPr>
                        <w:t xml:space="preserve"> and her adopted son </w:t>
                      </w:r>
                      <w:proofErr w:type="spellStart"/>
                      <w:r w:rsidRPr="00650048">
                        <w:rPr>
                          <w:i/>
                        </w:rPr>
                        <w:t>Dima</w:t>
                      </w:r>
                      <w:proofErr w:type="spellEnd"/>
                    </w:p>
                  </w:txbxContent>
                </v:textbox>
                <w10:wrap type="through" anchorx="page" anchory="page"/>
              </v:shape>
            </w:pict>
          </mc:Fallback>
        </mc:AlternateContent>
      </w:r>
      <w:r w:rsidR="00650048" w:rsidRPr="007655AB">
        <w:rPr>
          <w:noProof/>
        </w:rPr>
        <mc:AlternateContent>
          <mc:Choice Requires="wps">
            <w:drawing>
              <wp:anchor distT="0" distB="0" distL="114300" distR="114300" simplePos="0" relativeHeight="251911321" behindDoc="0" locked="0" layoutInCell="1" allowOverlap="1" wp14:anchorId="5FECEC39" wp14:editId="1F2F2378">
                <wp:simplePos x="0" y="0"/>
                <wp:positionH relativeFrom="page">
                  <wp:posOffset>397510</wp:posOffset>
                </wp:positionH>
                <wp:positionV relativeFrom="page">
                  <wp:posOffset>1102360</wp:posOffset>
                </wp:positionV>
                <wp:extent cx="2475230" cy="2084705"/>
                <wp:effectExtent l="0" t="0" r="0" b="0"/>
                <wp:wrapThrough wrapText="bothSides">
                  <wp:wrapPolygon edited="0">
                    <wp:start x="0" y="0"/>
                    <wp:lineTo x="0" y="21600"/>
                    <wp:lineTo x="21600" y="21600"/>
                    <wp:lineTo x="21600" y="0"/>
                  </wp:wrapPolygon>
                </wp:wrapThrough>
                <wp:docPr id="15372" name="Rectangle 2"/>
                <wp:cNvGraphicFramePr/>
                <a:graphic xmlns:a="http://schemas.openxmlformats.org/drawingml/2006/main">
                  <a:graphicData uri="http://schemas.microsoft.com/office/word/2010/wordprocessingShape">
                    <wps:wsp>
                      <wps:cNvSpPr/>
                      <wps:spPr>
                        <a:xfrm>
                          <a:off x="0" y="0"/>
                          <a:ext cx="2475230" cy="2084705"/>
                        </a:xfrm>
                        <a:prstGeom prst="rect">
                          <a:avLst/>
                        </a:prstGeom>
                      </wps:spPr>
                      <wps:txbx>
                        <w:txbxContent>
                          <w:p w14:paraId="1E945C3D" w14:textId="77777777" w:rsidR="003939F3" w:rsidRPr="00650048" w:rsidRDefault="003939F3" w:rsidP="006A238E">
                            <w:pPr>
                              <w:pStyle w:val="NormalWeb"/>
                              <w:shd w:val="clear" w:color="auto" w:fill="FFFFFF"/>
                              <w:rPr>
                                <w:rFonts w:ascii="Chalkboard" w:hAnsi="Chalkboard"/>
                                <w:sz w:val="28"/>
                                <w:szCs w:val="28"/>
                              </w:rPr>
                            </w:pPr>
                            <w:r w:rsidRPr="00650048">
                              <w:rPr>
                                <w:rFonts w:ascii="Chalkboard" w:hAnsi="Chalkboard" w:cstheme="minorBidi"/>
                                <w:color w:val="000000" w:themeColor="text1"/>
                                <w:kern w:val="24"/>
                                <w:sz w:val="28"/>
                                <w:szCs w:val="28"/>
                              </w:rPr>
                              <w:t xml:space="preserve">We want our children to develop confidence, make and support friends, be kind and develop independence. Through travels, we hope they become curious and confident about the world. </w:t>
                            </w:r>
                          </w:p>
                          <w:p w14:paraId="3CA34E6D" w14:textId="77777777" w:rsidR="003939F3" w:rsidRPr="00650048" w:rsidRDefault="003939F3" w:rsidP="001647B7">
                            <w:pPr>
                              <w:pStyle w:val="NormalWeb"/>
                              <w:spacing w:before="0" w:beforeAutospacing="0" w:after="0" w:afterAutospacing="0"/>
                              <w:rPr>
                                <w:rFonts w:ascii="Chalkboard" w:hAnsi="Chalkboard"/>
                                <w:sz w:val="28"/>
                                <w:szCs w:val="28"/>
                              </w:rPr>
                            </w:pPr>
                          </w:p>
                        </w:txbxContent>
                      </wps:txbx>
                      <wps:bodyPr wrap="square">
                        <a:spAutoFit/>
                      </wps:bodyPr>
                    </wps:wsp>
                  </a:graphicData>
                </a:graphic>
                <wp14:sizeRelH relativeFrom="margin">
                  <wp14:pctWidth>0</wp14:pctWidth>
                </wp14:sizeRelH>
              </wp:anchor>
            </w:drawing>
          </mc:Choice>
          <mc:Fallback>
            <w:pict>
              <v:rect id="Rectangle 2" o:spid="_x0000_s1238" style="position:absolute;margin-left:31.3pt;margin-top:86.8pt;width:194.9pt;height:164.15pt;z-index:251911321;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" filled="f" stroked="f">
                <v:textbox style="mso-fit-shape-to-text:t">
                  <w:txbxContent>
                    <w:p w14:paraId="1E945C3D" w14:textId="77777777" w:rsidR="003939F3" w:rsidRPr="00650048" w:rsidRDefault="003939F3" w:rsidP="006A238E">
                      <w:pPr>
                        <w:pStyle w:val="NormalWeb"/>
                        <w:shd w:val="clear" w:color="auto" w:fill="FFFFFF"/>
                        <w:rPr>
                          <w:rFonts w:ascii="Chalkboard" w:hAnsi="Chalkboard"/>
                          <w:sz w:val="28"/>
                          <w:szCs w:val="28"/>
                        </w:rPr>
                      </w:pPr>
                      <w:r w:rsidRPr="00650048">
                        <w:rPr>
                          <w:rFonts w:ascii="Chalkboard" w:hAnsi="Chalkboard" w:cstheme="minorBidi"/>
                          <w:color w:val="000000" w:themeColor="text1"/>
                          <w:kern w:val="24"/>
                          <w:sz w:val="28"/>
                          <w:szCs w:val="28"/>
                        </w:rPr>
                        <w:t xml:space="preserve">We want our children to develop confidence, make and support friends, be kind and develop independence. Through travels, we hope they become curious and confident about the world. </w:t>
                      </w:r>
                    </w:p>
                    <w:p w14:paraId="3CA34E6D" w14:textId="77777777" w:rsidR="003939F3" w:rsidRPr="00650048" w:rsidRDefault="003939F3" w:rsidP="001647B7">
                      <w:pPr>
                        <w:pStyle w:val="NormalWeb"/>
                        <w:spacing w:before="0" w:beforeAutospacing="0" w:after="0" w:afterAutospacing="0"/>
                        <w:rPr>
                          <w:rFonts w:ascii="Chalkboard" w:hAnsi="Chalkboard"/>
                          <w:sz w:val="28"/>
                          <w:szCs w:val="28"/>
                        </w:rPr>
                      </w:pPr>
                    </w:p>
                  </w:txbxContent>
                </v:textbox>
                <w10:wrap type="through" anchorx="page" anchory="page"/>
              </v:rect>
            </w:pict>
          </mc:Fallback>
        </mc:AlternateContent>
      </w:r>
      <w:r w:rsidR="00650048">
        <w:rPr>
          <w:noProof/>
        </w:rPr>
        <mc:AlternateContent>
          <mc:Choice Requires="wps">
            <w:drawing>
              <wp:anchor distT="0" distB="0" distL="114300" distR="114300" simplePos="0" relativeHeight="251907225" behindDoc="0" locked="0" layoutInCell="1" allowOverlap="1" wp14:anchorId="6E70877C" wp14:editId="6E0A9887">
                <wp:simplePos x="0" y="0"/>
                <wp:positionH relativeFrom="page">
                  <wp:posOffset>365125</wp:posOffset>
                </wp:positionH>
                <wp:positionV relativeFrom="page">
                  <wp:posOffset>418465</wp:posOffset>
                </wp:positionV>
                <wp:extent cx="7407275" cy="422910"/>
                <wp:effectExtent l="0" t="0" r="0" b="8890"/>
                <wp:wrapThrough wrapText="bothSides">
                  <wp:wrapPolygon edited="0">
                    <wp:start x="74" y="0"/>
                    <wp:lineTo x="74" y="20757"/>
                    <wp:lineTo x="21480" y="20757"/>
                    <wp:lineTo x="21406" y="0"/>
                    <wp:lineTo x="74" y="0"/>
                  </wp:wrapPolygon>
                </wp:wrapThrough>
                <wp:docPr id="15369" name="Text Box 15369"/>
                <wp:cNvGraphicFramePr/>
                <a:graphic xmlns:a="http://schemas.openxmlformats.org/drawingml/2006/main">
                  <a:graphicData uri="http://schemas.microsoft.com/office/word/2010/wordprocessingShape">
                    <wps:wsp>
                      <wps:cNvSpPr txBox="1"/>
                      <wps:spPr>
                        <a:xfrm>
                          <a:off x="0" y="0"/>
                          <a:ext cx="7407275" cy="4229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82C8F1D" w14:textId="77777777" w:rsidR="003939F3" w:rsidRPr="00650048" w:rsidRDefault="003939F3" w:rsidP="002F6A15">
                            <w:pPr>
                              <w:pStyle w:val="Heading1"/>
                              <w:jc w:val="left"/>
                              <w:rPr>
                                <w:rFonts w:ascii="Chalkboard" w:hAnsi="Chalkboard"/>
                                <w:sz w:val="38"/>
                                <w:szCs w:val="38"/>
                              </w:rPr>
                            </w:pPr>
                            <w:r w:rsidRPr="00650048">
                              <w:rPr>
                                <w:rFonts w:ascii="Chalkboard" w:hAnsi="Chalkboard"/>
                                <w:sz w:val="38"/>
                                <w:szCs w:val="38"/>
                              </w:rPr>
                              <w:t>Summer 2016 with our friends &amp; part of the family in Greece</w:t>
                            </w:r>
                          </w:p>
                          <w:p w14:paraId="507B02FB" w14:textId="77777777" w:rsidR="003939F3" w:rsidRPr="00650048" w:rsidRDefault="003939F3" w:rsidP="002F6A15">
                            <w:pPr>
                              <w:pStyle w:val="Heading1"/>
                              <w:jc w:val="left"/>
                              <w:rPr>
                                <w:rFonts w:ascii="Chalkboard" w:hAnsi="Chalkboar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69" o:spid="_x0000_s1239" type="#_x0000_t202" style="position:absolute;margin-left:28.75pt;margin-top:32.95pt;width:583.25pt;height:33.3pt;z-index:251907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" mv:complextextbox="1" filled="f" stroked="f">
                <v:textbox>
                  <w:txbxContent>
                    <w:p w14:paraId="282C8F1D" w14:textId="77777777" w:rsidR="003939F3" w:rsidRPr="00650048" w:rsidRDefault="003939F3" w:rsidP="002F6A15">
                      <w:pPr>
                        <w:pStyle w:val="Heading1"/>
                        <w:jc w:val="left"/>
                        <w:rPr>
                          <w:rFonts w:ascii="Chalkboard" w:hAnsi="Chalkboard"/>
                          <w:sz w:val="38"/>
                          <w:szCs w:val="38"/>
                        </w:rPr>
                      </w:pPr>
                      <w:r w:rsidRPr="00650048">
                        <w:rPr>
                          <w:rFonts w:ascii="Chalkboard" w:hAnsi="Chalkboard"/>
                          <w:sz w:val="38"/>
                          <w:szCs w:val="38"/>
                        </w:rPr>
                        <w:t>Summer 2016 with our friends &amp; part of the family in Greece</w:t>
                      </w:r>
                    </w:p>
                    <w:p w14:paraId="507B02FB" w14:textId="77777777" w:rsidR="003939F3" w:rsidRPr="00650048" w:rsidRDefault="003939F3" w:rsidP="002F6A15">
                      <w:pPr>
                        <w:pStyle w:val="Heading1"/>
                        <w:jc w:val="left"/>
                        <w:rPr>
                          <w:rFonts w:ascii="Chalkboard" w:hAnsi="Chalkboard"/>
                        </w:rPr>
                      </w:pPr>
                    </w:p>
                  </w:txbxContent>
                </v:textbox>
                <w10:wrap type="through" anchorx="page" anchory="page"/>
              </v:shape>
            </w:pict>
          </mc:Fallback>
        </mc:AlternateContent>
      </w:r>
      <w:r w:rsidR="00CB26C1">
        <w:rPr>
          <w:noProof/>
        </w:rPr>
        <w:drawing>
          <wp:anchor distT="0" distB="0" distL="114300" distR="114300" simplePos="0" relativeHeight="251930777" behindDoc="0" locked="0" layoutInCell="1" allowOverlap="1" wp14:anchorId="278A763F" wp14:editId="05E70477">
            <wp:simplePos x="0" y="0"/>
            <wp:positionH relativeFrom="page">
              <wp:posOffset>4265930</wp:posOffset>
            </wp:positionH>
            <wp:positionV relativeFrom="page">
              <wp:posOffset>7005955</wp:posOffset>
            </wp:positionV>
            <wp:extent cx="3034665" cy="2275840"/>
            <wp:effectExtent l="279400" t="279400" r="267335" b="340360"/>
            <wp:wrapTight wrapText="bothSides">
              <wp:wrapPolygon edited="0">
                <wp:start x="-1131" y="-1126"/>
                <wp:lineTo x="-1058" y="7101"/>
                <wp:lineTo x="-1345" y="20223"/>
                <wp:lineTo x="-985" y="22597"/>
                <wp:lineTo x="20656" y="22858"/>
                <wp:lineTo x="20872" y="23314"/>
                <wp:lineTo x="22311" y="23122"/>
                <wp:lineTo x="22544" y="11704"/>
                <wp:lineTo x="22327" y="-3289"/>
                <wp:lineTo x="1747" y="-1511"/>
                <wp:lineTo x="-1131" y="-1126"/>
              </wp:wrapPolygon>
            </wp:wrapTight>
            <wp:docPr id="15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rot="343008">
                      <a:off x="0" y="0"/>
                      <a:ext cx="3034665" cy="2275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A6C75" w:rsidRPr="002F6A15">
        <w:rPr>
          <w:noProof/>
        </w:rPr>
        <w:drawing>
          <wp:anchor distT="0" distB="0" distL="114300" distR="114300" simplePos="0" relativeHeight="251904153" behindDoc="0" locked="0" layoutInCell="1" allowOverlap="1" wp14:anchorId="0AA2F7D7" wp14:editId="290AA5D5">
            <wp:simplePos x="0" y="0"/>
            <wp:positionH relativeFrom="page">
              <wp:posOffset>3289935</wp:posOffset>
            </wp:positionH>
            <wp:positionV relativeFrom="page">
              <wp:posOffset>937895</wp:posOffset>
            </wp:positionV>
            <wp:extent cx="4090035" cy="3067050"/>
            <wp:effectExtent l="304800" t="355600" r="278765" b="387350"/>
            <wp:wrapTight wrapText="bothSides">
              <wp:wrapPolygon edited="0">
                <wp:start x="21553" y="-1011"/>
                <wp:lineTo x="1790" y="-3542"/>
                <wp:lineTo x="1556" y="-697"/>
                <wp:lineTo x="-711" y="-1029"/>
                <wp:lineTo x="-1114" y="10429"/>
                <wp:lineTo x="-1049" y="16198"/>
                <wp:lineTo x="-760" y="22538"/>
                <wp:lineTo x="306" y="22694"/>
                <wp:lineTo x="1417" y="22317"/>
                <wp:lineTo x="21252" y="22339"/>
                <wp:lineTo x="22271" y="19789"/>
                <wp:lineTo x="22354" y="13862"/>
                <wp:lineTo x="22289" y="8094"/>
                <wp:lineTo x="22357" y="2346"/>
                <wp:lineTo x="22087" y="-933"/>
                <wp:lineTo x="21553" y="-1011"/>
              </wp:wrapPolygon>
            </wp:wrapTight>
            <wp:docPr id="153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63" cstate="print">
                      <a:extLst>
                        <a:ext uri="{28A0092B-C50C-407E-A947-70E740481C1C}">
                          <a14:useLocalDpi xmlns:a14="http://schemas.microsoft.com/office/drawing/2010/main"/>
                        </a:ext>
                      </a:extLst>
                    </a:blip>
                    <a:stretch>
                      <a:fillRect/>
                    </a:stretch>
                  </pic:blipFill>
                  <pic:spPr>
                    <a:xfrm rot="21224406">
                      <a:off x="0" y="0"/>
                      <a:ext cx="4090035" cy="3067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A6C75" w:rsidRPr="007655AB">
        <w:rPr>
          <w:noProof/>
        </w:rPr>
        <w:drawing>
          <wp:anchor distT="0" distB="0" distL="114300" distR="114300" simplePos="0" relativeHeight="251943065" behindDoc="0" locked="0" layoutInCell="1" allowOverlap="1" wp14:anchorId="1888B519" wp14:editId="4F9835F4">
            <wp:simplePos x="0" y="0"/>
            <wp:positionH relativeFrom="page">
              <wp:posOffset>3669665</wp:posOffset>
            </wp:positionH>
            <wp:positionV relativeFrom="page">
              <wp:posOffset>3796030</wp:posOffset>
            </wp:positionV>
            <wp:extent cx="3736975" cy="2802890"/>
            <wp:effectExtent l="228600" t="279400" r="250825" b="295910"/>
            <wp:wrapTight wrapText="bothSides">
              <wp:wrapPolygon edited="0">
                <wp:start x="-611" y="-1186"/>
                <wp:lineTo x="-1031" y="-757"/>
                <wp:lineTo x="-837" y="21196"/>
                <wp:lineTo x="20412" y="22482"/>
                <wp:lineTo x="20578" y="22859"/>
                <wp:lineTo x="22189" y="22719"/>
                <wp:lineTo x="22272" y="-2593"/>
                <wp:lineTo x="414" y="-1275"/>
                <wp:lineTo x="-611" y="-1186"/>
              </wp:wrapPolygon>
            </wp:wrapTight>
            <wp:docPr id="15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4">
                      <a:extLst>
                        <a:ext uri="{28A0092B-C50C-407E-A947-70E740481C1C}">
                          <a14:useLocalDpi xmlns:a14="http://schemas.microsoft.com/office/drawing/2010/main"/>
                        </a:ext>
                      </a:extLst>
                    </a:blip>
                    <a:stretch>
                      <a:fillRect/>
                    </a:stretch>
                  </pic:blipFill>
                  <pic:spPr>
                    <a:xfrm rot="224565">
                      <a:off x="0" y="0"/>
                      <a:ext cx="3736975" cy="2802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A6C75" w:rsidRPr="007655AB">
        <w:rPr>
          <w:noProof/>
        </w:rPr>
        <w:drawing>
          <wp:anchor distT="0" distB="0" distL="114300" distR="114300" simplePos="0" relativeHeight="251908249" behindDoc="0" locked="0" layoutInCell="1" allowOverlap="1" wp14:anchorId="1D5AC27C" wp14:editId="3DE3D7A7">
            <wp:simplePos x="0" y="0"/>
            <wp:positionH relativeFrom="page">
              <wp:posOffset>576580</wp:posOffset>
            </wp:positionH>
            <wp:positionV relativeFrom="page">
              <wp:posOffset>3914775</wp:posOffset>
            </wp:positionV>
            <wp:extent cx="3266440" cy="2449195"/>
            <wp:effectExtent l="254000" t="279400" r="238760" b="319405"/>
            <wp:wrapTight wrapText="bothSides">
              <wp:wrapPolygon edited="0">
                <wp:start x="21264" y="-1375"/>
                <wp:lineTo x="-861" y="-3321"/>
                <wp:lineTo x="-1229" y="11023"/>
                <wp:lineTo x="-1044" y="21831"/>
                <wp:lineTo x="-777" y="22983"/>
                <wp:lineTo x="562" y="23128"/>
                <wp:lineTo x="757" y="22700"/>
                <wp:lineTo x="6489" y="22647"/>
                <wp:lineTo x="6657" y="22665"/>
                <wp:lineTo x="22444" y="20778"/>
                <wp:lineTo x="22526" y="2807"/>
                <wp:lineTo x="22061" y="-614"/>
                <wp:lineTo x="22101" y="-1284"/>
                <wp:lineTo x="21264" y="-1375"/>
              </wp:wrapPolygon>
            </wp:wrapTight>
            <wp:docPr id="153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65" cstate="print">
                      <a:extLst>
                        <a:ext uri="{28A0092B-C50C-407E-A947-70E740481C1C}">
                          <a14:useLocalDpi xmlns:a14="http://schemas.microsoft.com/office/drawing/2010/main"/>
                        </a:ext>
                      </a:extLst>
                    </a:blip>
                    <a:stretch>
                      <a:fillRect/>
                    </a:stretch>
                  </pic:blipFill>
                  <pic:spPr>
                    <a:xfrm rot="21321520">
                      <a:off x="0" y="0"/>
                      <a:ext cx="3266440" cy="2449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2B46C60" w14:textId="77777777" w:rsidR="005A59F2" w:rsidRDefault="00836A04">
      <w:pPr>
        <w:sectPr w:rsidR="005A59F2" w:rsidSect="0041207C">
          <w:headerReference w:type="even" r:id="rId166"/>
          <w:headerReference w:type="default" r:id="rId167"/>
          <w:footerReference w:type="even" r:id="rId168"/>
          <w:footerReference w:type="default" r:id="rId169"/>
          <w:headerReference w:type="first" r:id="rId170"/>
          <w:footerReference w:type="first" r:id="rId171"/>
          <w:pgSz w:w="12240" w:h="15840"/>
          <w:pgMar w:top="576" w:right="576" w:bottom="576" w:left="576" w:header="576" w:footer="576" w:gutter="0"/>
          <w:cols w:space="720"/>
        </w:sectPr>
      </w:pPr>
      <w:r>
        <w:rPr>
          <w:noProof/>
        </w:rPr>
        <w:lastRenderedPageBreak/>
        <w:drawing>
          <wp:anchor distT="0" distB="0" distL="114300" distR="114300" simplePos="0" relativeHeight="251647056" behindDoc="0" locked="0" layoutInCell="1" allowOverlap="1" wp14:anchorId="68D4FBE1" wp14:editId="4DCFDB40">
            <wp:simplePos x="0" y="0"/>
            <wp:positionH relativeFrom="page">
              <wp:posOffset>1007745</wp:posOffset>
            </wp:positionH>
            <wp:positionV relativeFrom="page">
              <wp:posOffset>3627120</wp:posOffset>
            </wp:positionV>
            <wp:extent cx="2346960" cy="3129280"/>
            <wp:effectExtent l="254000" t="203200" r="269240" b="248920"/>
            <wp:wrapTight wrapText="bothSides">
              <wp:wrapPolygon edited="0">
                <wp:start x="-721" y="-906"/>
                <wp:lineTo x="-1626" y="-514"/>
                <wp:lineTo x="-1431" y="10718"/>
                <wp:lineTo x="-1539" y="21085"/>
                <wp:lineTo x="-1469" y="21960"/>
                <wp:lineTo x="19411" y="22427"/>
                <wp:lineTo x="19672" y="22766"/>
                <wp:lineTo x="22472" y="22640"/>
                <wp:lineTo x="22799" y="20869"/>
                <wp:lineTo x="22903" y="-1266"/>
                <wp:lineTo x="912" y="-980"/>
                <wp:lineTo x="-721" y="-906"/>
              </wp:wrapPolygon>
            </wp:wrapTight>
            <wp:docPr id="204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rot="205859">
                      <a:off x="0" y="0"/>
                      <a:ext cx="2346960" cy="3129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60F7B">
        <w:rPr>
          <w:noProof/>
        </w:rPr>
        <mc:AlternateContent>
          <mc:Choice Requires="wps">
            <w:drawing>
              <wp:anchor distT="0" distB="0" distL="114300" distR="114300" simplePos="0" relativeHeight="251988121" behindDoc="0" locked="0" layoutInCell="1" allowOverlap="1" wp14:anchorId="3A1B1166" wp14:editId="3B774627">
                <wp:simplePos x="0" y="0"/>
                <wp:positionH relativeFrom="page">
                  <wp:posOffset>5028565</wp:posOffset>
                </wp:positionH>
                <wp:positionV relativeFrom="page">
                  <wp:posOffset>9481185</wp:posOffset>
                </wp:positionV>
                <wp:extent cx="2263775" cy="326390"/>
                <wp:effectExtent l="0" t="0" r="0" b="3810"/>
                <wp:wrapThrough wrapText="bothSides">
                  <wp:wrapPolygon edited="0">
                    <wp:start x="242" y="0"/>
                    <wp:lineTo x="242" y="20171"/>
                    <wp:lineTo x="21085" y="20171"/>
                    <wp:lineTo x="21085" y="0"/>
                    <wp:lineTo x="242" y="0"/>
                  </wp:wrapPolygon>
                </wp:wrapThrough>
                <wp:docPr id="20553" name="Text Box 20553"/>
                <wp:cNvGraphicFramePr/>
                <a:graphic xmlns:a="http://schemas.openxmlformats.org/drawingml/2006/main">
                  <a:graphicData uri="http://schemas.microsoft.com/office/word/2010/wordprocessingShape">
                    <wps:wsp>
                      <wps:cNvSpPr txBox="1"/>
                      <wps:spPr>
                        <a:xfrm>
                          <a:off x="0" y="0"/>
                          <a:ext cx="2263775" cy="32639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7CE96E" w14:textId="77777777" w:rsidR="003939F3" w:rsidRPr="00660F7B" w:rsidRDefault="003939F3">
                            <w:pPr>
                              <w:rPr>
                                <w:i/>
                              </w:rPr>
                            </w:pPr>
                            <w:r w:rsidRPr="00660F7B">
                              <w:rPr>
                                <w:i/>
                              </w:rPr>
                              <w:t>A play date at our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553" o:spid="_x0000_s1240" type="#_x0000_t202" style="position:absolute;margin-left:395.95pt;margin-top:746.55pt;width:178.25pt;height:25.7pt;z-index:251988121;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OnY9oCAAAn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" mv:complextextbox="1" filled="f" stroked="f">
                <v:textbox>
                  <w:txbxContent>
                    <w:p w14:paraId="7B7CE96E" w14:textId="77777777" w:rsidR="003939F3" w:rsidRPr="00660F7B" w:rsidRDefault="003939F3">
                      <w:pPr>
                        <w:rPr>
                          <w:i/>
                        </w:rPr>
                      </w:pPr>
                      <w:r w:rsidRPr="00660F7B">
                        <w:rPr>
                          <w:i/>
                        </w:rPr>
                        <w:t>A play date at our place</w:t>
                      </w:r>
                    </w:p>
                  </w:txbxContent>
                </v:textbox>
                <w10:wrap type="through" anchorx="page" anchory="page"/>
              </v:shape>
            </w:pict>
          </mc:Fallback>
        </mc:AlternateContent>
      </w:r>
      <w:r w:rsidR="00660F7B">
        <w:rPr>
          <w:noProof/>
        </w:rPr>
        <mc:AlternateContent>
          <mc:Choice Requires="wps">
            <w:drawing>
              <wp:anchor distT="0" distB="0" distL="114300" distR="114300" simplePos="0" relativeHeight="251987097" behindDoc="0" locked="0" layoutInCell="1" allowOverlap="1" wp14:anchorId="69CB26AC" wp14:editId="319792E4">
                <wp:simplePos x="0" y="0"/>
                <wp:positionH relativeFrom="page">
                  <wp:posOffset>805543</wp:posOffset>
                </wp:positionH>
                <wp:positionV relativeFrom="page">
                  <wp:posOffset>9427029</wp:posOffset>
                </wp:positionV>
                <wp:extent cx="2667000" cy="576942"/>
                <wp:effectExtent l="0" t="101600" r="25400" b="109220"/>
                <wp:wrapThrough wrapText="bothSides">
                  <wp:wrapPolygon edited="0">
                    <wp:start x="202" y="-130"/>
                    <wp:lineTo x="277" y="17021"/>
                    <wp:lineTo x="18689" y="20104"/>
                    <wp:lineTo x="18925" y="21929"/>
                    <wp:lineTo x="21182" y="21138"/>
                    <wp:lineTo x="21408" y="-2798"/>
                    <wp:lineTo x="3279" y="-1210"/>
                    <wp:lineTo x="202" y="-130"/>
                  </wp:wrapPolygon>
                </wp:wrapThrough>
                <wp:docPr id="20551" name="Text Box 20551"/>
                <wp:cNvGraphicFramePr/>
                <a:graphic xmlns:a="http://schemas.openxmlformats.org/drawingml/2006/main">
                  <a:graphicData uri="http://schemas.microsoft.com/office/word/2010/wordprocessingShape">
                    <wps:wsp>
                      <wps:cNvSpPr txBox="1"/>
                      <wps:spPr>
                        <a:xfrm rot="260247">
                          <a:off x="0" y="0"/>
                          <a:ext cx="2667000" cy="576942"/>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A854BC7" w14:textId="77777777" w:rsidR="003939F3" w:rsidRPr="00660F7B" w:rsidRDefault="003939F3">
                            <w:pPr>
                              <w:rPr>
                                <w:i/>
                              </w:rPr>
                            </w:pPr>
                            <w:r>
                              <w:rPr>
                                <w:i/>
                              </w:rPr>
                              <w:t>Ally’s best friends Gabriel &amp; Francesco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551" o:spid="_x0000_s1241" type="#_x0000_t202" style="position:absolute;margin-left:63.45pt;margin-top:742.3pt;width:210pt;height:45.45pt;rotation:284259fd;z-index:25198709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" mv:complextextbox="1" filled="f" stroked="f">
                <v:textbox>
                  <w:txbxContent>
                    <w:p w14:paraId="5A854BC7" w14:textId="77777777" w:rsidR="003939F3" w:rsidRPr="00660F7B" w:rsidRDefault="003939F3">
                      <w:pPr>
                        <w:rPr>
                          <w:i/>
                        </w:rPr>
                      </w:pPr>
                      <w:r>
                        <w:rPr>
                          <w:i/>
                        </w:rPr>
                        <w:t>Ally’s best friends Gabriel &amp; Francesco</w:t>
                      </w:r>
                    </w:p>
                  </w:txbxContent>
                </v:textbox>
                <w10:wrap type="through" anchorx="page" anchory="page"/>
              </v:shape>
            </w:pict>
          </mc:Fallback>
        </mc:AlternateContent>
      </w:r>
      <w:r w:rsidR="00F339FD" w:rsidRPr="007655AB">
        <w:rPr>
          <w:noProof/>
        </w:rPr>
        <mc:AlternateContent>
          <mc:Choice Requires="wps">
            <w:drawing>
              <wp:anchor distT="0" distB="0" distL="114300" distR="114300" simplePos="0" relativeHeight="251917465" behindDoc="0" locked="0" layoutInCell="1" allowOverlap="1" wp14:anchorId="1EEAF8B7" wp14:editId="37544DB0">
                <wp:simplePos x="0" y="0"/>
                <wp:positionH relativeFrom="page">
                  <wp:posOffset>553720</wp:posOffset>
                </wp:positionH>
                <wp:positionV relativeFrom="page">
                  <wp:posOffset>421640</wp:posOffset>
                </wp:positionV>
                <wp:extent cx="6967220" cy="869950"/>
                <wp:effectExtent l="0" t="0" r="0" b="0"/>
                <wp:wrapSquare wrapText="bothSides"/>
                <wp:docPr id="15377" name="TextBox 7"/>
                <wp:cNvGraphicFramePr/>
                <a:graphic xmlns:a="http://schemas.openxmlformats.org/drawingml/2006/main">
                  <a:graphicData uri="http://schemas.microsoft.com/office/word/2010/wordprocessingShape">
                    <wps:wsp>
                      <wps:cNvSpPr txBox="1"/>
                      <wps:spPr>
                        <a:xfrm>
                          <a:off x="0" y="0"/>
                          <a:ext cx="6967220" cy="869950"/>
                        </a:xfrm>
                        <a:prstGeom prst="rect">
                          <a:avLst/>
                        </a:prstGeom>
                        <a:noFill/>
                      </wps:spPr>
                      <wps:txbx>
                        <w:txbxContent>
                          <w:p w14:paraId="4129A89E" w14:textId="77777777" w:rsidR="003939F3" w:rsidRPr="00EF3961" w:rsidRDefault="003939F3" w:rsidP="00660F7B">
                            <w:pPr>
                              <w:pStyle w:val="NormalWeb"/>
                              <w:spacing w:before="0" w:beforeAutospacing="0" w:after="0" w:afterAutospacing="0"/>
                              <w:rPr>
                                <w:rFonts w:ascii="Chalkboard" w:hAnsi="Chalkboard" w:cstheme="minorBidi"/>
                                <w:color w:val="0C7B8B" w:themeColor="text2" w:themeShade="BF"/>
                                <w:kern w:val="24"/>
                                <w:sz w:val="36"/>
                                <w:szCs w:val="36"/>
                              </w:rPr>
                            </w:pPr>
                            <w:r w:rsidRPr="00EF3961">
                              <w:rPr>
                                <w:rFonts w:ascii="Chalkboard" w:hAnsi="Chalkboard" w:cstheme="minorBidi"/>
                                <w:color w:val="0C7B8B" w:themeColor="text2" w:themeShade="BF"/>
                                <w:kern w:val="24"/>
                                <w:sz w:val="36"/>
                                <w:szCs w:val="36"/>
                              </w:rPr>
                              <w:t>Ally loves to be with other children: We often bring her to many activities and organize play-dates with our friend’s kids</w:t>
                            </w:r>
                          </w:p>
                          <w:p w14:paraId="76369B13" w14:textId="77777777" w:rsidR="003939F3" w:rsidRPr="00EF3961" w:rsidRDefault="003939F3">
                            <w:pPr>
                              <w:rPr>
                                <w:rFonts w:ascii="Chalkboard" w:hAnsi="Chalkboard"/>
                                <w:color w:val="0C7B8B" w:themeColor="text2" w:themeShade="BF"/>
                              </w:rPr>
                            </w:pPr>
                          </w:p>
                        </w:txbxContent>
                      </wps:txbx>
                      <wps:bodyPr wrap="square" rtlCol="0">
                        <a:spAutoFit/>
                      </wps:bodyPr>
                    </wps:wsp>
                  </a:graphicData>
                </a:graphic>
                <wp14:sizeRelH relativeFrom="margin">
                  <wp14:pctWidth>0</wp14:pctWidth>
                </wp14:sizeRelH>
              </wp:anchor>
            </w:drawing>
          </mc:Choice>
          <mc:Fallback>
            <w:pict>
              <v:shape id="TextBox 7" o:spid="_x0000_s1242" type="#_x0000_t202" style="position:absolute;margin-left:43.6pt;margin-top:33.2pt;width:548.6pt;height:68.5pt;z-index:25191746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" filled="f" stroked="f">
                <v:textbox style="mso-fit-shape-to-text:t">
                  <w:txbxContent>
                    <w:p w14:paraId="4129A89E" w14:textId="77777777" w:rsidR="003939F3" w:rsidRPr="00EF3961" w:rsidRDefault="003939F3" w:rsidP="00660F7B">
                      <w:pPr>
                        <w:pStyle w:val="NormalWeb"/>
                        <w:spacing w:before="0" w:beforeAutospacing="0" w:after="0" w:afterAutospacing="0"/>
                        <w:rPr>
                          <w:rFonts w:ascii="Chalkboard" w:hAnsi="Chalkboard" w:cstheme="minorBidi"/>
                          <w:color w:val="0C7B8B" w:themeColor="text2" w:themeShade="BF"/>
                          <w:kern w:val="24"/>
                          <w:sz w:val="36"/>
                          <w:szCs w:val="36"/>
                        </w:rPr>
                      </w:pPr>
                      <w:r w:rsidRPr="00EF3961">
                        <w:rPr>
                          <w:rFonts w:ascii="Chalkboard" w:hAnsi="Chalkboard" w:cstheme="minorBidi"/>
                          <w:color w:val="0C7B8B" w:themeColor="text2" w:themeShade="BF"/>
                          <w:kern w:val="24"/>
                          <w:sz w:val="36"/>
                          <w:szCs w:val="36"/>
                        </w:rPr>
                        <w:t>Ally loves to be with other children: We often bring her to many activities and organize play-dates with our friend’s kids</w:t>
                      </w:r>
                    </w:p>
                    <w:p w14:paraId="76369B13" w14:textId="77777777" w:rsidR="003939F3" w:rsidRPr="00EF3961" w:rsidRDefault="003939F3">
                      <w:pPr>
                        <w:rPr>
                          <w:rFonts w:ascii="Chalkboard" w:hAnsi="Chalkboard"/>
                          <w:color w:val="0C7B8B" w:themeColor="text2" w:themeShade="BF"/>
                        </w:rPr>
                      </w:pPr>
                    </w:p>
                  </w:txbxContent>
                </v:textbox>
                <w10:wrap type="square" anchorx="page" anchory="page"/>
              </v:shape>
            </w:pict>
          </mc:Fallback>
        </mc:AlternateContent>
      </w:r>
      <w:r w:rsidR="00892880" w:rsidRPr="007655AB">
        <w:rPr>
          <w:noProof/>
        </w:rPr>
        <w:drawing>
          <wp:anchor distT="0" distB="0" distL="114300" distR="114300" simplePos="0" relativeHeight="251914393" behindDoc="0" locked="0" layoutInCell="1" allowOverlap="1" wp14:anchorId="38351E2C" wp14:editId="68D35187">
            <wp:simplePos x="0" y="0"/>
            <wp:positionH relativeFrom="page">
              <wp:posOffset>3764915</wp:posOffset>
            </wp:positionH>
            <wp:positionV relativeFrom="page">
              <wp:posOffset>1184275</wp:posOffset>
            </wp:positionV>
            <wp:extent cx="3373755" cy="2530475"/>
            <wp:effectExtent l="279400" t="304800" r="258445" b="339725"/>
            <wp:wrapTight wrapText="bothSides">
              <wp:wrapPolygon edited="0">
                <wp:start x="21245" y="-1326"/>
                <wp:lineTo x="-801" y="-3714"/>
                <wp:lineTo x="-1311" y="10161"/>
                <wp:lineTo x="-1086" y="20645"/>
                <wp:lineTo x="-918" y="22844"/>
                <wp:lineTo x="539" y="23031"/>
                <wp:lineTo x="732" y="22620"/>
                <wp:lineTo x="13807" y="22552"/>
                <wp:lineTo x="13969" y="22573"/>
                <wp:lineTo x="22473" y="20177"/>
                <wp:lineTo x="22572" y="9735"/>
                <wp:lineTo x="22422" y="2746"/>
                <wp:lineTo x="22216" y="-1201"/>
                <wp:lineTo x="21245" y="-1326"/>
              </wp:wrapPolygon>
            </wp:wrapTight>
            <wp:docPr id="153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3" cstate="print">
                      <a:extLst>
                        <a:ext uri="{28A0092B-C50C-407E-A947-70E740481C1C}">
                          <a14:useLocalDpi xmlns:a14="http://schemas.microsoft.com/office/drawing/2010/main"/>
                        </a:ext>
                      </a:extLst>
                    </a:blip>
                    <a:stretch>
                      <a:fillRect/>
                    </a:stretch>
                  </pic:blipFill>
                  <pic:spPr>
                    <a:xfrm rot="21270783">
                      <a:off x="0" y="0"/>
                      <a:ext cx="3373755" cy="2530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92880" w:rsidRPr="007655AB">
        <w:rPr>
          <w:noProof/>
        </w:rPr>
        <w:drawing>
          <wp:anchor distT="0" distB="0" distL="114300" distR="114300" simplePos="0" relativeHeight="251915417" behindDoc="0" locked="0" layoutInCell="1" allowOverlap="1" wp14:anchorId="0DEB9631" wp14:editId="21ED89BA">
            <wp:simplePos x="0" y="0"/>
            <wp:positionH relativeFrom="page">
              <wp:posOffset>514985</wp:posOffset>
            </wp:positionH>
            <wp:positionV relativeFrom="page">
              <wp:posOffset>1252220</wp:posOffset>
            </wp:positionV>
            <wp:extent cx="3296285" cy="2472055"/>
            <wp:effectExtent l="254000" t="254000" r="234315" b="296545"/>
            <wp:wrapTight wrapText="bothSides">
              <wp:wrapPolygon edited="0">
                <wp:start x="-616" y="-1249"/>
                <wp:lineTo x="-1258" y="-749"/>
                <wp:lineTo x="-1199" y="20820"/>
                <wp:lineTo x="15739" y="22676"/>
                <wp:lineTo x="20412" y="22712"/>
                <wp:lineTo x="20599" y="23141"/>
                <wp:lineTo x="22094" y="23010"/>
                <wp:lineTo x="22383" y="22095"/>
                <wp:lineTo x="22337" y="-2588"/>
                <wp:lineTo x="215" y="-1322"/>
                <wp:lineTo x="-616" y="-1249"/>
              </wp:wrapPolygon>
            </wp:wrapTight>
            <wp:docPr id="15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4" cstate="print">
                      <a:extLst>
                        <a:ext uri="{28A0092B-C50C-407E-A947-70E740481C1C}">
                          <a14:useLocalDpi xmlns:a14="http://schemas.microsoft.com/office/drawing/2010/main"/>
                        </a:ext>
                      </a:extLst>
                    </a:blip>
                    <a:stretch>
                      <a:fillRect/>
                    </a:stretch>
                  </pic:blipFill>
                  <pic:spPr>
                    <a:xfrm rot="225029">
                      <a:off x="0" y="0"/>
                      <a:ext cx="3296285" cy="2472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92880" w:rsidRPr="00892880">
        <w:rPr>
          <w:noProof/>
        </w:rPr>
        <w:drawing>
          <wp:anchor distT="0" distB="0" distL="114300" distR="114300" simplePos="0" relativeHeight="251956377" behindDoc="0" locked="0" layoutInCell="1" allowOverlap="1" wp14:anchorId="30C979B1" wp14:editId="3C4E3BF7">
            <wp:simplePos x="0" y="0"/>
            <wp:positionH relativeFrom="page">
              <wp:posOffset>4459605</wp:posOffset>
            </wp:positionH>
            <wp:positionV relativeFrom="page">
              <wp:posOffset>6868160</wp:posOffset>
            </wp:positionV>
            <wp:extent cx="3011805" cy="2258060"/>
            <wp:effectExtent l="173673" t="156527" r="159067" b="184468"/>
            <wp:wrapTight wrapText="bothSides">
              <wp:wrapPolygon edited="0">
                <wp:start x="-1123" y="22532"/>
                <wp:lineTo x="-576" y="22532"/>
                <wp:lineTo x="2156" y="23261"/>
                <wp:lineTo x="19826" y="23261"/>
                <wp:lineTo x="22741" y="22775"/>
                <wp:lineTo x="22741" y="-793"/>
                <wp:lineTo x="19644" y="-1279"/>
                <wp:lineTo x="-758" y="-1279"/>
                <wp:lineTo x="-1123" y="-550"/>
                <wp:lineTo x="-1123" y="22532"/>
              </wp:wrapPolygon>
            </wp:wrapTight>
            <wp:docPr id="205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75">
                      <a:extLst>
                        <a:ext uri="{28A0092B-C50C-407E-A947-70E740481C1C}">
                          <a14:useLocalDpi xmlns:a14="http://schemas.microsoft.com/office/drawing/2010/main"/>
                        </a:ext>
                      </a:extLst>
                    </a:blip>
                    <a:stretch>
                      <a:fillRect/>
                    </a:stretch>
                  </pic:blipFill>
                  <pic:spPr>
                    <a:xfrm rot="5400000">
                      <a:off x="0" y="0"/>
                      <a:ext cx="3011805" cy="2258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92880" w:rsidRPr="007655AB">
        <w:rPr>
          <w:noProof/>
        </w:rPr>
        <w:drawing>
          <wp:anchor distT="0" distB="0" distL="114300" distR="114300" simplePos="0" relativeHeight="251912345" behindDoc="0" locked="0" layoutInCell="1" allowOverlap="1" wp14:anchorId="205F4335" wp14:editId="01A1FEE1">
            <wp:simplePos x="0" y="0"/>
            <wp:positionH relativeFrom="page">
              <wp:posOffset>702310</wp:posOffset>
            </wp:positionH>
            <wp:positionV relativeFrom="page">
              <wp:posOffset>6731000</wp:posOffset>
            </wp:positionV>
            <wp:extent cx="3534410" cy="2650490"/>
            <wp:effectExtent l="228600" t="254000" r="250190" b="270510"/>
            <wp:wrapTight wrapText="bothSides">
              <wp:wrapPolygon edited="0">
                <wp:start x="-538" y="-1220"/>
                <wp:lineTo x="-1140" y="-759"/>
                <wp:lineTo x="-994" y="20586"/>
                <wp:lineTo x="-449" y="22410"/>
                <wp:lineTo x="20234" y="22479"/>
                <wp:lineTo x="20407" y="22880"/>
                <wp:lineTo x="22266" y="22737"/>
                <wp:lineTo x="22499" y="17328"/>
                <wp:lineTo x="22425" y="-2363"/>
                <wp:lineTo x="702" y="-1315"/>
                <wp:lineTo x="-538" y="-1220"/>
              </wp:wrapPolygon>
            </wp:wrapTight>
            <wp:docPr id="153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6" cstate="print">
                      <a:extLst>
                        <a:ext uri="{28A0092B-C50C-407E-A947-70E740481C1C}">
                          <a14:useLocalDpi xmlns:a14="http://schemas.microsoft.com/office/drawing/2010/main"/>
                        </a:ext>
                      </a:extLst>
                    </a:blip>
                    <a:stretch>
                      <a:fillRect/>
                    </a:stretch>
                  </pic:blipFill>
                  <pic:spPr>
                    <a:xfrm rot="198000">
                      <a:off x="0" y="0"/>
                      <a:ext cx="3534410" cy="2650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A6C75" w:rsidRPr="007655AB">
        <w:rPr>
          <w:noProof/>
        </w:rPr>
        <w:drawing>
          <wp:anchor distT="0" distB="0" distL="114300" distR="114300" simplePos="0" relativeHeight="251913369" behindDoc="0" locked="0" layoutInCell="1" allowOverlap="1" wp14:anchorId="3EBBC12D" wp14:editId="43EEA11B">
            <wp:simplePos x="0" y="0"/>
            <wp:positionH relativeFrom="page">
              <wp:posOffset>3851275</wp:posOffset>
            </wp:positionH>
            <wp:positionV relativeFrom="page">
              <wp:posOffset>3870325</wp:posOffset>
            </wp:positionV>
            <wp:extent cx="3496310" cy="2621280"/>
            <wp:effectExtent l="228600" t="228600" r="186690" b="274320"/>
            <wp:wrapTight wrapText="bothSides">
              <wp:wrapPolygon edited="0">
                <wp:start x="20827" y="-1280"/>
                <wp:lineTo x="-976" y="-2202"/>
                <wp:lineTo x="-1009" y="21472"/>
                <wp:lineTo x="-746" y="22955"/>
                <wp:lineTo x="1135" y="23070"/>
                <wp:lineTo x="1306" y="22662"/>
                <wp:lineTo x="21257" y="22632"/>
                <wp:lineTo x="22306" y="19554"/>
                <wp:lineTo x="22422" y="2589"/>
                <wp:lineTo x="22081" y="-1203"/>
                <wp:lineTo x="20827" y="-1280"/>
              </wp:wrapPolygon>
            </wp:wrapTight>
            <wp:docPr id="153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7">
                      <a:extLst>
                        <a:ext uri="{28A0092B-C50C-407E-A947-70E740481C1C}">
                          <a14:useLocalDpi xmlns:a14="http://schemas.microsoft.com/office/drawing/2010/main"/>
                        </a:ext>
                      </a:extLst>
                    </a:blip>
                    <a:stretch>
                      <a:fillRect/>
                    </a:stretch>
                  </pic:blipFill>
                  <pic:spPr>
                    <a:xfrm rot="21441575">
                      <a:off x="0" y="0"/>
                      <a:ext cx="3496310" cy="2621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EAE4A55" w14:textId="043EB61E" w:rsidR="00892880" w:rsidRDefault="00567D8B">
      <w:pPr>
        <w:sectPr w:rsidR="00892880" w:rsidSect="0041207C">
          <w:headerReference w:type="even" r:id="rId178"/>
          <w:headerReference w:type="default" r:id="rId179"/>
          <w:footerReference w:type="even" r:id="rId180"/>
          <w:footerReference w:type="default" r:id="rId181"/>
          <w:headerReference w:type="first" r:id="rId182"/>
          <w:footerReference w:type="first" r:id="rId183"/>
          <w:pgSz w:w="12240" w:h="15840"/>
          <w:pgMar w:top="576" w:right="576" w:bottom="576" w:left="576" w:header="576" w:footer="576" w:gutter="0"/>
          <w:cols w:space="720"/>
        </w:sectPr>
      </w:pPr>
      <w:r>
        <w:rPr>
          <w:noProof/>
        </w:rPr>
        <w:lastRenderedPageBreak/>
        <mc:AlternateContent>
          <mc:Choice Requires="wps">
            <w:drawing>
              <wp:anchor distT="0" distB="0" distL="114300" distR="114300" simplePos="0" relativeHeight="251990169" behindDoc="0" locked="0" layoutInCell="1" allowOverlap="1" wp14:anchorId="34A7723C" wp14:editId="16D63114">
                <wp:simplePos x="0" y="0"/>
                <wp:positionH relativeFrom="page">
                  <wp:posOffset>4711700</wp:posOffset>
                </wp:positionH>
                <wp:positionV relativeFrom="page">
                  <wp:posOffset>4587240</wp:posOffset>
                </wp:positionV>
                <wp:extent cx="2684780" cy="448310"/>
                <wp:effectExtent l="0" t="127000" r="0" b="135890"/>
                <wp:wrapThrough wrapText="bothSides">
                  <wp:wrapPolygon edited="0">
                    <wp:start x="19224" y="-1666"/>
                    <wp:lineTo x="408" y="-5621"/>
                    <wp:lineTo x="210" y="21304"/>
                    <wp:lineTo x="1431" y="21960"/>
                    <wp:lineTo x="1671" y="19631"/>
                    <wp:lineTo x="17471" y="19510"/>
                    <wp:lineTo x="19303" y="20493"/>
                    <wp:lineTo x="21299" y="10506"/>
                    <wp:lineTo x="21260" y="-573"/>
                    <wp:lineTo x="19224" y="-1666"/>
                  </wp:wrapPolygon>
                </wp:wrapThrough>
                <wp:docPr id="20547" name="Text Box 20547"/>
                <wp:cNvGraphicFramePr/>
                <a:graphic xmlns:a="http://schemas.openxmlformats.org/drawingml/2006/main">
                  <a:graphicData uri="http://schemas.microsoft.com/office/word/2010/wordprocessingShape">
                    <wps:wsp>
                      <wps:cNvSpPr txBox="1"/>
                      <wps:spPr>
                        <a:xfrm rot="21292734">
                          <a:off x="0" y="0"/>
                          <a:ext cx="2684780" cy="44831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D63677F" w14:textId="77777777" w:rsidR="003939F3" w:rsidRPr="007D10ED" w:rsidRDefault="003939F3">
                            <w:pPr>
                              <w:rPr>
                                <w:i/>
                              </w:rPr>
                            </w:pPr>
                            <w:r w:rsidRPr="007D10ED">
                              <w:rPr>
                                <w:i/>
                              </w:rPr>
                              <w:t xml:space="preserve">With </w:t>
                            </w:r>
                            <w:proofErr w:type="spellStart"/>
                            <w:r>
                              <w:rPr>
                                <w:i/>
                              </w:rPr>
                              <w:t>Pepi</w:t>
                            </w:r>
                            <w:proofErr w:type="spellEnd"/>
                            <w:r>
                              <w:rPr>
                                <w:i/>
                              </w:rPr>
                              <w:t xml:space="preserve"> and </w:t>
                            </w:r>
                            <w:proofErr w:type="spellStart"/>
                            <w:r>
                              <w:rPr>
                                <w:i/>
                              </w:rPr>
                              <w:t>Dima</w:t>
                            </w:r>
                            <w:proofErr w:type="spellEnd"/>
                            <w:r>
                              <w:rPr>
                                <w:i/>
                              </w:rPr>
                              <w:t xml:space="preserve"> at the </w:t>
                            </w:r>
                            <w:proofErr w:type="gramStart"/>
                            <w:r>
                              <w:rPr>
                                <w:i/>
                              </w:rPr>
                              <w:t>museum  del</w:t>
                            </w:r>
                            <w:proofErr w:type="gramEnd"/>
                            <w:r>
                              <w:rPr>
                                <w:i/>
                              </w:rPr>
                              <w:t xml:space="preserve"> Prado, Madrid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47" o:spid="_x0000_s1243" type="#_x0000_t202" style="position:absolute;margin-left:371pt;margin-top:361.2pt;width:211.4pt;height:35.3pt;rotation:-335616fd;z-index:2519901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" mv:complextextbox="1" filled="f" stroked="f">
                <v:textbox>
                  <w:txbxContent>
                    <w:p w14:paraId="0D63677F" w14:textId="77777777" w:rsidR="003939F3" w:rsidRPr="007D10ED" w:rsidRDefault="003939F3">
                      <w:pPr>
                        <w:rPr>
                          <w:i/>
                        </w:rPr>
                      </w:pPr>
                      <w:r w:rsidRPr="007D10ED">
                        <w:rPr>
                          <w:i/>
                        </w:rPr>
                        <w:t xml:space="preserve">With </w:t>
                      </w:r>
                      <w:proofErr w:type="spellStart"/>
                      <w:r>
                        <w:rPr>
                          <w:i/>
                        </w:rPr>
                        <w:t>Pepi</w:t>
                      </w:r>
                      <w:proofErr w:type="spellEnd"/>
                      <w:r>
                        <w:rPr>
                          <w:i/>
                        </w:rPr>
                        <w:t xml:space="preserve"> and </w:t>
                      </w:r>
                      <w:proofErr w:type="spellStart"/>
                      <w:r>
                        <w:rPr>
                          <w:i/>
                        </w:rPr>
                        <w:t>Dima</w:t>
                      </w:r>
                      <w:proofErr w:type="spellEnd"/>
                      <w:r>
                        <w:rPr>
                          <w:i/>
                        </w:rPr>
                        <w:t xml:space="preserve"> at the </w:t>
                      </w:r>
                      <w:proofErr w:type="gramStart"/>
                      <w:r>
                        <w:rPr>
                          <w:i/>
                        </w:rPr>
                        <w:t>museum  del</w:t>
                      </w:r>
                      <w:proofErr w:type="gramEnd"/>
                      <w:r>
                        <w:rPr>
                          <w:i/>
                        </w:rPr>
                        <w:t xml:space="preserve"> Prado, Madrid</w:t>
                      </w:r>
                    </w:p>
                  </w:txbxContent>
                </v:textbox>
                <w10:wrap type="through" anchorx="page" anchory="page"/>
              </v:shape>
            </w:pict>
          </mc:Fallback>
        </mc:AlternateContent>
      </w:r>
      <w:r w:rsidR="00FD512C">
        <w:rPr>
          <w:noProof/>
        </w:rPr>
        <mc:AlternateContent>
          <mc:Choice Requires="wpg">
            <w:drawing>
              <wp:anchor distT="0" distB="0" distL="114300" distR="114300" simplePos="0" relativeHeight="251944089" behindDoc="0" locked="0" layoutInCell="1" allowOverlap="1" wp14:anchorId="74DD57CA" wp14:editId="48450848">
                <wp:simplePos x="0" y="0"/>
                <wp:positionH relativeFrom="page">
                  <wp:posOffset>786765</wp:posOffset>
                </wp:positionH>
                <wp:positionV relativeFrom="page">
                  <wp:posOffset>347980</wp:posOffset>
                </wp:positionV>
                <wp:extent cx="4689475" cy="475615"/>
                <wp:effectExtent l="0" t="0" r="0" b="6985"/>
                <wp:wrapThrough wrapText="bothSides">
                  <wp:wrapPolygon edited="0">
                    <wp:start x="117" y="0"/>
                    <wp:lineTo x="117" y="20764"/>
                    <wp:lineTo x="21410" y="20764"/>
                    <wp:lineTo x="21293" y="0"/>
                    <wp:lineTo x="117" y="0"/>
                  </wp:wrapPolygon>
                </wp:wrapThrough>
                <wp:docPr id="20549" name="Group 20549"/>
                <wp:cNvGraphicFramePr/>
                <a:graphic xmlns:a="http://schemas.openxmlformats.org/drawingml/2006/main">
                  <a:graphicData uri="http://schemas.microsoft.com/office/word/2010/wordprocessingGroup">
                    <wpg:wgp>
                      <wpg:cNvGrpSpPr/>
                      <wpg:grpSpPr>
                        <a:xfrm>
                          <a:off x="0" y="0"/>
                          <a:ext cx="4689475" cy="475615"/>
                          <a:chOff x="0" y="0"/>
                          <a:chExt cx="4689475" cy="475615"/>
                        </a:xfrm>
                        <a:extLst>
                          <a:ext uri="{0CCBE362-F206-4b92-989A-16890622DB6E}">
                            <ma14:wrappingTextBoxFlag xmlns:ma14="http://schemas.microsoft.com/office/mac/drawingml/2011/main" val="1"/>
                          </a:ext>
                        </a:extLst>
                      </wpg:grpSpPr>
                      <wps:wsp>
                        <wps:cNvPr id="20519" name="Text Box 20519"/>
                        <wps:cNvSpPr txBox="1"/>
                        <wps:spPr>
                          <a:xfrm>
                            <a:off x="0" y="0"/>
                            <a:ext cx="4689475" cy="4756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48" name="Text Box 20548"/>
                        <wps:cNvSpPr txBox="1"/>
                        <wps:spPr>
                          <a:xfrm>
                            <a:off x="1929765" y="45720"/>
                            <a:ext cx="2668270" cy="358140"/>
                          </a:xfrm>
                          <a:prstGeom prst="rect">
                            <a:avLst/>
                          </a:prstGeom>
                          <a:noFill/>
                          <a:ln>
                            <a:noFill/>
                          </a:ln>
                          <a:effectLst/>
                          <a:extLst>
                            <a:ext uri="{C572A759-6A51-4108-AA02-DFA0A04FC94B}">
                              <ma14:wrappingTextBoxFlag xmlns:ma14="http://schemas.microsoft.com/office/mac/drawingml/2011/main"/>
                            </a:ext>
                          </a:extLst>
                        </wps:spPr>
                        <wps:txbx>
                          <w:txbxContent>
                            <w:p w14:paraId="6BE5B6CC" w14:textId="77777777" w:rsidR="003939F3" w:rsidRPr="00EF3961" w:rsidRDefault="003939F3">
                              <w:pPr>
                                <w:rPr>
                                  <w:rFonts w:ascii="Chalkboard" w:hAnsi="Chalkboard"/>
                                  <w:color w:val="0C7B8B" w:themeColor="text2" w:themeShade="BF"/>
                                  <w:sz w:val="44"/>
                                  <w:szCs w:val="44"/>
                                </w:rPr>
                              </w:pPr>
                              <w:r w:rsidRPr="00EF3961">
                                <w:rPr>
                                  <w:rFonts w:ascii="Chalkboard" w:hAnsi="Chalkboard"/>
                                  <w:color w:val="0C7B8B" w:themeColor="text2" w:themeShade="BF"/>
                                  <w:sz w:val="44"/>
                                  <w:szCs w:val="44"/>
                                </w:rPr>
                                <w:t>With more friends…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0549" o:spid="_x0000_s1244" style="position:absolute;margin-left:61.95pt;margin-top:27.4pt;width:369.25pt;height:37.45pt;z-index:251944089;mso-position-horizontal-relative:page;mso-position-vertical-relative:page" coordsize="4689475,4756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" mv:complextextbox="1">
                <v:shape id="Text Box 20519" o:spid="_x0000_s1245" type="#_x0000_t202" style="position:absolute;width:4689475;height:4756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46nHxwAA&#10;AN4AAAAPAAAAZHJzL2Rvd25yZXYueG1sRI9Pa8JAFMTvhX6H5RV6q7sK1Zi6SisqHiytfw4eH9ln&#10;Epp9G7Krid/eFYQeh5n5DTOZdbYSF2p86VhDv6dAEGfOlJxrOOyXbwkIH5ANVo5Jw5U8zKbPTxNM&#10;jWt5S5ddyEWEsE9RQxFCnUrps4Is+p6riaN3co3FEGWTS9NgG+G2kgOlhtJiyXGhwJrmBWV/u7PV&#10;QJvO7r+T0SL8fJ1W6pj8thuTa/360n1+gAjUhf/wo702GgbqvT+G+514BeT0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tOOpx8cAAADeAAAADwAAAAAAAAAAAAAAAACXAgAAZHJz&#10;L2Rvd25yZXYueG1sUEsFBgAAAAAEAAQA9QAAAIsDAAAAAA==&#10;" mv:complextextbox="1" filled="f" stroked="f"/>
                <v:shape id="Text Box 20548" o:spid="_x0000_s1246" type="#_x0000_t202" style="position:absolute;left:1929765;top:45720;width:2668270;height:358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zYKmxAAA&#10;AN4AAAAPAAAAZHJzL2Rvd25yZXYueG1sRE/Pa8IwFL4P/B/CE7zNRHHiOqOITBgMZLUednxrnm2w&#10;eemaqN1/bw4Djx/f7+W6d424UhesZw2TsQJBXHpjudJwLHbPCxAhIhtsPJOGPwqwXg2elpgZf+Oc&#10;rodYiRTCIUMNdYxtJmUoa3IYxr4lTtzJdw5jgl0lTYe3FO4aOVVqLh1aTg01trStqTwfLk7D5pvz&#10;d/u7//nKT7ktilfFn/Oz1qNhv3kDEamPD/G/+8NomKqXWdqb7qQrIF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s2CpsQAAADeAAAADwAAAAAAAAAAAAAAAACXAgAAZHJzL2Rv&#10;d25yZXYueG1sUEsFBgAAAAAEAAQA9QAAAIgDAAAAAA==&#10;" filled="f" stroked="f">
                  <v:textbox inset="0,0,0,0">
                    <w:txbxContent>
                      <w:p w14:paraId="6BE5B6CC" w14:textId="77777777" w:rsidR="003939F3" w:rsidRPr="00EF3961" w:rsidRDefault="003939F3">
                        <w:pPr>
                          <w:rPr>
                            <w:rFonts w:ascii="Chalkboard" w:hAnsi="Chalkboard"/>
                            <w:color w:val="0C7B8B" w:themeColor="text2" w:themeShade="BF"/>
                            <w:sz w:val="44"/>
                            <w:szCs w:val="44"/>
                          </w:rPr>
                        </w:pPr>
                        <w:r w:rsidRPr="00EF3961">
                          <w:rPr>
                            <w:rFonts w:ascii="Chalkboard" w:hAnsi="Chalkboard"/>
                            <w:color w:val="0C7B8B" w:themeColor="text2" w:themeShade="BF"/>
                            <w:sz w:val="44"/>
                            <w:szCs w:val="44"/>
                          </w:rPr>
                          <w:t>With more friends…</w:t>
                        </w:r>
                      </w:p>
                    </w:txbxContent>
                  </v:textbox>
                </v:shape>
                <w10:wrap type="through" anchorx="page" anchory="page"/>
              </v:group>
            </w:pict>
          </mc:Fallback>
        </mc:AlternateContent>
      </w:r>
      <w:r w:rsidR="00FD512C">
        <w:rPr>
          <w:noProof/>
        </w:rPr>
        <mc:AlternateContent>
          <mc:Choice Requires="wpg">
            <w:drawing>
              <wp:anchor distT="0" distB="0" distL="114300" distR="114300" simplePos="0" relativeHeight="251653206" behindDoc="0" locked="0" layoutInCell="1" allowOverlap="1" wp14:anchorId="09D5B83F" wp14:editId="0AF0B16C">
                <wp:simplePos x="0" y="0"/>
                <wp:positionH relativeFrom="page">
                  <wp:posOffset>4121150</wp:posOffset>
                </wp:positionH>
                <wp:positionV relativeFrom="page">
                  <wp:posOffset>5181600</wp:posOffset>
                </wp:positionV>
                <wp:extent cx="3305810" cy="5344160"/>
                <wp:effectExtent l="0" t="0" r="0" b="0"/>
                <wp:wrapThrough wrapText="bothSides">
                  <wp:wrapPolygon edited="0">
                    <wp:start x="166" y="0"/>
                    <wp:lineTo x="166" y="21456"/>
                    <wp:lineTo x="21243" y="21456"/>
                    <wp:lineTo x="21243" y="0"/>
                    <wp:lineTo x="166" y="0"/>
                  </wp:wrapPolygon>
                </wp:wrapThrough>
                <wp:docPr id="20545" name="Group 20545"/>
                <wp:cNvGraphicFramePr/>
                <a:graphic xmlns:a="http://schemas.openxmlformats.org/drawingml/2006/main">
                  <a:graphicData uri="http://schemas.microsoft.com/office/word/2010/wordprocessingGroup">
                    <wpg:wgp>
                      <wpg:cNvGrpSpPr/>
                      <wpg:grpSpPr>
                        <a:xfrm>
                          <a:off x="0" y="0"/>
                          <a:ext cx="3305810" cy="5344160"/>
                          <a:chOff x="0" y="0"/>
                          <a:chExt cx="3305810" cy="5344160"/>
                        </a:xfrm>
                        <a:extLst>
                          <a:ext uri="{0CCBE362-F206-4b92-989A-16890622DB6E}">
                            <ma14:wrappingTextBoxFlag xmlns:ma14="http://schemas.microsoft.com/office/mac/drawingml/2011/main" val="1"/>
                          </a:ext>
                        </a:extLst>
                      </wpg:grpSpPr>
                      <wps:wsp>
                        <wps:cNvPr id="20540" name="Text Box 20540"/>
                        <wps:cNvSpPr txBox="1"/>
                        <wps:spPr>
                          <a:xfrm>
                            <a:off x="0" y="0"/>
                            <a:ext cx="3305810" cy="53441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68" name="Text Box 15368"/>
                        <wps:cNvSpPr txBox="1"/>
                        <wps:spPr>
                          <a:xfrm>
                            <a:off x="245745" y="45720"/>
                            <a:ext cx="2968625" cy="125095"/>
                          </a:xfrm>
                          <a:prstGeom prst="rect">
                            <a:avLst/>
                          </a:prstGeom>
                          <a:noFill/>
                          <a:ln>
                            <a:noFill/>
                          </a:ln>
                          <a:effectLst/>
                          <a:extLst>
                            <a:ext uri="{C572A759-6A51-4108-AA02-DFA0A04FC94B}">
                              <ma14:wrappingTextBoxFlag xmlns:ma14="http://schemas.microsoft.com/office/mac/drawingml/2011/main"/>
                            </a:ext>
                          </a:extLst>
                        </wps:spPr>
                        <wps:txbx id="110">
                          <w:txbxContent>
                            <w:p w14:paraId="09082D9C" w14:textId="77777777" w:rsidR="003939F3" w:rsidRPr="00660F7B" w:rsidRDefault="003939F3" w:rsidP="007348CF">
                              <w:pPr>
                                <w:pStyle w:val="NormalWeb"/>
                                <w:shd w:val="clear" w:color="auto" w:fill="FFFFFF"/>
                                <w:spacing w:before="0" w:beforeAutospacing="0" w:after="10" w:afterAutospacing="0"/>
                                <w:rPr>
                                  <w:b/>
                                  <w:color w:val="5FC2D1" w:themeColor="background2" w:themeShade="BF"/>
                                  <w:sz w:val="16"/>
                                  <w:szCs w:val="16"/>
                                </w:rPr>
                              </w:pPr>
                            </w:p>
                            <w:p w14:paraId="19CA7A43" w14:textId="77777777" w:rsidR="003939F3" w:rsidRPr="00EF3961" w:rsidRDefault="003939F3" w:rsidP="007348CF">
                              <w:pPr>
                                <w:pStyle w:val="NormalWeb"/>
                                <w:shd w:val="clear" w:color="auto" w:fill="FFFFFF"/>
                                <w:spacing w:before="0" w:beforeAutospacing="0" w:after="10" w:afterAutospacing="0"/>
                                <w:rPr>
                                  <w:rFonts w:ascii="Chalkboard" w:hAnsi="Chalkboard"/>
                                  <w:color w:val="0C7B8B" w:themeColor="text2" w:themeShade="BF"/>
                                  <w:sz w:val="32"/>
                                  <w:szCs w:val="32"/>
                                </w:rPr>
                              </w:pPr>
                              <w:r w:rsidRPr="00EF3961">
                                <w:rPr>
                                  <w:rFonts w:ascii="Chalkboard" w:hAnsi="Chalkboard"/>
                                  <w:b/>
                                  <w:color w:val="0C7B8B" w:themeColor="text2" w:themeShade="BF"/>
                                  <w:sz w:val="32"/>
                                  <w:szCs w:val="32"/>
                                </w:rPr>
                                <w:t>Our idea on child rearing:</w:t>
                              </w:r>
                              <w:r w:rsidRPr="00EF3961">
                                <w:rPr>
                                  <w:rFonts w:ascii="Chalkboard" w:hAnsi="Chalkboard"/>
                                  <w:color w:val="0C7B8B" w:themeColor="text2" w:themeShade="BF"/>
                                  <w:sz w:val="32"/>
                                  <w:szCs w:val="32"/>
                                </w:rPr>
                                <w:t xml:space="preserve"> </w:t>
                              </w:r>
                            </w:p>
                            <w:p w14:paraId="07C125D9" w14:textId="77777777" w:rsidR="003939F3" w:rsidRPr="00660F7B" w:rsidRDefault="003939F3" w:rsidP="007348CF">
                              <w:pPr>
                                <w:pStyle w:val="NormalWeb"/>
                                <w:shd w:val="clear" w:color="auto" w:fill="FFFFFF"/>
                                <w:spacing w:before="0" w:beforeAutospacing="0" w:after="10" w:afterAutospacing="0"/>
                                <w:rPr>
                                  <w:rFonts w:ascii="Calibri" w:hAnsi="Calibri"/>
                                  <w:color w:val="5FC2D1" w:themeColor="background2" w:themeShade="BF"/>
                                  <w:sz w:val="8"/>
                                  <w:szCs w:val="8"/>
                                </w:rPr>
                              </w:pPr>
                            </w:p>
                            <w:p w14:paraId="17D5B094" w14:textId="77777777" w:rsidR="003939F3" w:rsidRPr="00660F7B" w:rsidRDefault="003939F3" w:rsidP="007348CF">
                              <w:pPr>
                                <w:pStyle w:val="NormalWeb"/>
                                <w:shd w:val="clear" w:color="auto" w:fill="FFFFFF"/>
                                <w:spacing w:before="0" w:beforeAutospacing="0" w:after="10" w:afterAutospacing="0"/>
                                <w:rPr>
                                  <w:rFonts w:ascii="Chalkboard" w:hAnsi="Chalkboard"/>
                                  <w:sz w:val="28"/>
                                  <w:szCs w:val="28"/>
                                </w:rPr>
                              </w:pPr>
                              <w:r w:rsidRPr="00660F7B">
                                <w:rPr>
                                  <w:rFonts w:ascii="Chalkboard" w:hAnsi="Chalkboard"/>
                                  <w:sz w:val="28"/>
                                  <w:szCs w:val="28"/>
                                </w:rPr>
                                <w:t xml:space="preserve">We want to raise your child with unconditional love, honesty and respect. The best way to do it is by giving him/her the right example. </w:t>
                              </w:r>
                            </w:p>
                            <w:p w14:paraId="7BE3E0D3" w14:textId="77777777" w:rsidR="003939F3" w:rsidRPr="00660F7B" w:rsidRDefault="003939F3" w:rsidP="007348CF">
                              <w:pPr>
                                <w:pStyle w:val="NormalWeb"/>
                                <w:shd w:val="clear" w:color="auto" w:fill="FFFFFF"/>
                                <w:spacing w:before="0" w:beforeAutospacing="0" w:after="10" w:afterAutospacing="0"/>
                                <w:rPr>
                                  <w:rFonts w:ascii="Chalkboard" w:hAnsi="Chalkboard"/>
                                  <w:sz w:val="28"/>
                                  <w:szCs w:val="28"/>
                                </w:rPr>
                              </w:pPr>
                              <w:r w:rsidRPr="00660F7B">
                                <w:rPr>
                                  <w:rFonts w:ascii="Chalkboard" w:hAnsi="Chalkboard"/>
                                  <w:sz w:val="28"/>
                                  <w:szCs w:val="28"/>
                                </w:rPr>
                                <w:t>We will also raise your child to value the importance of being kind to everyone.</w:t>
                              </w:r>
                            </w:p>
                            <w:p w14:paraId="7034EE4B" w14:textId="77777777" w:rsidR="003939F3" w:rsidRPr="00660F7B" w:rsidRDefault="003939F3" w:rsidP="007348CF">
                              <w:pPr>
                                <w:pStyle w:val="NormalWeb"/>
                                <w:shd w:val="clear" w:color="auto" w:fill="FFFFFF"/>
                                <w:spacing w:before="0" w:beforeAutospacing="0" w:after="10" w:afterAutospacing="0"/>
                                <w:rPr>
                                  <w:rFonts w:ascii="Chalkboard" w:hAnsi="Chalkboard"/>
                                  <w:sz w:val="10"/>
                                  <w:szCs w:val="10"/>
                                </w:rPr>
                              </w:pPr>
                            </w:p>
                            <w:p w14:paraId="39A6A5F6" w14:textId="77777777" w:rsidR="003939F3" w:rsidRPr="00660F7B" w:rsidRDefault="003939F3" w:rsidP="008B21BD">
                              <w:pPr>
                                <w:pStyle w:val="NormalWeb"/>
                                <w:shd w:val="clear" w:color="auto" w:fill="FFFFFF"/>
                                <w:spacing w:before="0" w:beforeAutospacing="0" w:after="10" w:afterAutospacing="0"/>
                                <w:rPr>
                                  <w:rFonts w:ascii="Chalkboard" w:hAnsi="Chalkboard"/>
                                  <w:sz w:val="28"/>
                                  <w:szCs w:val="28"/>
                                </w:rPr>
                              </w:pPr>
                              <w:r w:rsidRPr="00660F7B">
                                <w:rPr>
                                  <w:rFonts w:ascii="Chalkboard" w:hAnsi="Chalkboard"/>
                                  <w:sz w:val="28"/>
                                  <w:szCs w:val="28"/>
                                </w:rPr>
                                <w:t xml:space="preserve">We will encourage your </w:t>
                              </w:r>
                              <w:r>
                                <w:rPr>
                                  <w:rFonts w:ascii="Chalkboard" w:hAnsi="Chalkboard"/>
                                  <w:sz w:val="28"/>
                                  <w:szCs w:val="28"/>
                                </w:rPr>
                                <w:t>child</w:t>
                              </w:r>
                              <w:r w:rsidRPr="00660F7B">
                                <w:rPr>
                                  <w:rFonts w:ascii="Chalkboard" w:hAnsi="Chalkboard"/>
                                  <w:sz w:val="28"/>
                                  <w:szCs w:val="28"/>
                                </w:rPr>
                                <w:t xml:space="preserve"> to take on any challenge and think positive. </w:t>
                              </w:r>
                            </w:p>
                            <w:p w14:paraId="4939ABCD" w14:textId="77777777" w:rsidR="003939F3" w:rsidRPr="00660F7B" w:rsidRDefault="003939F3" w:rsidP="007348CF">
                              <w:pPr>
                                <w:shd w:val="clear" w:color="auto" w:fill="FFFFFF"/>
                                <w:spacing w:before="10" w:after="10"/>
                                <w:rPr>
                                  <w:rFonts w:ascii="Chalkboard" w:hAnsi="Chalkboard" w:cs="Times New Roman"/>
                                  <w:sz w:val="28"/>
                                  <w:szCs w:val="28"/>
                                </w:rPr>
                              </w:pPr>
                              <w:r w:rsidRPr="00660F7B">
                                <w:rPr>
                                  <w:rFonts w:ascii="Chalkboard" w:hAnsi="Chalkboard" w:cs="Times New Roman"/>
                                  <w:sz w:val="10"/>
                                  <w:szCs w:val="10"/>
                                </w:rPr>
                                <w:br/>
                              </w:r>
                              <w:r w:rsidRPr="00660F7B">
                                <w:rPr>
                                  <w:rFonts w:ascii="Chalkboard" w:hAnsi="Chalkboard" w:cs="Times New Roman"/>
                                  <w:sz w:val="28"/>
                                  <w:szCs w:val="28"/>
                                </w:rPr>
                                <w:t xml:space="preserve">We believe this will provide your child with a helpful base to become a loving, happy, sociable, confident and independent person. </w:t>
                              </w:r>
                            </w:p>
                            <w:p w14:paraId="4480C4B8" w14:textId="77777777" w:rsidR="003939F3" w:rsidRPr="00660F7B" w:rsidRDefault="003939F3" w:rsidP="00AE5628">
                              <w:pPr>
                                <w:rPr>
                                  <w:rFonts w:ascii="Chalkboard" w:hAnsi="Chalkboard"/>
                                </w:rPr>
                              </w:pPr>
                              <w:r w:rsidRPr="00660F7B">
                                <w:rPr>
                                  <w:rFonts w:ascii="Chalkboard" w:hAnsi="Chalkboard"/>
                                </w:rPr>
                                <w:t xml:space="preserve"> </w:t>
                              </w:r>
                            </w:p>
                            <w:p w14:paraId="1B079A3E" w14:textId="77777777" w:rsidR="003939F3" w:rsidRPr="00660F7B" w:rsidRDefault="003939F3">
                              <w:pPr>
                                <w:rPr>
                                  <w:rFonts w:ascii="Chalkboard" w:hAnsi="Chalkboard"/>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78" name="Text Box 15378"/>
                        <wps:cNvSpPr txBox="1"/>
                        <wps:spPr>
                          <a:xfrm>
                            <a:off x="262890" y="169545"/>
                            <a:ext cx="2951480" cy="266700"/>
                          </a:xfrm>
                          <a:prstGeom prst="rect">
                            <a:avLst/>
                          </a:prstGeom>
                          <a:noFill/>
                          <a:ln>
                            <a:noFill/>
                          </a:ln>
                          <a:effectLst/>
                          <a:extLst>
                            <a:ext uri="{C572A759-6A51-4108-AA02-DFA0A04FC94B}">
                              <ma14:wrappingTextBoxFlag xmlns:ma14="http://schemas.microsoft.com/office/mac/drawingml/2011/main"/>
                            </a:ext>
                          </a:extLst>
                        </wps:spPr>
                        <wps:linkedTxbx id="11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79" name="Text Box 15379"/>
                        <wps:cNvSpPr txBox="1"/>
                        <wps:spPr>
                          <a:xfrm>
                            <a:off x="266700" y="434975"/>
                            <a:ext cx="2947670" cy="69850"/>
                          </a:xfrm>
                          <a:prstGeom prst="rect">
                            <a:avLst/>
                          </a:prstGeom>
                          <a:noFill/>
                          <a:ln>
                            <a:noFill/>
                          </a:ln>
                          <a:effectLst/>
                          <a:extLst>
                            <a:ext uri="{C572A759-6A51-4108-AA02-DFA0A04FC94B}">
                              <ma14:wrappingTextBoxFlag xmlns:ma14="http://schemas.microsoft.com/office/mac/drawingml/2011/main"/>
                            </a:ext>
                          </a:extLst>
                        </wps:spPr>
                        <wps:linkedTxbx id="11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80" name="Text Box 15380"/>
                        <wps:cNvSpPr txBox="1"/>
                        <wps:spPr>
                          <a:xfrm>
                            <a:off x="281305" y="503555"/>
                            <a:ext cx="2933065" cy="227965"/>
                          </a:xfrm>
                          <a:prstGeom prst="rect">
                            <a:avLst/>
                          </a:prstGeom>
                          <a:noFill/>
                          <a:ln>
                            <a:noFill/>
                          </a:ln>
                          <a:effectLst/>
                          <a:extLst>
                            <a:ext uri="{C572A759-6A51-4108-AA02-DFA0A04FC94B}">
                              <ma14:wrappingTextBoxFlag xmlns:ma14="http://schemas.microsoft.com/office/mac/drawingml/2011/main"/>
                            </a:ext>
                          </a:extLst>
                        </wps:spPr>
                        <wps:linkedTxbx id="11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81" name="Text Box 15381"/>
                        <wps:cNvSpPr txBox="1"/>
                        <wps:spPr>
                          <a:xfrm>
                            <a:off x="295275" y="730250"/>
                            <a:ext cx="2919095" cy="228600"/>
                          </a:xfrm>
                          <a:prstGeom prst="rect">
                            <a:avLst/>
                          </a:prstGeom>
                          <a:noFill/>
                          <a:ln>
                            <a:noFill/>
                          </a:ln>
                          <a:effectLst/>
                          <a:extLst>
                            <a:ext uri="{C572A759-6A51-4108-AA02-DFA0A04FC94B}">
                              <ma14:wrappingTextBoxFlag xmlns:ma14="http://schemas.microsoft.com/office/mac/drawingml/2011/main"/>
                            </a:ext>
                          </a:extLst>
                        </wps:spPr>
                        <wps:linkedTxbx id="11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82" name="Text Box 15382"/>
                        <wps:cNvSpPr txBox="1"/>
                        <wps:spPr>
                          <a:xfrm>
                            <a:off x="309880" y="957580"/>
                            <a:ext cx="2904490" cy="227965"/>
                          </a:xfrm>
                          <a:prstGeom prst="rect">
                            <a:avLst/>
                          </a:prstGeom>
                          <a:noFill/>
                          <a:ln>
                            <a:noFill/>
                          </a:ln>
                          <a:effectLst/>
                          <a:extLst>
                            <a:ext uri="{C572A759-6A51-4108-AA02-DFA0A04FC94B}">
                              <ma14:wrappingTextBoxFlag xmlns:ma14="http://schemas.microsoft.com/office/mac/drawingml/2011/main"/>
                            </a:ext>
                          </a:extLst>
                        </wps:spPr>
                        <wps:linkedTxbx id="110"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83" name="Text Box 15383"/>
                        <wps:cNvSpPr txBox="1"/>
                        <wps:spPr>
                          <a:xfrm>
                            <a:off x="323850" y="1184275"/>
                            <a:ext cx="2890520" cy="227965"/>
                          </a:xfrm>
                          <a:prstGeom prst="rect">
                            <a:avLst/>
                          </a:prstGeom>
                          <a:noFill/>
                          <a:ln>
                            <a:noFill/>
                          </a:ln>
                          <a:effectLst/>
                          <a:extLst>
                            <a:ext uri="{C572A759-6A51-4108-AA02-DFA0A04FC94B}">
                              <ma14:wrappingTextBoxFlag xmlns:ma14="http://schemas.microsoft.com/office/mac/drawingml/2011/main"/>
                            </a:ext>
                          </a:extLst>
                        </wps:spPr>
                        <wps:linkedTxbx id="110"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387" name="Text Box 15387"/>
                        <wps:cNvSpPr txBox="1"/>
                        <wps:spPr>
                          <a:xfrm>
                            <a:off x="333375" y="1410970"/>
                            <a:ext cx="2880995" cy="234950"/>
                          </a:xfrm>
                          <a:prstGeom prst="rect">
                            <a:avLst/>
                          </a:prstGeom>
                          <a:noFill/>
                          <a:ln>
                            <a:noFill/>
                          </a:ln>
                          <a:effectLst/>
                          <a:extLst>
                            <a:ext uri="{C572A759-6A51-4108-AA02-DFA0A04FC94B}">
                              <ma14:wrappingTextBoxFlag xmlns:ma14="http://schemas.microsoft.com/office/mac/drawingml/2011/main"/>
                            </a:ext>
                          </a:extLst>
                        </wps:spPr>
                        <wps:linkedTxbx id="110"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15" name="Text Box 20515"/>
                        <wps:cNvSpPr txBox="1"/>
                        <wps:spPr>
                          <a:xfrm>
                            <a:off x="297815" y="1644650"/>
                            <a:ext cx="2916555" cy="227965"/>
                          </a:xfrm>
                          <a:prstGeom prst="rect">
                            <a:avLst/>
                          </a:prstGeom>
                          <a:noFill/>
                          <a:ln>
                            <a:noFill/>
                          </a:ln>
                          <a:effectLst/>
                          <a:extLst>
                            <a:ext uri="{C572A759-6A51-4108-AA02-DFA0A04FC94B}">
                              <ma14:wrappingTextBoxFlag xmlns:ma14="http://schemas.microsoft.com/office/mac/drawingml/2011/main"/>
                            </a:ext>
                          </a:extLst>
                        </wps:spPr>
                        <wps:linkedTxbx id="110"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16" name="Text Box 20516"/>
                        <wps:cNvSpPr txBox="1"/>
                        <wps:spPr>
                          <a:xfrm>
                            <a:off x="304165" y="1871345"/>
                            <a:ext cx="2910205" cy="227965"/>
                          </a:xfrm>
                          <a:prstGeom prst="rect">
                            <a:avLst/>
                          </a:prstGeom>
                          <a:noFill/>
                          <a:ln>
                            <a:noFill/>
                          </a:ln>
                          <a:effectLst/>
                          <a:extLst>
                            <a:ext uri="{C572A759-6A51-4108-AA02-DFA0A04FC94B}">
                              <ma14:wrappingTextBoxFlag xmlns:ma14="http://schemas.microsoft.com/office/mac/drawingml/2011/main"/>
                            </a:ext>
                          </a:extLst>
                        </wps:spPr>
                        <wps:linkedTxbx id="110"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22" name="Text Box 20522"/>
                        <wps:cNvSpPr txBox="1"/>
                        <wps:spPr>
                          <a:xfrm>
                            <a:off x="91440" y="2098040"/>
                            <a:ext cx="3122930" cy="234950"/>
                          </a:xfrm>
                          <a:prstGeom prst="rect">
                            <a:avLst/>
                          </a:prstGeom>
                          <a:noFill/>
                          <a:ln>
                            <a:noFill/>
                          </a:ln>
                          <a:effectLst/>
                          <a:extLst>
                            <a:ext uri="{C572A759-6A51-4108-AA02-DFA0A04FC94B}">
                              <ma14:wrappingTextBoxFlag xmlns:ma14="http://schemas.microsoft.com/office/mac/drawingml/2011/main"/>
                            </a:ext>
                          </a:extLst>
                        </wps:spPr>
                        <wps:linkedTxbx id="110"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24" name="Text Box 20524"/>
                        <wps:cNvSpPr txBox="1"/>
                        <wps:spPr>
                          <a:xfrm>
                            <a:off x="91440" y="2331720"/>
                            <a:ext cx="3122930" cy="88265"/>
                          </a:xfrm>
                          <a:prstGeom prst="rect">
                            <a:avLst/>
                          </a:prstGeom>
                          <a:noFill/>
                          <a:ln>
                            <a:noFill/>
                          </a:ln>
                          <a:effectLst/>
                          <a:extLst>
                            <a:ext uri="{C572A759-6A51-4108-AA02-DFA0A04FC94B}">
                              <ma14:wrappingTextBoxFlag xmlns:ma14="http://schemas.microsoft.com/office/mac/drawingml/2011/main"/>
                            </a:ext>
                          </a:extLst>
                        </wps:spPr>
                        <wps:linkedTxbx id="110"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28" name="Text Box 20528"/>
                        <wps:cNvSpPr txBox="1"/>
                        <wps:spPr>
                          <a:xfrm>
                            <a:off x="91440" y="2418715"/>
                            <a:ext cx="3122930" cy="461645"/>
                          </a:xfrm>
                          <a:prstGeom prst="rect">
                            <a:avLst/>
                          </a:prstGeom>
                          <a:noFill/>
                          <a:ln>
                            <a:noFill/>
                          </a:ln>
                          <a:effectLst/>
                          <a:extLst>
                            <a:ext uri="{C572A759-6A51-4108-AA02-DFA0A04FC94B}">
                              <ma14:wrappingTextBoxFlag xmlns:ma14="http://schemas.microsoft.com/office/mac/drawingml/2011/main"/>
                            </a:ext>
                          </a:extLst>
                        </wps:spPr>
                        <wps:linkedTxbx id="110"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30" name="Text Box 20530"/>
                        <wps:cNvSpPr txBox="1"/>
                        <wps:spPr>
                          <a:xfrm>
                            <a:off x="91440" y="2879090"/>
                            <a:ext cx="3122930" cy="996315"/>
                          </a:xfrm>
                          <a:prstGeom prst="rect">
                            <a:avLst/>
                          </a:prstGeom>
                          <a:noFill/>
                          <a:ln>
                            <a:noFill/>
                          </a:ln>
                          <a:effectLst/>
                          <a:extLst>
                            <a:ext uri="{C572A759-6A51-4108-AA02-DFA0A04FC94B}">
                              <ma14:wrappingTextBoxFlag xmlns:ma14="http://schemas.microsoft.com/office/mac/drawingml/2011/main"/>
                            </a:ext>
                          </a:extLst>
                        </wps:spPr>
                        <wps:linkedTxbx id="110"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35" name="Text Box 20535"/>
                        <wps:cNvSpPr txBox="1"/>
                        <wps:spPr>
                          <a:xfrm>
                            <a:off x="91440" y="3874135"/>
                            <a:ext cx="3122930" cy="195580"/>
                          </a:xfrm>
                          <a:prstGeom prst="rect">
                            <a:avLst/>
                          </a:prstGeom>
                          <a:noFill/>
                          <a:ln>
                            <a:noFill/>
                          </a:ln>
                          <a:effectLst/>
                          <a:extLst>
                            <a:ext uri="{C572A759-6A51-4108-AA02-DFA0A04FC94B}">
                              <ma14:wrappingTextBoxFlag xmlns:ma14="http://schemas.microsoft.com/office/mac/drawingml/2011/main"/>
                            </a:ext>
                          </a:extLst>
                        </wps:spPr>
                        <wps:linkedTxbx id="110"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36" name="Text Box 20536"/>
                        <wps:cNvSpPr txBox="1"/>
                        <wps:spPr>
                          <a:xfrm>
                            <a:off x="91440" y="4068445"/>
                            <a:ext cx="3122930" cy="196215"/>
                          </a:xfrm>
                          <a:prstGeom prst="rect">
                            <a:avLst/>
                          </a:prstGeom>
                          <a:noFill/>
                          <a:ln>
                            <a:noFill/>
                          </a:ln>
                          <a:effectLst/>
                          <a:extLst>
                            <a:ext uri="{C572A759-6A51-4108-AA02-DFA0A04FC94B}">
                              <ma14:wrappingTextBoxFlag xmlns:ma14="http://schemas.microsoft.com/office/mac/drawingml/2011/main"/>
                            </a:ext>
                          </a:extLst>
                        </wps:spPr>
                        <wps:linkedTxbx id="110"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0545" o:spid="_x0000_s1247" style="position:absolute;margin-left:324.5pt;margin-top:408pt;width:260.3pt;height:420.8pt;z-index:251653206;mso-position-horizontal-relative:page;mso-position-vertical-relative:page" coordsize="3305810,53441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" mv:complextextbox="1">
                <v:shape id="Text Box 20540" o:spid="_x0000_s1248" type="#_x0000_t202" style="position:absolute;width:3305810;height:5344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ai9HxQAA&#10;AN4AAAAPAAAAZHJzL2Rvd25yZXYueG1sRI/LasJAFIb3Bd9hOEJ3dUapNURHaUWlC8XrwuUhc0yC&#10;mTMhM5r07TuLQpc//41vtuhsJZ7U+NKxhuFAgSDOnCk513A5r98SED4gG6wck4Yf8rCY915mmBrX&#10;8pGep5CLOMI+RQ1FCHUqpc8KsugHriaO3s01FkOUTS5Ng20ct5UcKfUhLZYcHwqsaVlQdj89rAba&#10;dva8SyarsP+6bdQ1ObRbk2v92u8+pyACdeE//Nf+NhpGavweASJORAE5/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ZqL0fFAAAA3gAAAA8AAAAAAAAAAAAAAAAAlwIAAGRycy9k&#10;b3ducmV2LnhtbFBLBQYAAAAABAAEAPUAAACJAwAAAAA=&#10;" mv:complextextbox="1" filled="f" stroked="f"/>
                <v:shape id="Text Box 15368" o:spid="_x0000_s1249" type="#_x0000_t202" style="position:absolute;left:245745;top:45720;width:2968625;height:1250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OVMkyAAA&#10;AN4AAAAPAAAAZHJzL2Rvd25yZXYueG1sRI9BS8NAEIXvBf/DMoK3dqPSoLHbUkShUCim8eBxzE6T&#10;pdnZmF3b9N93DoK3Gd6b975ZrEbfqRMN0QU2cD/LQBHXwTpuDHxW79MnUDEhW+wCk4ELRVgtbyYL&#10;LGw4c0mnfWqUhHAs0ECbUl9oHeuWPMZZ6IlFO4TBY5J1aLQd8CzhvtMPWZZrj46locWeXluqj/tf&#10;b2D9xeWb+9l9f5SH0lXVc8bb/GjM3e24fgGVaEz/5r/rjRX8+WMuvPKOzK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o5UyTIAAAA3gAAAA8AAAAAAAAAAAAAAAAAlwIAAGRy&#10;cy9kb3ducmV2LnhtbFBLBQYAAAAABAAEAPUAAACMAwAAAAA=&#10;" filled="f" stroked="f">
                  <v:textbox style="mso-next-textbox:#Text Box 15378" inset="0,0,0,0">
                    <w:txbxContent>
                      <w:p w14:paraId="09082D9C" w14:textId="77777777" w:rsidR="003939F3" w:rsidRPr="00660F7B" w:rsidRDefault="003939F3" w:rsidP="007348CF">
                        <w:pPr>
                          <w:pStyle w:val="NormalWeb"/>
                          <w:shd w:val="clear" w:color="auto" w:fill="FFFFFF"/>
                          <w:spacing w:before="0" w:beforeAutospacing="0" w:after="10" w:afterAutospacing="0"/>
                          <w:rPr>
                            <w:b/>
                            <w:color w:val="5FC2D1" w:themeColor="background2" w:themeShade="BF"/>
                            <w:sz w:val="16"/>
                            <w:szCs w:val="16"/>
                          </w:rPr>
                        </w:pPr>
                      </w:p>
                      <w:p w14:paraId="19CA7A43" w14:textId="77777777" w:rsidR="003939F3" w:rsidRPr="00EF3961" w:rsidRDefault="003939F3" w:rsidP="007348CF">
                        <w:pPr>
                          <w:pStyle w:val="NormalWeb"/>
                          <w:shd w:val="clear" w:color="auto" w:fill="FFFFFF"/>
                          <w:spacing w:before="0" w:beforeAutospacing="0" w:after="10" w:afterAutospacing="0"/>
                          <w:rPr>
                            <w:rFonts w:ascii="Chalkboard" w:hAnsi="Chalkboard"/>
                            <w:color w:val="0C7B8B" w:themeColor="text2" w:themeShade="BF"/>
                            <w:sz w:val="32"/>
                            <w:szCs w:val="32"/>
                          </w:rPr>
                        </w:pPr>
                        <w:r w:rsidRPr="00EF3961">
                          <w:rPr>
                            <w:rFonts w:ascii="Chalkboard" w:hAnsi="Chalkboard"/>
                            <w:b/>
                            <w:color w:val="0C7B8B" w:themeColor="text2" w:themeShade="BF"/>
                            <w:sz w:val="32"/>
                            <w:szCs w:val="32"/>
                          </w:rPr>
                          <w:t>Our idea on child rearing:</w:t>
                        </w:r>
                        <w:r w:rsidRPr="00EF3961">
                          <w:rPr>
                            <w:rFonts w:ascii="Chalkboard" w:hAnsi="Chalkboard"/>
                            <w:color w:val="0C7B8B" w:themeColor="text2" w:themeShade="BF"/>
                            <w:sz w:val="32"/>
                            <w:szCs w:val="32"/>
                          </w:rPr>
                          <w:t xml:space="preserve"> </w:t>
                        </w:r>
                      </w:p>
                      <w:p w14:paraId="07C125D9" w14:textId="77777777" w:rsidR="003939F3" w:rsidRPr="00660F7B" w:rsidRDefault="003939F3" w:rsidP="007348CF">
                        <w:pPr>
                          <w:pStyle w:val="NormalWeb"/>
                          <w:shd w:val="clear" w:color="auto" w:fill="FFFFFF"/>
                          <w:spacing w:before="0" w:beforeAutospacing="0" w:after="10" w:afterAutospacing="0"/>
                          <w:rPr>
                            <w:rFonts w:ascii="Calibri" w:hAnsi="Calibri"/>
                            <w:color w:val="5FC2D1" w:themeColor="background2" w:themeShade="BF"/>
                            <w:sz w:val="8"/>
                            <w:szCs w:val="8"/>
                          </w:rPr>
                        </w:pPr>
                      </w:p>
                      <w:p w14:paraId="17D5B094" w14:textId="77777777" w:rsidR="003939F3" w:rsidRPr="00660F7B" w:rsidRDefault="003939F3" w:rsidP="007348CF">
                        <w:pPr>
                          <w:pStyle w:val="NormalWeb"/>
                          <w:shd w:val="clear" w:color="auto" w:fill="FFFFFF"/>
                          <w:spacing w:before="0" w:beforeAutospacing="0" w:after="10" w:afterAutospacing="0"/>
                          <w:rPr>
                            <w:rFonts w:ascii="Chalkboard" w:hAnsi="Chalkboard"/>
                            <w:sz w:val="28"/>
                            <w:szCs w:val="28"/>
                          </w:rPr>
                        </w:pPr>
                        <w:r w:rsidRPr="00660F7B">
                          <w:rPr>
                            <w:rFonts w:ascii="Chalkboard" w:hAnsi="Chalkboard"/>
                            <w:sz w:val="28"/>
                            <w:szCs w:val="28"/>
                          </w:rPr>
                          <w:t xml:space="preserve">We want to raise your child with unconditional love, honesty and respect. The best way to do it is by giving him/her the right example. </w:t>
                        </w:r>
                      </w:p>
                      <w:p w14:paraId="7BE3E0D3" w14:textId="77777777" w:rsidR="003939F3" w:rsidRPr="00660F7B" w:rsidRDefault="003939F3" w:rsidP="007348CF">
                        <w:pPr>
                          <w:pStyle w:val="NormalWeb"/>
                          <w:shd w:val="clear" w:color="auto" w:fill="FFFFFF"/>
                          <w:spacing w:before="0" w:beforeAutospacing="0" w:after="10" w:afterAutospacing="0"/>
                          <w:rPr>
                            <w:rFonts w:ascii="Chalkboard" w:hAnsi="Chalkboard"/>
                            <w:sz w:val="28"/>
                            <w:szCs w:val="28"/>
                          </w:rPr>
                        </w:pPr>
                        <w:r w:rsidRPr="00660F7B">
                          <w:rPr>
                            <w:rFonts w:ascii="Chalkboard" w:hAnsi="Chalkboard"/>
                            <w:sz w:val="28"/>
                            <w:szCs w:val="28"/>
                          </w:rPr>
                          <w:t>We will also raise your child to value the importance of being kind to everyone.</w:t>
                        </w:r>
                      </w:p>
                      <w:p w14:paraId="7034EE4B" w14:textId="77777777" w:rsidR="003939F3" w:rsidRPr="00660F7B" w:rsidRDefault="003939F3" w:rsidP="007348CF">
                        <w:pPr>
                          <w:pStyle w:val="NormalWeb"/>
                          <w:shd w:val="clear" w:color="auto" w:fill="FFFFFF"/>
                          <w:spacing w:before="0" w:beforeAutospacing="0" w:after="10" w:afterAutospacing="0"/>
                          <w:rPr>
                            <w:rFonts w:ascii="Chalkboard" w:hAnsi="Chalkboard"/>
                            <w:sz w:val="10"/>
                            <w:szCs w:val="10"/>
                          </w:rPr>
                        </w:pPr>
                      </w:p>
                      <w:p w14:paraId="39A6A5F6" w14:textId="77777777" w:rsidR="003939F3" w:rsidRPr="00660F7B" w:rsidRDefault="003939F3" w:rsidP="008B21BD">
                        <w:pPr>
                          <w:pStyle w:val="NormalWeb"/>
                          <w:shd w:val="clear" w:color="auto" w:fill="FFFFFF"/>
                          <w:spacing w:before="0" w:beforeAutospacing="0" w:after="10" w:afterAutospacing="0"/>
                          <w:rPr>
                            <w:rFonts w:ascii="Chalkboard" w:hAnsi="Chalkboard"/>
                            <w:sz w:val="28"/>
                            <w:szCs w:val="28"/>
                          </w:rPr>
                        </w:pPr>
                        <w:r w:rsidRPr="00660F7B">
                          <w:rPr>
                            <w:rFonts w:ascii="Chalkboard" w:hAnsi="Chalkboard"/>
                            <w:sz w:val="28"/>
                            <w:szCs w:val="28"/>
                          </w:rPr>
                          <w:t xml:space="preserve">We will encourage your </w:t>
                        </w:r>
                        <w:r>
                          <w:rPr>
                            <w:rFonts w:ascii="Chalkboard" w:hAnsi="Chalkboard"/>
                            <w:sz w:val="28"/>
                            <w:szCs w:val="28"/>
                          </w:rPr>
                          <w:t>child</w:t>
                        </w:r>
                        <w:r w:rsidRPr="00660F7B">
                          <w:rPr>
                            <w:rFonts w:ascii="Chalkboard" w:hAnsi="Chalkboard"/>
                            <w:sz w:val="28"/>
                            <w:szCs w:val="28"/>
                          </w:rPr>
                          <w:t xml:space="preserve"> to take on any challenge and think positive. </w:t>
                        </w:r>
                      </w:p>
                      <w:p w14:paraId="4939ABCD" w14:textId="77777777" w:rsidR="003939F3" w:rsidRPr="00660F7B" w:rsidRDefault="003939F3" w:rsidP="007348CF">
                        <w:pPr>
                          <w:shd w:val="clear" w:color="auto" w:fill="FFFFFF"/>
                          <w:spacing w:before="10" w:after="10"/>
                          <w:rPr>
                            <w:rFonts w:ascii="Chalkboard" w:hAnsi="Chalkboard" w:cs="Times New Roman"/>
                            <w:sz w:val="28"/>
                            <w:szCs w:val="28"/>
                          </w:rPr>
                        </w:pPr>
                        <w:r w:rsidRPr="00660F7B">
                          <w:rPr>
                            <w:rFonts w:ascii="Chalkboard" w:hAnsi="Chalkboard" w:cs="Times New Roman"/>
                            <w:sz w:val="10"/>
                            <w:szCs w:val="10"/>
                          </w:rPr>
                          <w:br/>
                        </w:r>
                        <w:r w:rsidRPr="00660F7B">
                          <w:rPr>
                            <w:rFonts w:ascii="Chalkboard" w:hAnsi="Chalkboard" w:cs="Times New Roman"/>
                            <w:sz w:val="28"/>
                            <w:szCs w:val="28"/>
                          </w:rPr>
                          <w:t xml:space="preserve">We believe this will provide your child with a helpful base to become a loving, happy, sociable, confident and independent person. </w:t>
                        </w:r>
                      </w:p>
                      <w:p w14:paraId="4480C4B8" w14:textId="77777777" w:rsidR="003939F3" w:rsidRPr="00660F7B" w:rsidRDefault="003939F3" w:rsidP="00AE5628">
                        <w:pPr>
                          <w:rPr>
                            <w:rFonts w:ascii="Chalkboard" w:hAnsi="Chalkboard"/>
                          </w:rPr>
                        </w:pPr>
                        <w:r w:rsidRPr="00660F7B">
                          <w:rPr>
                            <w:rFonts w:ascii="Chalkboard" w:hAnsi="Chalkboard"/>
                          </w:rPr>
                          <w:t xml:space="preserve"> </w:t>
                        </w:r>
                      </w:p>
                      <w:p w14:paraId="1B079A3E" w14:textId="77777777" w:rsidR="003939F3" w:rsidRPr="00660F7B" w:rsidRDefault="003939F3">
                        <w:pPr>
                          <w:rPr>
                            <w:rFonts w:ascii="Chalkboard" w:hAnsi="Chalkboard"/>
                          </w:rPr>
                        </w:pPr>
                      </w:p>
                    </w:txbxContent>
                  </v:textbox>
                </v:shape>
                <v:shape id="Text Box 15378" o:spid="_x0000_s1250" type="#_x0000_t202" style="position:absolute;left:262890;top:169545;width:2951480;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4MX5yAAA&#10;AN4AAAAPAAAAZHJzL2Rvd25yZXYueG1sRI9Ba8JAEIXvhf6HZQre6qaVqk1dRcRCQSjG9NDjNDsm&#10;i9nZNLvV+O87h0JvM7w3732zWA2+VWfqowts4GGcgSKugnVcG/goX+/noGJCttgGJgNXirBa3t4s&#10;MLfhwgWdD6lWEsIxRwNNSl2udawa8hjHoSMW7Rh6j0nWvta2x4uE+1Y/ZtlUe3QsDQ12tGmoOh1+&#10;vIH1Jxdb9/3+tS+OhSvL54x305Mxo7th/QIq0ZD+zX/Xb1bwnyYz4ZV3ZAa9/A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gxfnIAAAA3gAAAA8AAAAAAAAAAAAAAAAAlwIAAGRy&#10;cy9kb3ducmV2LnhtbFBLBQYAAAAABAAEAPUAAACMAwAAAAA=&#10;" filled="f" stroked="f">
                  <v:textbox style="mso-next-textbox:#Text Box 15379" inset="0,0,0,0">
                    <w:txbxContent/>
                  </v:textbox>
                </v:shape>
                <v:shape id="Text Box 15379" o:spid="_x0000_s1251" type="#_x0000_t202" style="position:absolute;left:266700;top:434975;width:2947670;height:69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rGBixQAA&#10;AN4AAAAPAAAAZHJzL2Rvd25yZXYueG1sRE9La8JAEL4X/A/LCL3VjZb6iK4iYqFQKMZ48Dhmx2Qx&#10;OxuzW03/fbdQ8DYf33MWq87W4katN44VDAcJCOLCacOlgkP+/jIF4QOyxtoxKfghD6tl72mBqXZ3&#10;zui2D6WIIexTVFCF0KRS+qIii37gGuLInV1rMUTYllK3eI/htpajJBlLi4ZjQ4UNbSoqLvtvq2B9&#10;5Gxrrl+nXXbOTJ7PEv4cX5R67nfrOYhAXXiI/90fOs5/e53M4O+deIN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CsYGLFAAAA3gAAAA8AAAAAAAAAAAAAAAAAlwIAAGRycy9k&#10;b3ducmV2LnhtbFBLBQYAAAAABAAEAPUAAACJAwAAAAA=&#10;" filled="f" stroked="f">
                  <v:textbox style="mso-next-textbox:#Text Box 15380" inset="0,0,0,0">
                    <w:txbxContent/>
                  </v:textbox>
                </v:shape>
                <v:shape id="Text Box 15380" o:spid="_x0000_s1252" type="#_x0000_t202" style="position:absolute;left:281305;top:503555;width:293306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Q7nYyAAA&#10;AN4AAAAPAAAAZHJzL2Rvd25yZXYueG1sRI9Ba8JAEIXvQv/DMoXedNMWxaauIqUFQZDG9NDjNDsm&#10;i9nZNLvV+O+dQ8HbDPPmvfctVoNv1Yn66AIbeJxkoIirYB3XBr7Kj/EcVEzIFtvAZOBCEVbLu9EC&#10;cxvOXNBpn2olJhxzNNCk1OVax6ohj3ESOmK5HULvMcna19r2eBZz3+qnLJtpj44locGO3hqqjvs/&#10;b2D9zcW7+939fBaHwpXlS8bb2dGYh/th/Qoq0ZBu4v/vjZX60+e5AAiOzK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RDudjIAAAA3gAAAA8AAAAAAAAAAAAAAAAAlwIAAGRy&#10;cy9kb3ducmV2LnhtbFBLBQYAAAAABAAEAPUAAACMAwAAAAA=&#10;" filled="f" stroked="f">
                  <v:textbox style="mso-next-textbox:#Text Box 15381" inset="0,0,0,0">
                    <w:txbxContent/>
                  </v:textbox>
                </v:shape>
                <v:shape id="Text Box 15381" o:spid="_x0000_s1253" type="#_x0000_t202" style="position:absolute;left:295275;top:730250;width:291909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DxxDxAAA&#10;AN4AAAAPAAAAZHJzL2Rvd25yZXYueG1sRE9Na8JAEL0L/odlhN50o0Wx0VVEWhCEYkwPPY7ZMVnM&#10;zqbZrcZ/3xWE3ubxPme57mwtrtR641jBeJSAIC6cNlwq+Mo/hnMQPiBrrB2Tgjt5WK/6vSWm2t04&#10;o+sxlCKGsE9RQRVCk0rpi4os+pFriCN3dq3FEGFbSt3iLYbbWk6SZCYtGo4NFTa0rai4HH+tgs03&#10;Z+/m5/N0yM6ZyfO3hPezi1Ivg26zABGoC//ip3un4/zp63wMj3fiDX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w8cQ8QAAADeAAAADwAAAAAAAAAAAAAAAACXAgAAZHJzL2Rv&#10;d25yZXYueG1sUEsFBgAAAAAEAAQA9QAAAIgDAAAAAA==&#10;" filled="f" stroked="f">
                  <v:textbox style="mso-next-textbox:#Text Box 15382" inset="0,0,0,0">
                    <w:txbxContent/>
                  </v:textbox>
                </v:shape>
                <v:shape id="Text Box 15382" o:spid="_x0000_s1254" type="#_x0000_t202" style="position:absolute;left:309880;top:957580;width:290449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3YI0xAAA&#10;AN4AAAAPAAAAZHJzL2Rvd25yZXYueG1sRE9Na8JAEL0L/Q/LCN50o0Wx0VWktCAIpTEeehyzY7KY&#10;nU2zq8Z/3y0I3ubxPme57mwtrtR641jBeJSAIC6cNlwqOOSfwzkIH5A11o5JwZ08rFcvvSWm2t04&#10;o+s+lCKGsE9RQRVCk0rpi4os+pFriCN3cq3FEGFbSt3iLYbbWk6SZCYtGo4NFTb0XlFx3l+sgs0P&#10;Zx/m9+v4nZ0yk+dvCe9mZ6UG/W6zABGoC0/xw73Vcf70dT6B/3fiDX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92CNMQAAADeAAAADwAAAAAAAAAAAAAAAACXAgAAZHJzL2Rv&#10;d25yZXYueG1sUEsFBgAAAAAEAAQA9QAAAIgDAAAAAA==&#10;" filled="f" stroked="f">
                  <v:textbox style="mso-next-textbox:#Text Box 15383" inset="0,0,0,0">
                    <w:txbxContent/>
                  </v:textbox>
                </v:shape>
                <v:shape id="Text Box 15383" o:spid="_x0000_s1255" type="#_x0000_t202" style="position:absolute;left:323850;top:1184275;width:289052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kSevxAAA&#10;AN4AAAAPAAAAZHJzL2Rvd25yZXYueG1sRE9Na8JAEL0L/Q/LCN50Y0Wx0VWktCAIpTEeehyzY7KY&#10;nU2zq8Z/3y0I3ubxPme57mwtrtR641jBeJSAIC6cNlwqOOSfwzkIH5A11o5JwZ08rFcvvSWm2t04&#10;o+s+lCKGsE9RQRVCk0rpi4os+pFriCN3cq3FEGFbSt3iLYbbWr4myUxaNBwbKmzovaLivL9YBZsf&#10;zj7M79fxOztlJs/fEt7NzkoN+t1mASJQF57ih3ur4/zpZD6B/3fiDX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JEnr8QAAADeAAAADwAAAAAAAAAAAAAAAACXAgAAZHJzL2Rv&#10;d25yZXYueG1sUEsFBgAAAAAEAAQA9QAAAIgDAAAAAA==&#10;" filled="f" stroked="f">
                  <v:textbox style="mso-next-textbox:#Text Box 15387" inset="0,0,0,0">
                    <w:txbxContent/>
                  </v:textbox>
                </v:shape>
                <v:shape id="Text Box 15387" o:spid="_x0000_s1256" type="#_x0000_t202" style="position:absolute;left:333375;top:1410970;width:2880995;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qiGsxQAA&#10;AN4AAAAPAAAAZHJzL2Rvd25yZXYueG1sRE9La8JAEL4X/A/LCL3VjZb6iK4iYqFQKMZ48Dhmx2Qx&#10;OxuzW03/fbdQ8DYf33MWq87W4katN44VDAcJCOLCacOlgkP+/jIF4QOyxtoxKfghD6tl72mBqXZ3&#10;zui2D6WIIexTVFCF0KRS+qIii37gGuLInV1rMUTYllK3eI/htpajJBlLi4ZjQ4UNbSoqLvtvq2B9&#10;5Gxrrl+nXXbOTJ7PEv4cX5R67nfrOYhAXXiI/90fOs5/e51O4O+deIN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uqIazFAAAA3gAAAA8AAAAAAAAAAAAAAAAAlwIAAGRycy9k&#10;b3ducmV2LnhtbFBLBQYAAAAABAAEAPUAAACJAwAAAAA=&#10;" filled="f" stroked="f">
                  <v:textbox style="mso-next-textbox:#Text Box 20515" inset="0,0,0,0">
                    <w:txbxContent/>
                  </v:textbox>
                </v:shape>
                <v:shape id="Text Box 20515" o:spid="_x0000_s1257" type="#_x0000_t202" style="position:absolute;left:297815;top:1644650;width:291655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wIlxwAA&#10;AN4AAAAPAAAAZHJzL2Rvd25yZXYueG1sRI9BawIxFITvhf6H8ARv3URBsatRpLQgFKTr9tDj6+a5&#10;G9y8bDepbv+9KQgeh5n5hlltBteKM/XBetYwyRQI4soby7WGz/LtaQEiRGSDrWfS8EcBNuvHhxXm&#10;xl+4oPMh1iJBOOSooYmxy6UMVUMOQ+Y74uQdfe8wJtnX0vR4SXDXyqlSc+nQclposKOXhqrT4ddp&#10;2H5x8Wp/9t8fxbGwZfms+H1+0no8GrZLEJGGeA/f2jujYapmkxn830lXQK6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38CJccAAADeAAAADwAAAAAAAAAAAAAAAACXAgAAZHJz&#10;L2Rvd25yZXYueG1sUEsFBgAAAAAEAAQA9QAAAIsDAAAAAA==&#10;" filled="f" stroked="f">
                  <v:textbox style="mso-next-textbox:#Text Box 20516" inset="0,0,0,0">
                    <w:txbxContent/>
                  </v:textbox>
                </v:shape>
                <v:shape id="Text Box 20516" o:spid="_x0000_s1258" type="#_x0000_t202" style="position:absolute;left:304165;top:1871345;width:291020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rZxSxwAA&#10;AN4AAAAPAAAAZHJzL2Rvd25yZXYueG1sRI9BawIxFITvQv9DeAVvmii41NUoUlooCKXr9tDjc/Pc&#10;DW5etptU13/fFAoeh5n5hllvB9eKC/XBetYwmyoQxJU3lmsNn+Xr5AlEiMgGW8+k4UYBtpuH0Rpz&#10;469c0OUQa5EgHHLU0MTY5VKGqiGHYeo74uSdfO8wJtnX0vR4TXDXyrlSmXRoOS002NFzQ9X58OM0&#10;7L64eLHf78eP4lTYslwq3mdnrcePw24FItIQ7+H/9pvRMFeLWQZ/d9IVkJ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62cUscAAADeAAAADwAAAAAAAAAAAAAAAACXAgAAZHJz&#10;L2Rvd25yZXYueG1sUEsFBgAAAAAEAAQA9QAAAIsDAAAAAA==&#10;" filled="f" stroked="f">
                  <v:textbox style="mso-next-textbox:#Text Box 20522" inset="0,0,0,0">
                    <w:txbxContent/>
                  </v:textbox>
                </v:shape>
                <v:shape id="Text Box 20522" o:spid="_x0000_s1259" type="#_x0000_t202" style="position:absolute;left:91440;top:2098040;width:3122930;height:234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lDsxwAA&#10;AN4AAAAPAAAAZHJzL2Rvd25yZXYueG1sRI9BawIxFITvQv9DeIXeNHGh0q5GkaIgFIrr9tDj6+a5&#10;G9y8bDdRt/++EQoeh5n5hlmsBteKC/XBetYwnSgQxJU3lmsNn+V2/AIiRGSDrWfS8EsBVsuH0QJz&#10;469c0OUQa5EgHHLU0MTY5VKGqiGHYeI74uQdfe8wJtnX0vR4TXDXykypmXRoOS002NFbQ9XpcHYa&#10;1l9cbOzPx/e+OBa2LF8Vv89OWj89Dus5iEhDvIf/2zujIVPPWQa3O+kKyO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MvpQ7McAAADeAAAADwAAAAAAAAAAAAAAAACXAgAAZHJz&#10;L2Rvd25yZXYueG1sUEsFBgAAAAAEAAQA9QAAAIsDAAAAAA==&#10;" filled="f" stroked="f">
                  <v:textbox style="mso-next-textbox:#Text Box 20524" inset="0,0,0,0">
                    <w:txbxContent/>
                  </v:textbox>
                </v:shape>
                <v:shape id="Text Box 20524" o:spid="_x0000_s1260" type="#_x0000_t202" style="position:absolute;left:91440;top:2331720;width:3122930;height:882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X20DxwAA&#10;AN4AAAAPAAAAZHJzL2Rvd25yZXYueG1sRI9BS8NAFITvgv9heYI3u2uwRWO3pYiCUCgm8dDja/Y1&#10;WZp9G7Nrm/77bkHwOMzMN8x8ObpOHGkI1rOGx4kCQVx7Y7nR8F19PDyDCBHZYOeZNJwpwHJxezPH&#10;3PgTF3QsYyMShEOOGtoY+1zKULfkMEx8T5y8vR8cxiSHRpoBTwnuOpkpNZMOLaeFFnt6a6k+lL9O&#10;w2rLxbv92ey+in1hq+pF8Xp20Pr+bly9gog0xv/wX/vTaMjUNHuC6510BeTi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0l9tA8cAAADeAAAADwAAAAAAAAAAAAAAAACXAgAAZHJz&#10;L2Rvd25yZXYueG1sUEsFBgAAAAAEAAQA9QAAAIsDAAAAAA==&#10;" filled="f" stroked="f">
                  <v:textbox style="mso-next-textbox:#Text Box 20528" inset="0,0,0,0">
                    <w:txbxContent/>
                  </v:textbox>
                </v:shape>
                <v:shape id="Text Box 20528" o:spid="_x0000_s1261" type="#_x0000_t202" style="position:absolute;left:91440;top:2418715;width:3122930;height:461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EmcGxAAA&#10;AN4AAAAPAAAAZHJzL2Rvd25yZXYueG1sRE/Pa8IwFL4P/B/CE3abiYWJq0aRsYEwGLbdYce35tkG&#10;m5euidr998tB8Pjx/V5vR9eJCw3BetYwnykQxLU3lhsNX9X70xJEiMgGO8+k4Y8CbDeThzXmxl+5&#10;oEsZG5FCOOSooY2xz6UMdUsOw8z3xIk7+sFhTHBopBnwmsJdJzOlFtKh5dTQYk+vLdWn8uw07L65&#10;eLO/nz+H4ljYqnpR/LE4af04HXcrEJHGeBff3HujIVPPWdqb7qQrID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xJnBsQAAADeAAAADwAAAAAAAAAAAAAAAACXAgAAZHJzL2Rv&#10;d25yZXYueG1sUEsFBgAAAAAEAAQA9QAAAIgDAAAAAA==&#10;" filled="f" stroked="f">
                  <v:textbox style="mso-next-textbox:#Text Box 20530" inset="0,0,0,0">
                    <w:txbxContent/>
                  </v:textbox>
                </v:shape>
                <v:shape id="Text Box 20530" o:spid="_x0000_s1262" type="#_x0000_t202" style="position:absolute;left:91440;top:2879090;width:3122930;height:996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vf3dxQAA&#10;AN4AAAAPAAAAZHJzL2Rvd25yZXYueG1sRI/NagIxFIX3Bd8hXMFdTVQqdmoUkQqFgnQcF13eTq4z&#10;wcnNdBJ1+vZmUXB5OH98y3XvGnGlLljPGiZjBYK49MZypeFY7J4XIEJENth4Jg1/FGC9GjwtMTP+&#10;xjldD7ESaYRDhhrqGNtMylDW5DCMfUucvJPvHMYku0qaDm9p3DVyqtRcOrScHmpsaVtTeT5cnIbN&#10;N+fv9nf/85WfclsUr4o/52etR8N+8wYiUh8f4f/2h9EwVS+zBJBwEgrI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9/d3FAAAA3gAAAA8AAAAAAAAAAAAAAAAAlwIAAGRycy9k&#10;b3ducmV2LnhtbFBLBQYAAAAABAAEAPUAAACJAwAAAAA=&#10;" filled="f" stroked="f">
                  <v:textbox style="mso-next-textbox:#Text Box 20535" inset="0,0,0,0">
                    <w:txbxContent/>
                  </v:textbox>
                </v:shape>
                <v:shape id="Text Box 20535" o:spid="_x0000_s1263" type="#_x0000_t202" style="position:absolute;left:91440;top:3874135;width:3122930;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yl5FxwAA&#10;AN4AAAAPAAAAZHJzL2Rvd25yZXYueG1sRI9BawIxFITvhf6H8Aq91aQWpa5GkWJBEKTr9uDxuXnu&#10;Bjcv6ybV7b9vhILHYWa+YWaL3jXiQl2wnjW8DhQI4tIby5WG7+Lz5R1EiMgGG8+k4ZcCLOaPDzPM&#10;jL9yTpddrESCcMhQQx1jm0kZypochoFviZN39J3DmGRXSdPhNcFdI4dKjaVDy2mhxpY+aipPux+n&#10;YbnnfGXP28NXfsxtUUwUb8YnrZ+f+uUURKQ+3sP/7bXRMFSjtxHc7qQrIO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MpeRccAAADeAAAADwAAAAAAAAAAAAAAAACXAgAAZHJz&#10;L2Rvd25yZXYueG1sUEsFBgAAAAAEAAQA9QAAAIsDAAAAAA==&#10;" filled="f" stroked="f">
                  <v:textbox style="mso-next-textbox:#Text Box 20536" inset="0,0,0,0">
                    <w:txbxContent/>
                  </v:textbox>
                </v:shape>
                <v:shape id="Text Box 20536" o:spid="_x0000_s1264" type="#_x0000_t202" style="position:absolute;left:91440;top:4068445;width:3122930;height:196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GMAyxwAA&#10;AN4AAAAPAAAAZHJzL2Rvd25yZXYueG1sRI9BawIxFITvhf6H8AreaqLiUlejSGmhIJSu68Hjc/Pc&#10;DW5etptUt/++KRR6HGbmG2a1GVwrrtQH61nDZKxAEFfeWK41HMrXxycQISIbbD2Thm8KsFnf360w&#10;N/7GBV33sRYJwiFHDU2MXS5lqBpyGMa+I07e2fcOY5J9LU2PtwR3rZwqlUmHltNCgx09N1Rd9l9O&#10;w/bIxYv9fD99FOfCluVC8S67aD16GLZLEJGG+B/+a78ZDVM1n2XweyddAbn+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yBjAMscAAADeAAAADwAAAAAAAAAAAAAAAACXAgAAZHJz&#10;L2Rvd25yZXYueG1sUEsFBgAAAAAEAAQA9QAAAIsDAAAAAA==&#10;" filled="f" stroked="f">
                  <v:textbox inset="0,0,0,0">
                    <w:txbxContent/>
                  </v:textbox>
                </v:shape>
                <w10:wrap type="through" anchorx="page" anchory="page"/>
              </v:group>
            </w:pict>
          </mc:Fallback>
        </mc:AlternateContent>
      </w:r>
      <w:r w:rsidR="008C6A0D">
        <w:rPr>
          <w:noProof/>
        </w:rPr>
        <mc:AlternateContent>
          <mc:Choice Requires="wps">
            <w:drawing>
              <wp:anchor distT="0" distB="0" distL="114300" distR="114300" simplePos="0" relativeHeight="251989145" behindDoc="0" locked="0" layoutInCell="1" allowOverlap="1" wp14:anchorId="596CAA95" wp14:editId="4E2AF484">
                <wp:simplePos x="0" y="0"/>
                <wp:positionH relativeFrom="page">
                  <wp:posOffset>796290</wp:posOffset>
                </wp:positionH>
                <wp:positionV relativeFrom="page">
                  <wp:posOffset>3689350</wp:posOffset>
                </wp:positionV>
                <wp:extent cx="2843530" cy="434975"/>
                <wp:effectExtent l="0" t="101600" r="26670" b="98425"/>
                <wp:wrapThrough wrapText="bothSides">
                  <wp:wrapPolygon edited="0">
                    <wp:start x="262" y="-1039"/>
                    <wp:lineTo x="216" y="15404"/>
                    <wp:lineTo x="6051" y="19488"/>
                    <wp:lineTo x="19001" y="19585"/>
                    <wp:lineTo x="19216" y="22030"/>
                    <wp:lineTo x="21142" y="21292"/>
                    <wp:lineTo x="21495" y="-4112"/>
                    <wp:lineTo x="1610" y="-1555"/>
                    <wp:lineTo x="262" y="-1039"/>
                  </wp:wrapPolygon>
                </wp:wrapThrough>
                <wp:docPr id="20546" name="Text Box 20546"/>
                <wp:cNvGraphicFramePr/>
                <a:graphic xmlns:a="http://schemas.openxmlformats.org/drawingml/2006/main">
                  <a:graphicData uri="http://schemas.microsoft.com/office/word/2010/wordprocessingShape">
                    <wps:wsp>
                      <wps:cNvSpPr txBox="1"/>
                      <wps:spPr>
                        <a:xfrm rot="201059">
                          <a:off x="0" y="0"/>
                          <a:ext cx="2843530" cy="43497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25C56AD" w14:textId="77777777" w:rsidR="003939F3" w:rsidRPr="007D10ED" w:rsidRDefault="003939F3">
                            <w:pPr>
                              <w:rPr>
                                <w:i/>
                              </w:rPr>
                            </w:pPr>
                            <w:r>
                              <w:rPr>
                                <w:i/>
                              </w:rPr>
                              <w:t>Ally’s 2</w:t>
                            </w:r>
                            <w:r w:rsidRPr="00E942BF">
                              <w:rPr>
                                <w:i/>
                                <w:vertAlign w:val="superscript"/>
                              </w:rPr>
                              <w:t>nd</w:t>
                            </w:r>
                            <w:r>
                              <w:rPr>
                                <w:i/>
                              </w:rPr>
                              <w:t>birthday: What a big home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546" o:spid="_x0000_s1265" type="#_x0000_t202" style="position:absolute;margin-left:62.7pt;margin-top:290.5pt;width:223.9pt;height:34.25pt;rotation:219610fd;z-index:25198914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" mv:complextextbox="1" filled="f" stroked="f">
                <v:textbox>
                  <w:txbxContent>
                    <w:p w14:paraId="725C56AD" w14:textId="77777777" w:rsidR="003939F3" w:rsidRPr="007D10ED" w:rsidRDefault="003939F3">
                      <w:pPr>
                        <w:rPr>
                          <w:i/>
                        </w:rPr>
                      </w:pPr>
                      <w:r>
                        <w:rPr>
                          <w:i/>
                        </w:rPr>
                        <w:t>Ally’s 2</w:t>
                      </w:r>
                      <w:r w:rsidRPr="00E942BF">
                        <w:rPr>
                          <w:i/>
                          <w:vertAlign w:val="superscript"/>
                        </w:rPr>
                        <w:t>nd</w:t>
                      </w:r>
                      <w:r>
                        <w:rPr>
                          <w:i/>
                        </w:rPr>
                        <w:t>birthday: What a big home party!</w:t>
                      </w:r>
                    </w:p>
                  </w:txbxContent>
                </v:textbox>
                <w10:wrap type="through" anchorx="page" anchory="page"/>
              </v:shape>
            </w:pict>
          </mc:Fallback>
        </mc:AlternateContent>
      </w:r>
      <w:r w:rsidR="008C6A0D" w:rsidRPr="007439DF">
        <w:rPr>
          <w:noProof/>
        </w:rPr>
        <w:drawing>
          <wp:anchor distT="0" distB="0" distL="114300" distR="114300" simplePos="0" relativeHeight="251965593" behindDoc="0" locked="0" layoutInCell="1" allowOverlap="1" wp14:anchorId="77BC94C5" wp14:editId="60F33F92">
            <wp:simplePos x="0" y="0"/>
            <wp:positionH relativeFrom="page">
              <wp:posOffset>403860</wp:posOffset>
            </wp:positionH>
            <wp:positionV relativeFrom="page">
              <wp:posOffset>4106545</wp:posOffset>
            </wp:positionV>
            <wp:extent cx="3712210" cy="2783205"/>
            <wp:effectExtent l="254000" t="254000" r="250190" b="290195"/>
            <wp:wrapTight wrapText="bothSides">
              <wp:wrapPolygon edited="0">
                <wp:start x="20929" y="-1216"/>
                <wp:lineTo x="-925" y="-2496"/>
                <wp:lineTo x="-1173" y="10122"/>
                <wp:lineTo x="-1032" y="20597"/>
                <wp:lineTo x="-830" y="22785"/>
                <wp:lineTo x="940" y="22921"/>
                <wp:lineTo x="1105" y="22538"/>
                <wp:lineTo x="22471" y="21412"/>
                <wp:lineTo x="22399" y="2451"/>
                <wp:lineTo x="22084" y="-535"/>
                <wp:lineTo x="22109" y="-1126"/>
                <wp:lineTo x="20929" y="-1216"/>
              </wp:wrapPolygon>
            </wp:wrapTight>
            <wp:docPr id="205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4">
                      <a:extLst>
                        <a:ext uri="{28A0092B-C50C-407E-A947-70E740481C1C}">
                          <a14:useLocalDpi xmlns:a14="http://schemas.microsoft.com/office/drawing/2010/main"/>
                        </a:ext>
                      </a:extLst>
                    </a:blip>
                    <a:stretch>
                      <a:fillRect/>
                    </a:stretch>
                  </pic:blipFill>
                  <pic:spPr>
                    <a:xfrm rot="21402673">
                      <a:off x="0" y="0"/>
                      <a:ext cx="3712210" cy="2783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C6A0D">
        <w:rPr>
          <w:noProof/>
        </w:rPr>
        <mc:AlternateContent>
          <mc:Choice Requires="wps">
            <w:drawing>
              <wp:anchor distT="0" distB="0" distL="114300" distR="114300" simplePos="0" relativeHeight="252087449" behindDoc="0" locked="0" layoutInCell="1" allowOverlap="1" wp14:anchorId="6E36A459" wp14:editId="6EDAB926">
                <wp:simplePos x="0" y="0"/>
                <wp:positionH relativeFrom="page">
                  <wp:posOffset>2279650</wp:posOffset>
                </wp:positionH>
                <wp:positionV relativeFrom="page">
                  <wp:posOffset>9345930</wp:posOffset>
                </wp:positionV>
                <wp:extent cx="1774190" cy="315595"/>
                <wp:effectExtent l="0" t="76200" r="0" b="90805"/>
                <wp:wrapThrough wrapText="bothSides">
                  <wp:wrapPolygon edited="0">
                    <wp:start x="17521" y="-2280"/>
                    <wp:lineTo x="518" y="-6345"/>
                    <wp:lineTo x="436" y="21521"/>
                    <wp:lineTo x="1669" y="22068"/>
                    <wp:lineTo x="9733" y="22162"/>
                    <wp:lineTo x="21026" y="13228"/>
                    <wp:lineTo x="20912" y="-774"/>
                    <wp:lineTo x="17521" y="-2280"/>
                  </wp:wrapPolygon>
                </wp:wrapThrough>
                <wp:docPr id="20484" name="Text Box 20484"/>
                <wp:cNvGraphicFramePr/>
                <a:graphic xmlns:a="http://schemas.openxmlformats.org/drawingml/2006/main">
                  <a:graphicData uri="http://schemas.microsoft.com/office/word/2010/wordprocessingShape">
                    <wps:wsp>
                      <wps:cNvSpPr txBox="1"/>
                      <wps:spPr>
                        <a:xfrm rot="21328947">
                          <a:off x="0" y="0"/>
                          <a:ext cx="1774190" cy="31559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8C8CFC" w14:textId="77777777" w:rsidR="003939F3" w:rsidRPr="007D10ED" w:rsidRDefault="003939F3" w:rsidP="008C6A0D">
                            <w:pPr>
                              <w:rPr>
                                <w:i/>
                              </w:rPr>
                            </w:pPr>
                            <w:r w:rsidRPr="007D10ED">
                              <w:rPr>
                                <w:i/>
                              </w:rPr>
                              <w:t>With Manu in 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484" o:spid="_x0000_s1266" type="#_x0000_t202" style="position:absolute;margin-left:179.5pt;margin-top:735.9pt;width:139.7pt;height:24.85pt;rotation:-296062fd;z-index:25208744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" mv:complextextbox="1" filled="f" stroked="f">
                <v:textbox>
                  <w:txbxContent>
                    <w:p w14:paraId="5E8C8CFC" w14:textId="77777777" w:rsidR="003939F3" w:rsidRPr="007D10ED" w:rsidRDefault="003939F3" w:rsidP="008C6A0D">
                      <w:pPr>
                        <w:rPr>
                          <w:i/>
                        </w:rPr>
                      </w:pPr>
                      <w:r w:rsidRPr="007D10ED">
                        <w:rPr>
                          <w:i/>
                        </w:rPr>
                        <w:t>With Manu in NY</w:t>
                      </w:r>
                    </w:p>
                  </w:txbxContent>
                </v:textbox>
                <w10:wrap type="through" anchorx="page" anchory="page"/>
              </v:shape>
            </w:pict>
          </mc:Fallback>
        </mc:AlternateContent>
      </w:r>
      <w:r w:rsidR="008C6A0D">
        <w:rPr>
          <w:noProof/>
        </w:rPr>
        <w:drawing>
          <wp:anchor distT="0" distB="0" distL="114300" distR="114300" simplePos="0" relativeHeight="251962521" behindDoc="0" locked="0" layoutInCell="1" allowOverlap="1" wp14:anchorId="15D399BA" wp14:editId="57FDE356">
            <wp:simplePos x="0" y="0"/>
            <wp:positionH relativeFrom="page">
              <wp:posOffset>926465</wp:posOffset>
            </wp:positionH>
            <wp:positionV relativeFrom="page">
              <wp:posOffset>7356475</wp:posOffset>
            </wp:positionV>
            <wp:extent cx="3040380" cy="2044700"/>
            <wp:effectExtent l="254000" t="254000" r="236220" b="317500"/>
            <wp:wrapTight wrapText="bothSides">
              <wp:wrapPolygon edited="0">
                <wp:start x="19947" y="-1453"/>
                <wp:lineTo x="-926" y="-3859"/>
                <wp:lineTo x="-1478" y="13313"/>
                <wp:lineTo x="-1151" y="19558"/>
                <wp:lineTo x="-834" y="23107"/>
                <wp:lineTo x="424" y="23284"/>
                <wp:lineTo x="638" y="22775"/>
                <wp:lineTo x="4444" y="22773"/>
                <wp:lineTo x="4624" y="22799"/>
                <wp:lineTo x="22502" y="21008"/>
                <wp:lineTo x="22601" y="8085"/>
                <wp:lineTo x="22462" y="-1099"/>
                <wp:lineTo x="19947" y="-1453"/>
              </wp:wrapPolygon>
            </wp:wrapTight>
            <wp:docPr id="205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rot="21274834">
                      <a:off x="0" y="0"/>
                      <a:ext cx="3040380" cy="2044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C6A0D">
        <w:rPr>
          <w:noProof/>
        </w:rPr>
        <mc:AlternateContent>
          <mc:Choice Requires="wps">
            <w:drawing>
              <wp:anchor distT="0" distB="0" distL="114300" distR="114300" simplePos="0" relativeHeight="251986073" behindDoc="0" locked="0" layoutInCell="1" allowOverlap="1" wp14:anchorId="02E6ACD1" wp14:editId="42072FE3">
                <wp:simplePos x="0" y="0"/>
                <wp:positionH relativeFrom="page">
                  <wp:posOffset>679450</wp:posOffset>
                </wp:positionH>
                <wp:positionV relativeFrom="page">
                  <wp:posOffset>6934200</wp:posOffset>
                </wp:positionV>
                <wp:extent cx="3657600" cy="464185"/>
                <wp:effectExtent l="0" t="101600" r="0" b="94615"/>
                <wp:wrapThrough wrapText="bothSides">
                  <wp:wrapPolygon edited="0">
                    <wp:start x="18841" y="-1474"/>
                    <wp:lineTo x="235" y="-4317"/>
                    <wp:lineTo x="222" y="20532"/>
                    <wp:lineTo x="3518" y="21874"/>
                    <wp:lineTo x="3683" y="19574"/>
                    <wp:lineTo x="18103" y="19529"/>
                    <wp:lineTo x="19900" y="20261"/>
                    <wp:lineTo x="21460" y="11428"/>
                    <wp:lineTo x="21238" y="-498"/>
                    <wp:lineTo x="18841" y="-1474"/>
                  </wp:wrapPolygon>
                </wp:wrapThrough>
                <wp:docPr id="20550" name="Text Box 20550"/>
                <wp:cNvGraphicFramePr/>
                <a:graphic xmlns:a="http://schemas.openxmlformats.org/drawingml/2006/main">
                  <a:graphicData uri="http://schemas.microsoft.com/office/word/2010/wordprocessingShape">
                    <wps:wsp>
                      <wps:cNvSpPr txBox="1"/>
                      <wps:spPr>
                        <a:xfrm rot="21422494">
                          <a:off x="0" y="0"/>
                          <a:ext cx="3657600" cy="4641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49F2FD5" w14:textId="77777777" w:rsidR="003939F3" w:rsidRDefault="003939F3">
                            <w:pPr>
                              <w:rPr>
                                <w:i/>
                              </w:rPr>
                            </w:pPr>
                            <w:r w:rsidRPr="007D10ED">
                              <w:rPr>
                                <w:i/>
                              </w:rPr>
                              <w:t>W</w:t>
                            </w:r>
                            <w:r>
                              <w:rPr>
                                <w:i/>
                              </w:rPr>
                              <w:t>ith Ally’s Godmother Sabrina</w:t>
                            </w:r>
                            <w:r w:rsidRPr="007D10ED">
                              <w:rPr>
                                <w:i/>
                              </w:rPr>
                              <w:t xml:space="preserve"> &amp; Godfather Eugene</w:t>
                            </w:r>
                          </w:p>
                          <w:p w14:paraId="19FAE5C8" w14:textId="77777777" w:rsidR="003939F3" w:rsidRPr="007D10ED" w:rsidRDefault="003939F3">
                            <w:pPr>
                              <w:rPr>
                                <w:i/>
                              </w:rPr>
                            </w:pPr>
                            <w:proofErr w:type="gramStart"/>
                            <w:r>
                              <w:rPr>
                                <w:i/>
                              </w:rPr>
                              <w:t>at</w:t>
                            </w:r>
                            <w:proofErr w:type="gramEnd"/>
                            <w:r>
                              <w:rPr>
                                <w:i/>
                              </w:rPr>
                              <w:t xml:space="preserve"> her baptism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50" o:spid="_x0000_s1267" type="#_x0000_t202" style="position:absolute;margin-left:53.5pt;margin-top:546pt;width:4in;height:36.55pt;rotation:-193884fd;z-index:2519860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" mv:complextextbox="1" filled="f" stroked="f">
                <v:textbox>
                  <w:txbxContent>
                    <w:p w14:paraId="749F2FD5" w14:textId="77777777" w:rsidR="003939F3" w:rsidRDefault="003939F3">
                      <w:pPr>
                        <w:rPr>
                          <w:i/>
                        </w:rPr>
                      </w:pPr>
                      <w:r w:rsidRPr="007D10ED">
                        <w:rPr>
                          <w:i/>
                        </w:rPr>
                        <w:t>W</w:t>
                      </w:r>
                      <w:r>
                        <w:rPr>
                          <w:i/>
                        </w:rPr>
                        <w:t>ith Ally’s Godmother Sabrina</w:t>
                      </w:r>
                      <w:r w:rsidRPr="007D10ED">
                        <w:rPr>
                          <w:i/>
                        </w:rPr>
                        <w:t xml:space="preserve"> &amp; Godfather Eugene</w:t>
                      </w:r>
                    </w:p>
                    <w:p w14:paraId="19FAE5C8" w14:textId="77777777" w:rsidR="003939F3" w:rsidRPr="007D10ED" w:rsidRDefault="003939F3">
                      <w:pPr>
                        <w:rPr>
                          <w:i/>
                        </w:rPr>
                      </w:pPr>
                      <w:proofErr w:type="gramStart"/>
                      <w:r>
                        <w:rPr>
                          <w:i/>
                        </w:rPr>
                        <w:t>at</w:t>
                      </w:r>
                      <w:proofErr w:type="gramEnd"/>
                      <w:r>
                        <w:rPr>
                          <w:i/>
                        </w:rPr>
                        <w:t xml:space="preserve"> her baptism</w:t>
                      </w:r>
                    </w:p>
                  </w:txbxContent>
                </v:textbox>
                <w10:wrap type="through" anchorx="page" anchory="page"/>
              </v:shape>
            </w:pict>
          </mc:Fallback>
        </mc:AlternateContent>
      </w:r>
      <w:r w:rsidR="008C6A0D" w:rsidRPr="007439DF">
        <w:rPr>
          <w:noProof/>
        </w:rPr>
        <w:drawing>
          <wp:anchor distT="0" distB="0" distL="114300" distR="114300" simplePos="0" relativeHeight="251935897" behindDoc="0" locked="0" layoutInCell="1" allowOverlap="1" wp14:anchorId="6B305B3F" wp14:editId="28C4E28B">
            <wp:simplePos x="0" y="0"/>
            <wp:positionH relativeFrom="page">
              <wp:posOffset>4520565</wp:posOffset>
            </wp:positionH>
            <wp:positionV relativeFrom="page">
              <wp:posOffset>1090295</wp:posOffset>
            </wp:positionV>
            <wp:extent cx="2644775" cy="3525520"/>
            <wp:effectExtent l="330200" t="279400" r="327025" b="309880"/>
            <wp:wrapTight wrapText="bothSides">
              <wp:wrapPolygon edited="0">
                <wp:start x="21346" y="-973"/>
                <wp:lineTo x="-985" y="-2361"/>
                <wp:lineTo x="-1656" y="2594"/>
                <wp:lineTo x="-1501" y="7611"/>
                <wp:lineTo x="-1603" y="17614"/>
                <wp:lineTo x="-1526" y="20122"/>
                <wp:lineTo x="-1014" y="22508"/>
                <wp:lineTo x="430" y="22618"/>
                <wp:lineTo x="679" y="22324"/>
                <wp:lineTo x="22621" y="21961"/>
                <wp:lineTo x="22672" y="16960"/>
                <wp:lineTo x="22517" y="11943"/>
                <wp:lineTo x="22620" y="1940"/>
                <wp:lineTo x="22109" y="-446"/>
                <wp:lineTo x="22171" y="-910"/>
                <wp:lineTo x="21346" y="-973"/>
              </wp:wrapPolygon>
            </wp:wrapTight>
            <wp:docPr id="20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6">
                      <a:extLst>
                        <a:ext uri="{28A0092B-C50C-407E-A947-70E740481C1C}">
                          <a14:useLocalDpi xmlns:a14="http://schemas.microsoft.com/office/drawing/2010/main"/>
                        </a:ext>
                      </a:extLst>
                    </a:blip>
                    <a:stretch>
                      <a:fillRect/>
                    </a:stretch>
                  </pic:blipFill>
                  <pic:spPr>
                    <a:xfrm rot="21252215">
                      <a:off x="0" y="0"/>
                      <a:ext cx="2644775" cy="3525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C6A0D">
        <w:rPr>
          <w:noProof/>
        </w:rPr>
        <w:drawing>
          <wp:anchor distT="0" distB="0" distL="114300" distR="114300" simplePos="0" relativeHeight="252034201" behindDoc="0" locked="0" layoutInCell="1" allowOverlap="1" wp14:anchorId="03AE9786" wp14:editId="2433C87D">
            <wp:simplePos x="0" y="0"/>
            <wp:positionH relativeFrom="page">
              <wp:posOffset>508635</wp:posOffset>
            </wp:positionH>
            <wp:positionV relativeFrom="page">
              <wp:posOffset>939165</wp:posOffset>
            </wp:positionV>
            <wp:extent cx="3649980" cy="2737485"/>
            <wp:effectExtent l="228600" t="228600" r="236220" b="259715"/>
            <wp:wrapTight wrapText="bothSides">
              <wp:wrapPolygon edited="0">
                <wp:start x="-562" y="-1139"/>
                <wp:lineTo x="-1149" y="-702"/>
                <wp:lineTo x="-997" y="21758"/>
                <wp:lineTo x="20093" y="22506"/>
                <wp:lineTo x="20256" y="22897"/>
                <wp:lineTo x="22208" y="22781"/>
                <wp:lineTo x="22428" y="20360"/>
                <wp:lineTo x="22433" y="-1908"/>
                <wp:lineTo x="790" y="-1219"/>
                <wp:lineTo x="-562" y="-1139"/>
              </wp:wrapPolygon>
            </wp:wrapTight>
            <wp:docPr id="20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rot="153688">
                      <a:off x="0" y="0"/>
                      <a:ext cx="3649980" cy="273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F668635" w14:textId="07703F22" w:rsidR="001D3164" w:rsidRDefault="00FD512C">
      <w:pPr>
        <w:sectPr w:rsidR="001D3164" w:rsidSect="0041207C">
          <w:headerReference w:type="even" r:id="rId188"/>
          <w:headerReference w:type="default" r:id="rId189"/>
          <w:footerReference w:type="even" r:id="rId190"/>
          <w:footerReference w:type="default" r:id="rId191"/>
          <w:headerReference w:type="first" r:id="rId192"/>
          <w:footerReference w:type="first" r:id="rId193"/>
          <w:pgSz w:w="12240" w:h="15840"/>
          <w:pgMar w:top="576" w:right="576" w:bottom="576" w:left="576" w:header="576" w:footer="576" w:gutter="0"/>
          <w:cols w:space="720"/>
        </w:sectPr>
      </w:pPr>
      <w:r>
        <w:rPr>
          <w:noProof/>
        </w:rPr>
        <w:lastRenderedPageBreak/>
        <mc:AlternateContent>
          <mc:Choice Requires="wpg">
            <w:drawing>
              <wp:anchor distT="0" distB="0" distL="114300" distR="114300" simplePos="1" relativeHeight="251641931" behindDoc="0" locked="0" layoutInCell="1" allowOverlap="1" wp14:anchorId="78329F77" wp14:editId="6A064905">
                <wp:simplePos x="4734560" y="1351280"/>
                <wp:positionH relativeFrom="page">
                  <wp:posOffset>4734560</wp:posOffset>
                </wp:positionH>
                <wp:positionV relativeFrom="page">
                  <wp:posOffset>1351280</wp:posOffset>
                </wp:positionV>
                <wp:extent cx="2651760" cy="7711440"/>
                <wp:effectExtent l="0" t="0" r="0" b="10160"/>
                <wp:wrapThrough wrapText="bothSides">
                  <wp:wrapPolygon edited="0">
                    <wp:start x="207" y="0"/>
                    <wp:lineTo x="207" y="21557"/>
                    <wp:lineTo x="21103" y="21557"/>
                    <wp:lineTo x="21103" y="0"/>
                    <wp:lineTo x="207" y="0"/>
                  </wp:wrapPolygon>
                </wp:wrapThrough>
                <wp:docPr id="20595" name="Group 20595"/>
                <wp:cNvGraphicFramePr/>
                <a:graphic xmlns:a="http://schemas.openxmlformats.org/drawingml/2006/main">
                  <a:graphicData uri="http://schemas.microsoft.com/office/word/2010/wordprocessingGroup">
                    <wpg:wgp>
                      <wpg:cNvGrpSpPr/>
                      <wpg:grpSpPr>
                        <a:xfrm>
                          <a:off x="0" y="0"/>
                          <a:ext cx="2651760" cy="7711440"/>
                          <a:chOff x="0" y="0"/>
                          <a:chExt cx="2651760" cy="7711440"/>
                        </a:xfrm>
                        <a:extLst>
                          <a:ext uri="{0CCBE362-F206-4b92-989A-16890622DB6E}">
                            <ma14:wrappingTextBoxFlag xmlns:ma14="http://schemas.microsoft.com/office/mac/drawingml/2011/main" val="1"/>
                          </a:ext>
                        </a:extLst>
                      </wpg:grpSpPr>
                      <wps:wsp>
                        <wps:cNvPr id="20542" name="Text Box 20542"/>
                        <wps:cNvSpPr txBox="1"/>
                        <wps:spPr>
                          <a:xfrm>
                            <a:off x="0" y="0"/>
                            <a:ext cx="2651760" cy="77114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62" name="Text Box 20562"/>
                        <wps:cNvSpPr txBox="1"/>
                        <wps:spPr>
                          <a:xfrm>
                            <a:off x="91440" y="551180"/>
                            <a:ext cx="2468880" cy="175895"/>
                          </a:xfrm>
                          <a:prstGeom prst="rect">
                            <a:avLst/>
                          </a:prstGeom>
                          <a:noFill/>
                          <a:ln>
                            <a:noFill/>
                          </a:ln>
                          <a:effectLst/>
                          <a:extLst>
                            <a:ext uri="{C572A759-6A51-4108-AA02-DFA0A04FC94B}">
                              <ma14:wrappingTextBoxFlag xmlns:ma14="http://schemas.microsoft.com/office/mac/drawingml/2011/main"/>
                            </a:ext>
                          </a:extLst>
                        </wps:spPr>
                        <wps:txbx id="114">
                          <w:txbxContent>
                            <w:p w14:paraId="4EFA870D" w14:textId="77777777" w:rsidR="00556B26" w:rsidRDefault="00556B26" w:rsidP="00B55F26">
                              <w:pPr>
                                <w:shd w:val="clear" w:color="auto" w:fill="FFFFFF"/>
                                <w:spacing w:before="10" w:after="10"/>
                                <w:rPr>
                                  <w:rFonts w:ascii="Chalkboard" w:hAnsi="Chalkboard" w:cs="Times New Roman"/>
                                  <w:sz w:val="20"/>
                                  <w:szCs w:val="20"/>
                                </w:rPr>
                              </w:pPr>
                              <w:r>
                                <w:rPr>
                                  <w:rFonts w:ascii="Chalkboard" w:hAnsi="Chalkboard" w:cs="Times New Roman"/>
                                  <w:sz w:val="28"/>
                                  <w:szCs w:val="28"/>
                                </w:rPr>
                                <w:t xml:space="preserve">      </w:t>
                              </w:r>
                              <w:r w:rsidRPr="00556B26">
                                <w:rPr>
                                  <w:rFonts w:ascii="Chalkboard" w:hAnsi="Chalkboard" w:cs="Times New Roman"/>
                                  <w:sz w:val="20"/>
                                  <w:szCs w:val="20"/>
                                </w:rPr>
                                <w:t xml:space="preserve"> ----------</w:t>
                              </w:r>
                              <w:r>
                                <w:rPr>
                                  <w:rFonts w:ascii="Chalkboard" w:hAnsi="Chalkboard" w:cs="Times New Roman"/>
                                  <w:sz w:val="20"/>
                                  <w:szCs w:val="20"/>
                                </w:rPr>
                                <w:t>-----------</w:t>
                              </w:r>
                            </w:p>
                            <w:p w14:paraId="7C1BE964" w14:textId="77777777" w:rsidR="00556B26" w:rsidRPr="00556B26" w:rsidRDefault="00556B26" w:rsidP="00B55F26">
                              <w:pPr>
                                <w:shd w:val="clear" w:color="auto" w:fill="FFFFFF"/>
                                <w:spacing w:before="10" w:after="10"/>
                                <w:rPr>
                                  <w:rFonts w:ascii="Chalkboard" w:hAnsi="Chalkboard" w:cs="Times New Roman"/>
                                  <w:sz w:val="20"/>
                                  <w:szCs w:val="20"/>
                                </w:rPr>
                              </w:pPr>
                            </w:p>
                            <w:p w14:paraId="55D5A234" w14:textId="77777777" w:rsidR="003939F3" w:rsidRPr="00D5566F" w:rsidRDefault="003939F3" w:rsidP="00B55F26">
                              <w:pPr>
                                <w:shd w:val="clear" w:color="auto" w:fill="FFFFFF"/>
                                <w:spacing w:before="10" w:after="10"/>
                                <w:rPr>
                                  <w:rFonts w:ascii="Chalkboard" w:hAnsi="Chalkboard" w:cs="Times New Roman"/>
                                  <w:sz w:val="20"/>
                                  <w:szCs w:val="20"/>
                                </w:rPr>
                              </w:pPr>
                              <w:r w:rsidRPr="00D5566F">
                                <w:rPr>
                                  <w:rFonts w:ascii="Chalkboard" w:hAnsi="Chalkboard" w:cs="Times New Roman"/>
                                  <w:sz w:val="28"/>
                                  <w:szCs w:val="28"/>
                                </w:rPr>
                                <w:t xml:space="preserve">Your baby will be given </w:t>
                              </w:r>
                              <w:r>
                                <w:rPr>
                                  <w:rFonts w:ascii="Chalkboard" w:hAnsi="Chalkboard" w:cs="Times New Roman"/>
                                  <w:sz w:val="28"/>
                                  <w:szCs w:val="28"/>
                                </w:rPr>
                                <w:t>the care and security any parent</w:t>
                              </w:r>
                              <w:r w:rsidRPr="00D5566F">
                                <w:rPr>
                                  <w:rFonts w:ascii="Chalkboard" w:hAnsi="Chalkboard" w:cs="Times New Roman"/>
                                  <w:sz w:val="28"/>
                                  <w:szCs w:val="28"/>
                                </w:rPr>
                                <w:t xml:space="preserve"> wishes for.</w:t>
                              </w:r>
                            </w:p>
                            <w:p w14:paraId="7FBC8EE9" w14:textId="77777777" w:rsidR="003939F3" w:rsidRDefault="003939F3" w:rsidP="00D5566F">
                              <w:pPr>
                                <w:shd w:val="clear" w:color="auto" w:fill="FFFFFF"/>
                                <w:spacing w:before="10" w:after="10"/>
                                <w:rPr>
                                  <w:rFonts w:ascii="Chalkboard" w:hAnsi="Chalkboard" w:cs="Times New Roman"/>
                                  <w:sz w:val="28"/>
                                  <w:szCs w:val="28"/>
                                </w:rPr>
                              </w:pPr>
                              <w:r w:rsidRPr="00D5566F">
                                <w:rPr>
                                  <w:rFonts w:ascii="Chalkboard" w:hAnsi="Chalkboard" w:cs="Times New Roman"/>
                                  <w:sz w:val="28"/>
                                  <w:szCs w:val="28"/>
                                </w:rPr>
                                <w:t xml:space="preserve">S/he will have lots of room and space to play and grow, with </w:t>
                              </w:r>
                              <w:r>
                                <w:rPr>
                                  <w:rFonts w:ascii="Chalkboard" w:hAnsi="Chalkboard" w:cs="Times New Roman"/>
                                  <w:sz w:val="28"/>
                                  <w:szCs w:val="28"/>
                                </w:rPr>
                                <w:t>many</w:t>
                              </w:r>
                              <w:r w:rsidRPr="00D5566F">
                                <w:rPr>
                                  <w:rFonts w:ascii="Chalkboard" w:hAnsi="Chalkboard" w:cs="Times New Roman"/>
                                  <w:sz w:val="28"/>
                                  <w:szCs w:val="28"/>
                                </w:rPr>
                                <w:t xml:space="preserve"> toys and clothes.</w:t>
                              </w:r>
                            </w:p>
                            <w:p w14:paraId="7FC381AB" w14:textId="77777777" w:rsidR="003939F3" w:rsidRPr="0078295B" w:rsidRDefault="003939F3" w:rsidP="00D5566F">
                              <w:pPr>
                                <w:shd w:val="clear" w:color="auto" w:fill="FFFFFF"/>
                                <w:spacing w:before="10" w:after="10"/>
                                <w:rPr>
                                  <w:rFonts w:ascii="Chalkboard" w:hAnsi="Chalkboard" w:cs="Times New Roman"/>
                                  <w:sz w:val="20"/>
                                  <w:szCs w:val="20"/>
                                </w:rPr>
                              </w:pPr>
                            </w:p>
                            <w:p w14:paraId="0A52753C" w14:textId="77777777" w:rsidR="003939F3" w:rsidRDefault="003939F3" w:rsidP="00D5566F">
                              <w:pPr>
                                <w:shd w:val="clear" w:color="auto" w:fill="FFFFFF"/>
                                <w:spacing w:before="10" w:after="10"/>
                                <w:rPr>
                                  <w:rFonts w:ascii="Chalkboard" w:hAnsi="Chalkboard" w:cs="Times New Roman"/>
                                  <w:sz w:val="28"/>
                                  <w:szCs w:val="28"/>
                                </w:rPr>
                              </w:pPr>
                              <w:r w:rsidRPr="00D5566F">
                                <w:rPr>
                                  <w:rFonts w:ascii="Chalkboard" w:hAnsi="Chalkboard" w:cs="Times New Roman"/>
                                  <w:sz w:val="28"/>
                                  <w:szCs w:val="28"/>
                                </w:rPr>
                                <w:t xml:space="preserve">Since </w:t>
                              </w:r>
                              <w:r>
                                <w:rPr>
                                  <w:rFonts w:ascii="Chalkboard" w:hAnsi="Chalkboard" w:cs="Times New Roman"/>
                                  <w:sz w:val="28"/>
                                  <w:szCs w:val="28"/>
                                </w:rPr>
                                <w:t>education is very important to us</w:t>
                              </w:r>
                              <w:r w:rsidRPr="00D5566F">
                                <w:rPr>
                                  <w:rFonts w:ascii="Chalkboard" w:hAnsi="Chalkboard" w:cs="Times New Roman"/>
                                  <w:sz w:val="28"/>
                                  <w:szCs w:val="28"/>
                                </w:rPr>
                                <w:t>, we will also offer your child the possibility to study in best schools and colleges.</w:t>
                              </w:r>
                            </w:p>
                            <w:p w14:paraId="186838DE" w14:textId="77777777" w:rsidR="003939F3" w:rsidRDefault="003939F3" w:rsidP="00D5566F">
                              <w:pPr>
                                <w:shd w:val="clear" w:color="auto" w:fill="FFFFFF"/>
                                <w:spacing w:before="10" w:after="10"/>
                                <w:rPr>
                                  <w:rFonts w:ascii="Chalkboard" w:hAnsi="Chalkboard" w:cs="Times New Roman"/>
                                  <w:sz w:val="20"/>
                                  <w:szCs w:val="20"/>
                                </w:rPr>
                              </w:pPr>
                            </w:p>
                            <w:p w14:paraId="715A6DB8" w14:textId="77777777" w:rsidR="00556B26" w:rsidRDefault="00556B26" w:rsidP="00D5566F">
                              <w:pPr>
                                <w:shd w:val="clear" w:color="auto" w:fill="FFFFFF"/>
                                <w:spacing w:before="10" w:after="10"/>
                                <w:rPr>
                                  <w:rFonts w:ascii="Chalkboard" w:hAnsi="Chalkboard" w:cs="Times New Roman"/>
                                  <w:sz w:val="20"/>
                                  <w:szCs w:val="20"/>
                                </w:rPr>
                              </w:pPr>
                              <w:r>
                                <w:rPr>
                                  <w:rFonts w:ascii="Chalkboard" w:hAnsi="Chalkboard" w:cs="Times New Roman"/>
                                  <w:sz w:val="20"/>
                                  <w:szCs w:val="20"/>
                                </w:rPr>
                                <w:t xml:space="preserve">           ---------------------</w:t>
                              </w:r>
                            </w:p>
                            <w:p w14:paraId="35301A37" w14:textId="77777777" w:rsidR="00556B26" w:rsidRPr="0078295B" w:rsidRDefault="00556B26" w:rsidP="00D5566F">
                              <w:pPr>
                                <w:shd w:val="clear" w:color="auto" w:fill="FFFFFF"/>
                                <w:spacing w:before="10" w:after="10"/>
                                <w:rPr>
                                  <w:rFonts w:ascii="Chalkboard" w:hAnsi="Chalkboard" w:cs="Times New Roman"/>
                                  <w:sz w:val="20"/>
                                  <w:szCs w:val="20"/>
                                </w:rPr>
                              </w:pPr>
                            </w:p>
                            <w:p w14:paraId="116A78E4" w14:textId="77777777" w:rsidR="003939F3" w:rsidRDefault="003939F3" w:rsidP="0078295B">
                              <w:pPr>
                                <w:pStyle w:val="NormalWeb"/>
                                <w:spacing w:before="10" w:beforeAutospacing="0" w:after="12" w:afterAutospacing="0"/>
                                <w:rPr>
                                  <w:rFonts w:ascii="Chalkboard" w:eastAsiaTheme="majorEastAsia" w:hAnsi="Chalkboard" w:cstheme="majorBidi"/>
                                  <w:color w:val="000000" w:themeColor="text1"/>
                                  <w:kern w:val="24"/>
                                  <w:sz w:val="28"/>
                                  <w:szCs w:val="28"/>
                                </w:rPr>
                              </w:pPr>
                              <w:r w:rsidRPr="007D10ED">
                                <w:rPr>
                                  <w:rFonts w:ascii="Chalkboard" w:eastAsiaTheme="majorEastAsia" w:hAnsi="Chalkboard" w:cstheme="majorBidi"/>
                                  <w:color w:val="000000" w:themeColor="text1"/>
                                  <w:kern w:val="24"/>
                                  <w:sz w:val="28"/>
                                  <w:szCs w:val="28"/>
                                </w:rPr>
                                <w:t>Your child would be joining a family with two very loving parents, a sibling who cannot wait to be a big sister, very enthusiastic grandparents and loving aunts and uncles.</w:t>
                              </w:r>
                            </w:p>
                            <w:p w14:paraId="3CAC6C30" w14:textId="77777777" w:rsidR="003939F3" w:rsidRDefault="003939F3" w:rsidP="0078295B">
                              <w:pPr>
                                <w:pStyle w:val="NormalWeb"/>
                                <w:spacing w:before="10" w:beforeAutospacing="0" w:after="12" w:afterAutospacing="0"/>
                                <w:rPr>
                                  <w:rFonts w:ascii="Chalkboard" w:eastAsiaTheme="majorEastAsia" w:hAnsi="Chalkboard" w:cstheme="majorBidi"/>
                                  <w:color w:val="000000" w:themeColor="text1"/>
                                  <w:kern w:val="24"/>
                                  <w:sz w:val="28"/>
                                  <w:szCs w:val="28"/>
                                </w:rPr>
                              </w:pPr>
                            </w:p>
                            <w:p w14:paraId="3DBF5178" w14:textId="77777777" w:rsidR="003939F3" w:rsidRPr="00DF6C2B" w:rsidRDefault="003939F3" w:rsidP="0078295B">
                              <w:pPr>
                                <w:pStyle w:val="NormalWeb"/>
                                <w:spacing w:before="10" w:beforeAutospacing="0" w:after="12" w:afterAutospacing="0"/>
                                <w:rPr>
                                  <w:rFonts w:ascii="Chalkboard" w:eastAsiaTheme="majorEastAsia" w:hAnsi="Chalkboard" w:cstheme="majorBidi"/>
                                  <w:color w:val="000000" w:themeColor="text1"/>
                                  <w:kern w:val="24"/>
                                  <w:sz w:val="28"/>
                                  <w:szCs w:val="28"/>
                                </w:rPr>
                              </w:pPr>
                              <w:r>
                                <w:rPr>
                                  <w:rFonts w:ascii="Chalkboard" w:eastAsiaTheme="majorEastAsia" w:hAnsi="Chalkboard" w:cstheme="majorBidi"/>
                                  <w:color w:val="000000" w:themeColor="text1"/>
                                  <w:kern w:val="24"/>
                                  <w:sz w:val="28"/>
                                  <w:szCs w:val="28"/>
                                </w:rPr>
                                <w:t xml:space="preserve">We hope you </w:t>
                              </w:r>
                              <w:r w:rsidRPr="007D10ED">
                                <w:rPr>
                                  <w:rFonts w:ascii="Chalkboard" w:eastAsiaTheme="majorEastAsia" w:hAnsi="Chalkboard" w:cstheme="majorBidi"/>
                                  <w:color w:val="000000" w:themeColor="text1"/>
                                  <w:kern w:val="24"/>
                                  <w:sz w:val="28"/>
                                  <w:szCs w:val="28"/>
                                </w:rPr>
                                <w:t>choose us as the right</w:t>
                              </w:r>
                              <w:r>
                                <w:rPr>
                                  <w:rFonts w:ascii="Chalkboard" w:eastAsiaTheme="majorEastAsia" w:hAnsi="Chalkboard" w:cstheme="majorBidi"/>
                                  <w:color w:val="000000" w:themeColor="text1"/>
                                  <w:kern w:val="24"/>
                                  <w:sz w:val="28"/>
                                  <w:szCs w:val="28"/>
                                </w:rPr>
                                <w:t xml:space="preserve"> family and help make our dream </w:t>
                              </w:r>
                              <w:r w:rsidRPr="007D10ED">
                                <w:rPr>
                                  <w:rFonts w:ascii="Chalkboard" w:eastAsiaTheme="majorEastAsia" w:hAnsi="Chalkboard" w:cstheme="majorBidi"/>
                                  <w:color w:val="000000" w:themeColor="text1"/>
                                  <w:kern w:val="24"/>
                                  <w:sz w:val="28"/>
                                  <w:szCs w:val="28"/>
                                </w:rPr>
                                <w:t>come</w:t>
                              </w:r>
                              <w:r>
                                <w:rPr>
                                  <w:rFonts w:ascii="Chalkboard" w:eastAsiaTheme="majorEastAsia" w:hAnsi="Chalkboard" w:cstheme="majorBidi"/>
                                  <w:color w:val="000000" w:themeColor="text1"/>
                                  <w:kern w:val="24"/>
                                  <w:sz w:val="28"/>
                                  <w:szCs w:val="28"/>
                                </w:rPr>
                                <w:t xml:space="preserve">s </w:t>
                              </w:r>
                              <w:r w:rsidRPr="007D10ED">
                                <w:rPr>
                                  <w:rFonts w:ascii="Chalkboard" w:eastAsiaTheme="majorEastAsia" w:hAnsi="Chalkboard" w:cstheme="majorBidi"/>
                                  <w:color w:val="000000" w:themeColor="text1"/>
                                  <w:kern w:val="24"/>
                                  <w:sz w:val="28"/>
                                  <w:szCs w:val="28"/>
                                </w:rPr>
                                <w:t>true.</w:t>
                              </w:r>
                            </w:p>
                            <w:p w14:paraId="6FA52EE0" w14:textId="77777777" w:rsidR="003939F3" w:rsidRPr="00D5566F" w:rsidRDefault="003939F3">
                              <w:pPr>
                                <w:rPr>
                                  <w:rFonts w:ascii="Chalkboard" w:hAnsi="Chalkboard"/>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64" name="Text Box 20564"/>
                        <wps:cNvSpPr txBox="1"/>
                        <wps:spPr>
                          <a:xfrm>
                            <a:off x="91440" y="725805"/>
                            <a:ext cx="2468880" cy="169545"/>
                          </a:xfrm>
                          <a:prstGeom prst="rect">
                            <a:avLst/>
                          </a:prstGeom>
                          <a:noFill/>
                          <a:ln>
                            <a:noFill/>
                          </a:ln>
                          <a:effectLst/>
                          <a:extLst>
                            <a:ext uri="{C572A759-6A51-4108-AA02-DFA0A04FC94B}">
                              <ma14:wrappingTextBoxFlag xmlns:ma14="http://schemas.microsoft.com/office/mac/drawingml/2011/main"/>
                            </a:ext>
                          </a:extLst>
                        </wps:spPr>
                        <wps:linkedTxbx id="11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65" name="Text Box 20565"/>
                        <wps:cNvSpPr txBox="1"/>
                        <wps:spPr>
                          <a:xfrm>
                            <a:off x="91440" y="894080"/>
                            <a:ext cx="2468880" cy="688340"/>
                          </a:xfrm>
                          <a:prstGeom prst="rect">
                            <a:avLst/>
                          </a:prstGeom>
                          <a:noFill/>
                          <a:ln>
                            <a:noFill/>
                          </a:ln>
                          <a:effectLst/>
                          <a:extLst>
                            <a:ext uri="{C572A759-6A51-4108-AA02-DFA0A04FC94B}">
                              <ma14:wrappingTextBoxFlag xmlns:ma14="http://schemas.microsoft.com/office/mac/drawingml/2011/main"/>
                            </a:ext>
                          </a:extLst>
                        </wps:spPr>
                        <wps:linkedTxbx id="11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66" name="Text Box 20566"/>
                        <wps:cNvSpPr txBox="1"/>
                        <wps:spPr>
                          <a:xfrm>
                            <a:off x="91440" y="1581150"/>
                            <a:ext cx="2468880" cy="688340"/>
                          </a:xfrm>
                          <a:prstGeom prst="rect">
                            <a:avLst/>
                          </a:prstGeom>
                          <a:noFill/>
                          <a:ln>
                            <a:noFill/>
                          </a:ln>
                          <a:effectLst/>
                          <a:extLst>
                            <a:ext uri="{C572A759-6A51-4108-AA02-DFA0A04FC94B}">
                              <ma14:wrappingTextBoxFlag xmlns:ma14="http://schemas.microsoft.com/office/mac/drawingml/2011/main"/>
                            </a:ext>
                          </a:extLst>
                        </wps:spPr>
                        <wps:linkedTxbx id="11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68" name="Text Box 20568"/>
                        <wps:cNvSpPr txBox="1"/>
                        <wps:spPr>
                          <a:xfrm>
                            <a:off x="91440" y="2268220"/>
                            <a:ext cx="2468880" cy="170180"/>
                          </a:xfrm>
                          <a:prstGeom prst="rect">
                            <a:avLst/>
                          </a:prstGeom>
                          <a:noFill/>
                          <a:ln>
                            <a:noFill/>
                          </a:ln>
                          <a:effectLst/>
                          <a:extLst>
                            <a:ext uri="{C572A759-6A51-4108-AA02-DFA0A04FC94B}">
                              <ma14:wrappingTextBoxFlag xmlns:ma14="http://schemas.microsoft.com/office/mac/drawingml/2011/main"/>
                            </a:ext>
                          </a:extLst>
                        </wps:spPr>
                        <wps:linkedTxbx id="11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5" name="Text Box 195"/>
                        <wps:cNvSpPr txBox="1"/>
                        <wps:spPr>
                          <a:xfrm>
                            <a:off x="91440" y="2437130"/>
                            <a:ext cx="2468880" cy="1141730"/>
                          </a:xfrm>
                          <a:prstGeom prst="rect">
                            <a:avLst/>
                          </a:prstGeom>
                          <a:noFill/>
                          <a:ln>
                            <a:noFill/>
                          </a:ln>
                          <a:effectLst/>
                          <a:extLst>
                            <a:ext uri="{C572A759-6A51-4108-AA02-DFA0A04FC94B}">
                              <ma14:wrappingTextBoxFlag xmlns:ma14="http://schemas.microsoft.com/office/mac/drawingml/2011/main"/>
                            </a:ext>
                          </a:extLst>
                        </wps:spPr>
                        <wps:linkedTxbx id="11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 name="Text Box 204"/>
                        <wps:cNvSpPr txBox="1"/>
                        <wps:spPr>
                          <a:xfrm>
                            <a:off x="91440" y="3577590"/>
                            <a:ext cx="2468880" cy="170180"/>
                          </a:xfrm>
                          <a:prstGeom prst="rect">
                            <a:avLst/>
                          </a:prstGeom>
                          <a:noFill/>
                          <a:ln>
                            <a:noFill/>
                          </a:ln>
                          <a:effectLst/>
                          <a:extLst>
                            <a:ext uri="{C572A759-6A51-4108-AA02-DFA0A04FC94B}">
                              <ma14:wrappingTextBoxFlag xmlns:ma14="http://schemas.microsoft.com/office/mac/drawingml/2011/main"/>
                            </a:ext>
                          </a:extLst>
                        </wps:spPr>
                        <wps:linkedTxbx id="11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0" name="Text Box 210"/>
                        <wps:cNvSpPr txBox="1"/>
                        <wps:spPr>
                          <a:xfrm>
                            <a:off x="91440" y="3746500"/>
                            <a:ext cx="2468880" cy="169545"/>
                          </a:xfrm>
                          <a:prstGeom prst="rect">
                            <a:avLst/>
                          </a:prstGeom>
                          <a:noFill/>
                          <a:ln>
                            <a:noFill/>
                          </a:ln>
                          <a:effectLst/>
                          <a:extLst>
                            <a:ext uri="{C572A759-6A51-4108-AA02-DFA0A04FC94B}">
                              <ma14:wrappingTextBoxFlag xmlns:ma14="http://schemas.microsoft.com/office/mac/drawingml/2011/main"/>
                            </a:ext>
                          </a:extLst>
                        </wps:spPr>
                        <wps:linkedTxbx id="11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1" name="Text Box 211"/>
                        <wps:cNvSpPr txBox="1"/>
                        <wps:spPr>
                          <a:xfrm>
                            <a:off x="91440" y="3914775"/>
                            <a:ext cx="2468880" cy="169545"/>
                          </a:xfrm>
                          <a:prstGeom prst="rect">
                            <a:avLst/>
                          </a:prstGeom>
                          <a:noFill/>
                          <a:ln>
                            <a:noFill/>
                          </a:ln>
                          <a:effectLst/>
                          <a:extLst>
                            <a:ext uri="{C572A759-6A51-4108-AA02-DFA0A04FC94B}">
                              <ma14:wrappingTextBoxFlag xmlns:ma14="http://schemas.microsoft.com/office/mac/drawingml/2011/main"/>
                            </a:ext>
                          </a:extLst>
                        </wps:spPr>
                        <wps:linkedTxbx id="11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0" name="Text Box 220"/>
                        <wps:cNvSpPr txBox="1"/>
                        <wps:spPr>
                          <a:xfrm>
                            <a:off x="91440" y="4083050"/>
                            <a:ext cx="2468880" cy="908685"/>
                          </a:xfrm>
                          <a:prstGeom prst="rect">
                            <a:avLst/>
                          </a:prstGeom>
                          <a:noFill/>
                          <a:ln>
                            <a:noFill/>
                          </a:ln>
                          <a:effectLst/>
                          <a:extLst>
                            <a:ext uri="{C572A759-6A51-4108-AA02-DFA0A04FC94B}">
                              <ma14:wrappingTextBoxFlag xmlns:ma14="http://schemas.microsoft.com/office/mac/drawingml/2011/main"/>
                            </a:ext>
                          </a:extLst>
                        </wps:spPr>
                        <wps:linkedTxbx id="11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2" name="Text Box 222"/>
                        <wps:cNvSpPr txBox="1"/>
                        <wps:spPr>
                          <a:xfrm>
                            <a:off x="748030" y="4990465"/>
                            <a:ext cx="1812290" cy="228600"/>
                          </a:xfrm>
                          <a:prstGeom prst="rect">
                            <a:avLst/>
                          </a:prstGeom>
                          <a:noFill/>
                          <a:ln>
                            <a:noFill/>
                          </a:ln>
                          <a:effectLst/>
                          <a:extLst>
                            <a:ext uri="{C572A759-6A51-4108-AA02-DFA0A04FC94B}">
                              <ma14:wrappingTextBoxFlag xmlns:ma14="http://schemas.microsoft.com/office/mac/drawingml/2011/main"/>
                            </a:ext>
                          </a:extLst>
                        </wps:spPr>
                        <wps:linkedTxbx id="11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3" name="Text Box 223"/>
                        <wps:cNvSpPr txBox="1"/>
                        <wps:spPr>
                          <a:xfrm>
                            <a:off x="781050" y="5217795"/>
                            <a:ext cx="1779270" cy="227965"/>
                          </a:xfrm>
                          <a:prstGeom prst="rect">
                            <a:avLst/>
                          </a:prstGeom>
                          <a:noFill/>
                          <a:ln>
                            <a:noFill/>
                          </a:ln>
                          <a:effectLst/>
                          <a:extLst>
                            <a:ext uri="{C572A759-6A51-4108-AA02-DFA0A04FC94B}">
                              <ma14:wrappingTextBoxFlag xmlns:ma14="http://schemas.microsoft.com/office/mac/drawingml/2011/main"/>
                            </a:ext>
                          </a:extLst>
                        </wps:spPr>
                        <wps:linkedTxbx id="11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78" name="Text Box 20578"/>
                        <wps:cNvSpPr txBox="1"/>
                        <wps:spPr>
                          <a:xfrm>
                            <a:off x="814705" y="5444490"/>
                            <a:ext cx="1745615" cy="227965"/>
                          </a:xfrm>
                          <a:prstGeom prst="rect">
                            <a:avLst/>
                          </a:prstGeom>
                          <a:noFill/>
                          <a:ln>
                            <a:noFill/>
                          </a:ln>
                          <a:effectLst/>
                          <a:extLst>
                            <a:ext uri="{C572A759-6A51-4108-AA02-DFA0A04FC94B}">
                              <ma14:wrappingTextBoxFlag xmlns:ma14="http://schemas.microsoft.com/office/mac/drawingml/2011/main"/>
                            </a:ext>
                          </a:extLst>
                        </wps:spPr>
                        <wps:linkedTxbx id="11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80" name="Text Box 20580"/>
                        <wps:cNvSpPr txBox="1"/>
                        <wps:spPr>
                          <a:xfrm>
                            <a:off x="848360" y="5671185"/>
                            <a:ext cx="1711960" cy="236220"/>
                          </a:xfrm>
                          <a:prstGeom prst="rect">
                            <a:avLst/>
                          </a:prstGeom>
                          <a:noFill/>
                          <a:ln>
                            <a:noFill/>
                          </a:ln>
                          <a:effectLst/>
                          <a:extLst>
                            <a:ext uri="{C572A759-6A51-4108-AA02-DFA0A04FC94B}">
                              <ma14:wrappingTextBoxFlag xmlns:ma14="http://schemas.microsoft.com/office/mac/drawingml/2011/main"/>
                            </a:ext>
                          </a:extLst>
                        </wps:spPr>
                        <wps:linkedTxbx id="11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81" name="Text Box 20581"/>
                        <wps:cNvSpPr txBox="1"/>
                        <wps:spPr>
                          <a:xfrm>
                            <a:off x="870585" y="5906135"/>
                            <a:ext cx="1689735" cy="235585"/>
                          </a:xfrm>
                          <a:prstGeom prst="rect">
                            <a:avLst/>
                          </a:prstGeom>
                          <a:noFill/>
                          <a:ln>
                            <a:noFill/>
                          </a:ln>
                          <a:effectLst/>
                          <a:extLst>
                            <a:ext uri="{C572A759-6A51-4108-AA02-DFA0A04FC94B}">
                              <ma14:wrappingTextBoxFlag xmlns:ma14="http://schemas.microsoft.com/office/mac/drawingml/2011/main"/>
                            </a:ext>
                          </a:extLst>
                        </wps:spPr>
                        <wps:linkedTxbx id="11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87" name="Text Box 20587"/>
                        <wps:cNvSpPr txBox="1"/>
                        <wps:spPr>
                          <a:xfrm>
                            <a:off x="892175" y="6140450"/>
                            <a:ext cx="1668145" cy="228600"/>
                          </a:xfrm>
                          <a:prstGeom prst="rect">
                            <a:avLst/>
                          </a:prstGeom>
                          <a:noFill/>
                          <a:ln>
                            <a:noFill/>
                          </a:ln>
                          <a:effectLst/>
                          <a:extLst>
                            <a:ext uri="{C572A759-6A51-4108-AA02-DFA0A04FC94B}">
                              <ma14:wrappingTextBoxFlag xmlns:ma14="http://schemas.microsoft.com/office/mac/drawingml/2011/main"/>
                            </a:ext>
                          </a:extLst>
                        </wps:spPr>
                        <wps:linkedTxbx id="11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90" name="Text Box 20590"/>
                        <wps:cNvSpPr txBox="1"/>
                        <wps:spPr>
                          <a:xfrm>
                            <a:off x="913130" y="6367780"/>
                            <a:ext cx="1647190" cy="227965"/>
                          </a:xfrm>
                          <a:prstGeom prst="rect">
                            <a:avLst/>
                          </a:prstGeom>
                          <a:noFill/>
                          <a:ln>
                            <a:noFill/>
                          </a:ln>
                          <a:effectLst/>
                          <a:extLst>
                            <a:ext uri="{C572A759-6A51-4108-AA02-DFA0A04FC94B}">
                              <ma14:wrappingTextBoxFlag xmlns:ma14="http://schemas.microsoft.com/office/mac/drawingml/2011/main"/>
                            </a:ext>
                          </a:extLst>
                        </wps:spPr>
                        <wps:linkedTxbx id="11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91" name="Text Box 20591"/>
                        <wps:cNvSpPr txBox="1"/>
                        <wps:spPr>
                          <a:xfrm>
                            <a:off x="934085" y="6594475"/>
                            <a:ext cx="1626235" cy="227965"/>
                          </a:xfrm>
                          <a:prstGeom prst="rect">
                            <a:avLst/>
                          </a:prstGeom>
                          <a:noFill/>
                          <a:ln>
                            <a:noFill/>
                          </a:ln>
                          <a:effectLst/>
                          <a:extLst>
                            <a:ext uri="{C572A759-6A51-4108-AA02-DFA0A04FC94B}">
                              <ma14:wrappingTextBoxFlag xmlns:ma14="http://schemas.microsoft.com/office/mac/drawingml/2011/main"/>
                            </a:ext>
                          </a:extLst>
                        </wps:spPr>
                        <wps:linkedTxbx id="114"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92" name="Text Box 20592"/>
                        <wps:cNvSpPr txBox="1"/>
                        <wps:spPr>
                          <a:xfrm>
                            <a:off x="955040" y="6821170"/>
                            <a:ext cx="1605280" cy="228600"/>
                          </a:xfrm>
                          <a:prstGeom prst="rect">
                            <a:avLst/>
                          </a:prstGeom>
                          <a:noFill/>
                          <a:ln>
                            <a:noFill/>
                          </a:ln>
                          <a:effectLst/>
                          <a:extLst>
                            <a:ext uri="{C572A759-6A51-4108-AA02-DFA0A04FC94B}">
                              <ma14:wrappingTextBoxFlag xmlns:ma14="http://schemas.microsoft.com/office/mac/drawingml/2011/main"/>
                            </a:ext>
                          </a:extLst>
                        </wps:spPr>
                        <wps:linkedTxbx id="114"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93" name="Text Box 20593"/>
                        <wps:cNvSpPr txBox="1"/>
                        <wps:spPr>
                          <a:xfrm>
                            <a:off x="975995" y="7048500"/>
                            <a:ext cx="1584325" cy="235585"/>
                          </a:xfrm>
                          <a:prstGeom prst="rect">
                            <a:avLst/>
                          </a:prstGeom>
                          <a:noFill/>
                          <a:ln>
                            <a:noFill/>
                          </a:ln>
                          <a:effectLst/>
                          <a:extLst>
                            <a:ext uri="{C572A759-6A51-4108-AA02-DFA0A04FC94B}">
                              <ma14:wrappingTextBoxFlag xmlns:ma14="http://schemas.microsoft.com/office/mac/drawingml/2011/main"/>
                            </a:ext>
                          </a:extLst>
                        </wps:spPr>
                        <wps:linkedTxbx id="114"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94" name="Text Box 20594"/>
                        <wps:cNvSpPr txBox="1"/>
                        <wps:spPr>
                          <a:xfrm>
                            <a:off x="995045" y="7282815"/>
                            <a:ext cx="1565275" cy="195580"/>
                          </a:xfrm>
                          <a:prstGeom prst="rect">
                            <a:avLst/>
                          </a:prstGeom>
                          <a:noFill/>
                          <a:ln>
                            <a:noFill/>
                          </a:ln>
                          <a:effectLst/>
                          <a:extLst>
                            <a:ext uri="{C572A759-6A51-4108-AA02-DFA0A04FC94B}">
                              <ma14:wrappingTextBoxFlag xmlns:ma14="http://schemas.microsoft.com/office/mac/drawingml/2011/main"/>
                            </a:ext>
                          </a:extLst>
                        </wps:spPr>
                        <wps:linkedTxbx id="114"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0595" o:spid="_x0000_s1268" style="position:absolute;margin-left:372.8pt;margin-top:106.4pt;width:208.8pt;height:607.2pt;z-index:251641931;mso-position-horizontal-relative:page;mso-position-vertical-relative:page" coordsize="2651760,77114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" mv:complextextbox="1">
                <v:shape id="Text Box 20542" o:spid="_x0000_s1269" type="#_x0000_t202" style="position:absolute;width:2651760;height:771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9BSrxwAA&#10;AN4AAAAPAAAAZHJzL2Rvd25yZXYueG1sRI9Ba8JAFITvhf6H5RW81d0G24bUVVRUPCht1YPHR/aZ&#10;BLNvQ3Y16b93C4Ueh5n5hhlPe1uLG7W+cqzhZahAEOfOVFxoOB5WzykIH5AN1o5Jww95mE4eH8aY&#10;GdfxN932oRARwj5DDWUITSalz0uy6IeuIY7e2bUWQ5RtIU2LXYTbWiZKvUmLFceFEhtalJRf9ler&#10;gba9PezS92X4nJ/X6pR+dVtTaD146mcfIAL14T/8194YDYl6HSXweydeATm5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qfQUq8cAAADeAAAADwAAAAAAAAAAAAAAAACXAgAAZHJz&#10;L2Rvd25yZXYueG1sUEsFBgAAAAAEAAQA9QAAAIsDAAAAAA==&#10;" mv:complextextbox="1" filled="f" stroked="f"/>
                <v:shape id="Text Box 20562" o:spid="_x0000_s1270" type="#_x0000_t202" style="position:absolute;left:91440;top:551180;width:2468880;height:1758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kOksxgAA&#10;AN4AAAAPAAAAZHJzL2Rvd25yZXYueG1sRI9BS8QwFITvgv8hPMGbTSxYtG66LKIgCIvdevD4bN62&#10;oc1LbeJu/fcbQdjjMDPfMKv14kZxoDlYzxpuMwWCuPXGcqfho3m5uQcRIrLB0TNp+KUA6+ryYoWl&#10;8Ueu6bCLnUgQDiVq6GOcSilD25PDkPmJOHl7PzuMSc6dNDMeE9yNMleqkA4tp4UeJ3rqqR12P07D&#10;5pPrZ/u9/Xqv97VtmgfFb8Wg9fXVsnkEEWmJ5/B/+9VoyNVdkcPfnXQFZHU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kOksxgAAAN4AAAAPAAAAAAAAAAAAAAAAAJcCAABkcnMv&#10;ZG93bnJldi54bWxQSwUGAAAAAAQABAD1AAAAigMAAAAA&#10;" filled="f" stroked="f">
                  <v:textbox style="mso-next-textbox:#Text Box 20564" inset="0,0,0,0">
                    <w:txbxContent>
                      <w:p w14:paraId="4EFA870D" w14:textId="77777777" w:rsidR="00556B26" w:rsidRDefault="00556B26" w:rsidP="00B55F26">
                        <w:pPr>
                          <w:shd w:val="clear" w:color="auto" w:fill="FFFFFF"/>
                          <w:spacing w:before="10" w:after="10"/>
                          <w:rPr>
                            <w:rFonts w:ascii="Chalkboard" w:hAnsi="Chalkboard" w:cs="Times New Roman"/>
                            <w:sz w:val="20"/>
                            <w:szCs w:val="20"/>
                          </w:rPr>
                        </w:pPr>
                        <w:r>
                          <w:rPr>
                            <w:rFonts w:ascii="Chalkboard" w:hAnsi="Chalkboard" w:cs="Times New Roman"/>
                            <w:sz w:val="28"/>
                            <w:szCs w:val="28"/>
                          </w:rPr>
                          <w:t xml:space="preserve">      </w:t>
                        </w:r>
                        <w:r w:rsidRPr="00556B26">
                          <w:rPr>
                            <w:rFonts w:ascii="Chalkboard" w:hAnsi="Chalkboard" w:cs="Times New Roman"/>
                            <w:sz w:val="20"/>
                            <w:szCs w:val="20"/>
                          </w:rPr>
                          <w:t xml:space="preserve"> ----------</w:t>
                        </w:r>
                        <w:r>
                          <w:rPr>
                            <w:rFonts w:ascii="Chalkboard" w:hAnsi="Chalkboard" w:cs="Times New Roman"/>
                            <w:sz w:val="20"/>
                            <w:szCs w:val="20"/>
                          </w:rPr>
                          <w:t>-----------</w:t>
                        </w:r>
                      </w:p>
                      <w:p w14:paraId="7C1BE964" w14:textId="77777777" w:rsidR="00556B26" w:rsidRPr="00556B26" w:rsidRDefault="00556B26" w:rsidP="00B55F26">
                        <w:pPr>
                          <w:shd w:val="clear" w:color="auto" w:fill="FFFFFF"/>
                          <w:spacing w:before="10" w:after="10"/>
                          <w:rPr>
                            <w:rFonts w:ascii="Chalkboard" w:hAnsi="Chalkboard" w:cs="Times New Roman"/>
                            <w:sz w:val="20"/>
                            <w:szCs w:val="20"/>
                          </w:rPr>
                        </w:pPr>
                      </w:p>
                      <w:p w14:paraId="55D5A234" w14:textId="77777777" w:rsidR="003939F3" w:rsidRPr="00D5566F" w:rsidRDefault="003939F3" w:rsidP="00B55F26">
                        <w:pPr>
                          <w:shd w:val="clear" w:color="auto" w:fill="FFFFFF"/>
                          <w:spacing w:before="10" w:after="10"/>
                          <w:rPr>
                            <w:rFonts w:ascii="Chalkboard" w:hAnsi="Chalkboard" w:cs="Times New Roman"/>
                            <w:sz w:val="20"/>
                            <w:szCs w:val="20"/>
                          </w:rPr>
                        </w:pPr>
                        <w:r w:rsidRPr="00D5566F">
                          <w:rPr>
                            <w:rFonts w:ascii="Chalkboard" w:hAnsi="Chalkboard" w:cs="Times New Roman"/>
                            <w:sz w:val="28"/>
                            <w:szCs w:val="28"/>
                          </w:rPr>
                          <w:t xml:space="preserve">Your baby will be given </w:t>
                        </w:r>
                        <w:r>
                          <w:rPr>
                            <w:rFonts w:ascii="Chalkboard" w:hAnsi="Chalkboard" w:cs="Times New Roman"/>
                            <w:sz w:val="28"/>
                            <w:szCs w:val="28"/>
                          </w:rPr>
                          <w:t>the care and security any parent</w:t>
                        </w:r>
                        <w:r w:rsidRPr="00D5566F">
                          <w:rPr>
                            <w:rFonts w:ascii="Chalkboard" w:hAnsi="Chalkboard" w:cs="Times New Roman"/>
                            <w:sz w:val="28"/>
                            <w:szCs w:val="28"/>
                          </w:rPr>
                          <w:t xml:space="preserve"> wishes for.</w:t>
                        </w:r>
                      </w:p>
                      <w:p w14:paraId="7FBC8EE9" w14:textId="77777777" w:rsidR="003939F3" w:rsidRDefault="003939F3" w:rsidP="00D5566F">
                        <w:pPr>
                          <w:shd w:val="clear" w:color="auto" w:fill="FFFFFF"/>
                          <w:spacing w:before="10" w:after="10"/>
                          <w:rPr>
                            <w:rFonts w:ascii="Chalkboard" w:hAnsi="Chalkboard" w:cs="Times New Roman"/>
                            <w:sz w:val="28"/>
                            <w:szCs w:val="28"/>
                          </w:rPr>
                        </w:pPr>
                        <w:r w:rsidRPr="00D5566F">
                          <w:rPr>
                            <w:rFonts w:ascii="Chalkboard" w:hAnsi="Chalkboard" w:cs="Times New Roman"/>
                            <w:sz w:val="28"/>
                            <w:szCs w:val="28"/>
                          </w:rPr>
                          <w:t xml:space="preserve">S/he will have lots of room and space to play and grow, with </w:t>
                        </w:r>
                        <w:r>
                          <w:rPr>
                            <w:rFonts w:ascii="Chalkboard" w:hAnsi="Chalkboard" w:cs="Times New Roman"/>
                            <w:sz w:val="28"/>
                            <w:szCs w:val="28"/>
                          </w:rPr>
                          <w:t>many</w:t>
                        </w:r>
                        <w:r w:rsidRPr="00D5566F">
                          <w:rPr>
                            <w:rFonts w:ascii="Chalkboard" w:hAnsi="Chalkboard" w:cs="Times New Roman"/>
                            <w:sz w:val="28"/>
                            <w:szCs w:val="28"/>
                          </w:rPr>
                          <w:t xml:space="preserve"> toys and clothes.</w:t>
                        </w:r>
                      </w:p>
                      <w:p w14:paraId="7FC381AB" w14:textId="77777777" w:rsidR="003939F3" w:rsidRPr="0078295B" w:rsidRDefault="003939F3" w:rsidP="00D5566F">
                        <w:pPr>
                          <w:shd w:val="clear" w:color="auto" w:fill="FFFFFF"/>
                          <w:spacing w:before="10" w:after="10"/>
                          <w:rPr>
                            <w:rFonts w:ascii="Chalkboard" w:hAnsi="Chalkboard" w:cs="Times New Roman"/>
                            <w:sz w:val="20"/>
                            <w:szCs w:val="20"/>
                          </w:rPr>
                        </w:pPr>
                      </w:p>
                      <w:p w14:paraId="0A52753C" w14:textId="77777777" w:rsidR="003939F3" w:rsidRDefault="003939F3" w:rsidP="00D5566F">
                        <w:pPr>
                          <w:shd w:val="clear" w:color="auto" w:fill="FFFFFF"/>
                          <w:spacing w:before="10" w:after="10"/>
                          <w:rPr>
                            <w:rFonts w:ascii="Chalkboard" w:hAnsi="Chalkboard" w:cs="Times New Roman"/>
                            <w:sz w:val="28"/>
                            <w:szCs w:val="28"/>
                          </w:rPr>
                        </w:pPr>
                        <w:r w:rsidRPr="00D5566F">
                          <w:rPr>
                            <w:rFonts w:ascii="Chalkboard" w:hAnsi="Chalkboard" w:cs="Times New Roman"/>
                            <w:sz w:val="28"/>
                            <w:szCs w:val="28"/>
                          </w:rPr>
                          <w:t xml:space="preserve">Since </w:t>
                        </w:r>
                        <w:r>
                          <w:rPr>
                            <w:rFonts w:ascii="Chalkboard" w:hAnsi="Chalkboard" w:cs="Times New Roman"/>
                            <w:sz w:val="28"/>
                            <w:szCs w:val="28"/>
                          </w:rPr>
                          <w:t>education is very important to us</w:t>
                        </w:r>
                        <w:r w:rsidRPr="00D5566F">
                          <w:rPr>
                            <w:rFonts w:ascii="Chalkboard" w:hAnsi="Chalkboard" w:cs="Times New Roman"/>
                            <w:sz w:val="28"/>
                            <w:szCs w:val="28"/>
                          </w:rPr>
                          <w:t>, we will also offer your child the possibility to study in best schools and colleges.</w:t>
                        </w:r>
                      </w:p>
                      <w:p w14:paraId="186838DE" w14:textId="77777777" w:rsidR="003939F3" w:rsidRDefault="003939F3" w:rsidP="00D5566F">
                        <w:pPr>
                          <w:shd w:val="clear" w:color="auto" w:fill="FFFFFF"/>
                          <w:spacing w:before="10" w:after="10"/>
                          <w:rPr>
                            <w:rFonts w:ascii="Chalkboard" w:hAnsi="Chalkboard" w:cs="Times New Roman"/>
                            <w:sz w:val="20"/>
                            <w:szCs w:val="20"/>
                          </w:rPr>
                        </w:pPr>
                      </w:p>
                      <w:p w14:paraId="715A6DB8" w14:textId="77777777" w:rsidR="00556B26" w:rsidRDefault="00556B26" w:rsidP="00D5566F">
                        <w:pPr>
                          <w:shd w:val="clear" w:color="auto" w:fill="FFFFFF"/>
                          <w:spacing w:before="10" w:after="10"/>
                          <w:rPr>
                            <w:rFonts w:ascii="Chalkboard" w:hAnsi="Chalkboard" w:cs="Times New Roman"/>
                            <w:sz w:val="20"/>
                            <w:szCs w:val="20"/>
                          </w:rPr>
                        </w:pPr>
                        <w:r>
                          <w:rPr>
                            <w:rFonts w:ascii="Chalkboard" w:hAnsi="Chalkboard" w:cs="Times New Roman"/>
                            <w:sz w:val="20"/>
                            <w:szCs w:val="20"/>
                          </w:rPr>
                          <w:t xml:space="preserve">           ---------------------</w:t>
                        </w:r>
                      </w:p>
                      <w:p w14:paraId="35301A37" w14:textId="77777777" w:rsidR="00556B26" w:rsidRPr="0078295B" w:rsidRDefault="00556B26" w:rsidP="00D5566F">
                        <w:pPr>
                          <w:shd w:val="clear" w:color="auto" w:fill="FFFFFF"/>
                          <w:spacing w:before="10" w:after="10"/>
                          <w:rPr>
                            <w:rFonts w:ascii="Chalkboard" w:hAnsi="Chalkboard" w:cs="Times New Roman"/>
                            <w:sz w:val="20"/>
                            <w:szCs w:val="20"/>
                          </w:rPr>
                        </w:pPr>
                      </w:p>
                      <w:p w14:paraId="116A78E4" w14:textId="77777777" w:rsidR="003939F3" w:rsidRDefault="003939F3" w:rsidP="0078295B">
                        <w:pPr>
                          <w:pStyle w:val="NormalWeb"/>
                          <w:spacing w:before="10" w:beforeAutospacing="0" w:after="12" w:afterAutospacing="0"/>
                          <w:rPr>
                            <w:rFonts w:ascii="Chalkboard" w:eastAsiaTheme="majorEastAsia" w:hAnsi="Chalkboard" w:cstheme="majorBidi"/>
                            <w:color w:val="000000" w:themeColor="text1"/>
                            <w:kern w:val="24"/>
                            <w:sz w:val="28"/>
                            <w:szCs w:val="28"/>
                          </w:rPr>
                        </w:pPr>
                        <w:r w:rsidRPr="007D10ED">
                          <w:rPr>
                            <w:rFonts w:ascii="Chalkboard" w:eastAsiaTheme="majorEastAsia" w:hAnsi="Chalkboard" w:cstheme="majorBidi"/>
                            <w:color w:val="000000" w:themeColor="text1"/>
                            <w:kern w:val="24"/>
                            <w:sz w:val="28"/>
                            <w:szCs w:val="28"/>
                          </w:rPr>
                          <w:t>Your child would be joining a family with two very loving parents, a sibling who cannot wait to be a big sister, very enthusiastic grandparents and loving aunts and uncles.</w:t>
                        </w:r>
                      </w:p>
                      <w:p w14:paraId="3CAC6C30" w14:textId="77777777" w:rsidR="003939F3" w:rsidRDefault="003939F3" w:rsidP="0078295B">
                        <w:pPr>
                          <w:pStyle w:val="NormalWeb"/>
                          <w:spacing w:before="10" w:beforeAutospacing="0" w:after="12" w:afterAutospacing="0"/>
                          <w:rPr>
                            <w:rFonts w:ascii="Chalkboard" w:eastAsiaTheme="majorEastAsia" w:hAnsi="Chalkboard" w:cstheme="majorBidi"/>
                            <w:color w:val="000000" w:themeColor="text1"/>
                            <w:kern w:val="24"/>
                            <w:sz w:val="28"/>
                            <w:szCs w:val="28"/>
                          </w:rPr>
                        </w:pPr>
                      </w:p>
                      <w:p w14:paraId="3DBF5178" w14:textId="77777777" w:rsidR="003939F3" w:rsidRPr="00DF6C2B" w:rsidRDefault="003939F3" w:rsidP="0078295B">
                        <w:pPr>
                          <w:pStyle w:val="NormalWeb"/>
                          <w:spacing w:before="10" w:beforeAutospacing="0" w:after="12" w:afterAutospacing="0"/>
                          <w:rPr>
                            <w:rFonts w:ascii="Chalkboard" w:eastAsiaTheme="majorEastAsia" w:hAnsi="Chalkboard" w:cstheme="majorBidi"/>
                            <w:color w:val="000000" w:themeColor="text1"/>
                            <w:kern w:val="24"/>
                            <w:sz w:val="28"/>
                            <w:szCs w:val="28"/>
                          </w:rPr>
                        </w:pPr>
                        <w:r>
                          <w:rPr>
                            <w:rFonts w:ascii="Chalkboard" w:eastAsiaTheme="majorEastAsia" w:hAnsi="Chalkboard" w:cstheme="majorBidi"/>
                            <w:color w:val="000000" w:themeColor="text1"/>
                            <w:kern w:val="24"/>
                            <w:sz w:val="28"/>
                            <w:szCs w:val="28"/>
                          </w:rPr>
                          <w:t xml:space="preserve">We hope you </w:t>
                        </w:r>
                        <w:r w:rsidRPr="007D10ED">
                          <w:rPr>
                            <w:rFonts w:ascii="Chalkboard" w:eastAsiaTheme="majorEastAsia" w:hAnsi="Chalkboard" w:cstheme="majorBidi"/>
                            <w:color w:val="000000" w:themeColor="text1"/>
                            <w:kern w:val="24"/>
                            <w:sz w:val="28"/>
                            <w:szCs w:val="28"/>
                          </w:rPr>
                          <w:t>choose us as the right</w:t>
                        </w:r>
                        <w:r>
                          <w:rPr>
                            <w:rFonts w:ascii="Chalkboard" w:eastAsiaTheme="majorEastAsia" w:hAnsi="Chalkboard" w:cstheme="majorBidi"/>
                            <w:color w:val="000000" w:themeColor="text1"/>
                            <w:kern w:val="24"/>
                            <w:sz w:val="28"/>
                            <w:szCs w:val="28"/>
                          </w:rPr>
                          <w:t xml:space="preserve"> family and help make our dream </w:t>
                        </w:r>
                        <w:r w:rsidRPr="007D10ED">
                          <w:rPr>
                            <w:rFonts w:ascii="Chalkboard" w:eastAsiaTheme="majorEastAsia" w:hAnsi="Chalkboard" w:cstheme="majorBidi"/>
                            <w:color w:val="000000" w:themeColor="text1"/>
                            <w:kern w:val="24"/>
                            <w:sz w:val="28"/>
                            <w:szCs w:val="28"/>
                          </w:rPr>
                          <w:t>come</w:t>
                        </w:r>
                        <w:r>
                          <w:rPr>
                            <w:rFonts w:ascii="Chalkboard" w:eastAsiaTheme="majorEastAsia" w:hAnsi="Chalkboard" w:cstheme="majorBidi"/>
                            <w:color w:val="000000" w:themeColor="text1"/>
                            <w:kern w:val="24"/>
                            <w:sz w:val="28"/>
                            <w:szCs w:val="28"/>
                          </w:rPr>
                          <w:t xml:space="preserve">s </w:t>
                        </w:r>
                        <w:r w:rsidRPr="007D10ED">
                          <w:rPr>
                            <w:rFonts w:ascii="Chalkboard" w:eastAsiaTheme="majorEastAsia" w:hAnsi="Chalkboard" w:cstheme="majorBidi"/>
                            <w:color w:val="000000" w:themeColor="text1"/>
                            <w:kern w:val="24"/>
                            <w:sz w:val="28"/>
                            <w:szCs w:val="28"/>
                          </w:rPr>
                          <w:t>true.</w:t>
                        </w:r>
                      </w:p>
                      <w:p w14:paraId="6FA52EE0" w14:textId="77777777" w:rsidR="003939F3" w:rsidRPr="00D5566F" w:rsidRDefault="003939F3">
                        <w:pPr>
                          <w:rPr>
                            <w:rFonts w:ascii="Chalkboard" w:hAnsi="Chalkboard"/>
                          </w:rPr>
                        </w:pPr>
                      </w:p>
                    </w:txbxContent>
                  </v:textbox>
                </v:shape>
                <v:shape id="Text Box 20564" o:spid="_x0000_s1271" type="#_x0000_t202" style="position:absolute;left:91440;top:725805;width:246888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NdTDxwAA&#10;AN4AAAAPAAAAZHJzL2Rvd25yZXYueG1sRI9BawIxFITvhf6H8AreaqLoUlejSGmhIJSu68Hjc/Pc&#10;DW5etptUt/++KRR6HGbmG2a1GVwrrtQH61nDZKxAEFfeWK41HMrXxycQISIbbD2Thm8KsFnf360w&#10;N/7GBV33sRYJwiFHDU2MXS5lqBpyGMa+I07e2fcOY5J9LU2PtwR3rZwqlUmHltNCgx09N1Rd9l9O&#10;w/bIxYv9fD99FOfCluVC8S67aD16GLZLEJGG+B/+a78ZDVM1z2bweyddAbn+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DXUw8cAAADeAAAADwAAAAAAAAAAAAAAAACXAgAAZHJz&#10;L2Rvd25yZXYueG1sUEsFBgAAAAAEAAQA9QAAAIsDAAAAAA==&#10;" filled="f" stroked="f">
                  <v:textbox style="mso-next-textbox:#Text Box 20565" inset="0,0,0,0">
                    <w:txbxContent/>
                  </v:textbox>
                </v:shape>
                <v:shape id="Text Box 20565" o:spid="_x0000_s1272" type="#_x0000_t202" style="position:absolute;left:91440;top:894080;width:2468880;height:688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eXFYxwAA&#10;AN4AAAAPAAAAZHJzL2Rvd25yZXYueG1sRI9BawIxFITvhf6H8ArealLBpa5GkWJBKEjX7aHH5+a5&#10;G9y8rJtUt//eFAoeh5n5hlmsBteKC/XBetbwMlYgiCtvLNcavsr351cQISIbbD2Thl8KsFo+Piww&#10;N/7KBV32sRYJwiFHDU2MXS5lqBpyGMa+I07e0fcOY5J9LU2P1wR3rZwolUmHltNCgx29NVSd9j9O&#10;w/qbi4097w6fxbGwZTlT/JGdtB49Des5iEhDvIf/21ujYaKm2RT+7qQrIJc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3lxWMcAAADeAAAADwAAAAAAAAAAAAAAAACXAgAAZHJz&#10;L2Rvd25yZXYueG1sUEsFBgAAAAAEAAQA9QAAAIsDAAAAAA==&#10;" filled="f" stroked="f">
                  <v:textbox style="mso-next-textbox:#Text Box 20566" inset="0,0,0,0">
                    <w:txbxContent/>
                  </v:textbox>
                </v:shape>
                <v:shape id="Text Box 20566" o:spid="_x0000_s1273" type="#_x0000_t202" style="position:absolute;left:91440;top:1581150;width:2468880;height:688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q+8vxwAA&#10;AN4AAAAPAAAAZHJzL2Rvd25yZXYueG1sRI9BawIxFITvQv9DeAVvmii4tKtRpLQgFIrr9tDj6+a5&#10;G9y8bDdRt/++EQoeh5n5hlltBteKC/XBetYwmyoQxJU3lmsNn+Xb5AlEiMgGW8+k4ZcCbNYPoxXm&#10;xl+5oMsh1iJBOOSooYmxy6UMVUMOw9R3xMk7+t5hTLKvpenxmuCulXOlMunQclposKOXhqrT4ew0&#10;bL+4eLU/H9/74ljYsnxW/J6dtB4/DtsliEhDvIf/2zujYa4WWQa3O+kKyP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26vvL8cAAADeAAAADwAAAAAAAAAAAAAAAACXAgAAZHJz&#10;L2Rvd25yZXYueG1sUEsFBgAAAAAEAAQA9QAAAIsDAAAAAA==&#10;" filled="f" stroked="f">
                  <v:textbox style="mso-next-textbox:#Text Box 20568" inset="0,0,0,0">
                    <w:txbxContent/>
                  </v:textbox>
                </v:shape>
                <v:shape id="Text Box 20568" o:spid="_x0000_s1274" type="#_x0000_t202" style="position:absolute;left:91440;top:2268220;width:2468880;height:170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eN7GwwAA&#10;AN4AAAAPAAAAZHJzL2Rvd25yZXYueG1sRE/Pa8IwFL4P9j+EN/A2kwmWrTOKyAbCQKzdweOzebbB&#10;5qU2Ubv/3hyEHT++37PF4FpxpT5YzxrexgoEceWN5VrDb/n9+g4iRGSDrWfS8EcBFvPnpxnmxt+4&#10;oOsu1iKFcMhRQxNjl0sZqoYchrHviBN39L3DmGBfS9PjLYW7Vk6UyqRDy6mhwY5WDVWn3cVpWO65&#10;+LLnzWFbHAtblh+Kf7KT1qOXYfkJItIQ/8UP99pomKhplvamO+kK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eN7GwwAAAN4AAAAPAAAAAAAAAAAAAAAAAJcCAABkcnMvZG93&#10;bnJldi54bWxQSwUGAAAAAAQABAD1AAAAhwMAAAAA&#10;" filled="f" stroked="f">
                  <v:textbox style="mso-next-textbox:#Text Box 195" inset="0,0,0,0">
                    <w:txbxContent/>
                  </v:textbox>
                </v:shape>
                <v:shape id="Text Box 195" o:spid="_x0000_s1275" type="#_x0000_t202" style="position:absolute;left:91440;top:2437130;width:2468880;height:11417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o2fwwgAA&#10;ANwAAAAPAAAAZHJzL2Rvd25yZXYueG1sRE9Ni8IwEL0v+B/CLHhb0xWUtWsUEQVBWKz14HG2Gdtg&#10;M6lN1PrvN8KCt3m8z5nOO1uLG7XeOFbwOUhAEBdOGy4VHPL1xxcIH5A11o5JwYM8zGe9tymm2t05&#10;o9s+lCKGsE9RQRVCk0rpi4os+oFriCN3cq3FEGFbSt3iPYbbWg6TZCwtGo4NFTa0rKg4769WweLI&#10;2cpcfn532SkzeT5JeDs+K9V/7xbfIAJ14SX+d290nD8ZwfOZeIG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mjZ/DCAAAA3AAAAA8AAAAAAAAAAAAAAAAAlwIAAGRycy9kb3du&#10;cmV2LnhtbFBLBQYAAAAABAAEAPUAAACGAwAAAAA=&#10;" filled="f" stroked="f">
                  <v:textbox style="mso-next-textbox:#Text Box 204" inset="0,0,0,0">
                    <w:txbxContent/>
                  </v:textbox>
                </v:shape>
                <v:shape id="Text Box 204" o:spid="_x0000_s1276" type="#_x0000_t202" style="position:absolute;left:91440;top:3577590;width:2468880;height:170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wDaQxQAA&#10;ANwAAAAPAAAAZHJzL2Rvd25yZXYueG1sRI9BawIxFITvBf9DeIK3mlRE6tYoIi0IQum6Hnp83Tx3&#10;g5uXdRN1/fdNoeBxmJlvmMWqd424UhesZw0vYwWCuPTGcqXhUHw8v4IIEdlg45k03CnAajl4WmBm&#10;/I1zuu5jJRKEQ4Ya6hjbTMpQ1uQwjH1LnLyj7xzGJLtKmg5vCe4aOVFqJh1aTgs1trSpqTztL07D&#10;+pvzd3v+/PnKj7ktirni3eyk9WjYr99AROrjI/zf3hoNEzWF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XANpDFAAAA3AAAAA8AAAAAAAAAAAAAAAAAlwIAAGRycy9k&#10;b3ducmV2LnhtbFBLBQYAAAAABAAEAPUAAACJAwAAAAA=&#10;" filled="f" stroked="f">
                  <v:textbox style="mso-next-textbox:#Text Box 210" inset="0,0,0,0">
                    <w:txbxContent/>
                  </v:textbox>
                </v:shape>
                <v:shape id="Text Box 210" o:spid="_x0000_s1277" type="#_x0000_t202" style="position:absolute;left:91440;top:3746500;width:246888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qZOwQAA&#10;ANwAAAAPAAAAZHJzL2Rvd25yZXYueG1sRE9Ni8IwEL0L+x/CCN5sqgfRrlFEVlgQFms9eJxtxjbY&#10;TGqT1e6/NwfB4+N9L9e9bcSdOm8cK5gkKQji0mnDlYJTsRvPQfiArLFxTAr+ycN69TFYYqbdg3O6&#10;H0MlYgj7DBXUIbSZlL6syaJPXEscuYvrLIYIu0rqDh8x3DZymqYzadFwbKixpW1N5fX4ZxVszpx/&#10;mdvP7yG/5KYoFinvZ1elRsN+8wkiUB/e4pf7WyuYTuL8eCYeAbl6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PyKmTsEAAADcAAAADwAAAAAAAAAAAAAAAACXAgAAZHJzL2Rvd25y&#10;ZXYueG1sUEsFBgAAAAAEAAQA9QAAAIUDAAAAAA==&#10;" filled="f" stroked="f">
                  <v:textbox style="mso-next-textbox:#Text Box 211" inset="0,0,0,0">
                    <w:txbxContent/>
                  </v:textbox>
                </v:shape>
                <v:shape id="Text Box 211" o:spid="_x0000_s1278" type="#_x0000_t202" style="position:absolute;left:91440;top:3914775;width:2468880;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bgPVxQAA&#10;ANwAAAAPAAAAZHJzL2Rvd25yZXYueG1sRI9Ba8JAFITvgv9heYI33cSDtNFNkNJCoSCN8eDxNftM&#10;FrNv0+xW4793C4Ueh5n5htkWo+3ElQZvHCtIlwkI4tppw42CY/W2eALhA7LGzjEpuJOHIp9Otphp&#10;d+OSrofQiAhhn6GCNoQ+k9LXLVn0S9cTR+/sBoshyqGResBbhNtOrpJkLS0ajgst9vTSUn05/FgF&#10;uxOXr+Z7//VZnktTVc8Jf6wvSs1n424DItAY/sN/7XetYJWm8HsmHgG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BuA9XFAAAA3AAAAA8AAAAAAAAAAAAAAAAAlwIAAGRycy9k&#10;b3ducmV2LnhtbFBLBQYAAAAABAAEAPUAAACJAwAAAAA=&#10;" filled="f" stroked="f">
                  <v:textbox style="mso-next-textbox:#Text Box 220" inset="0,0,0,0">
                    <w:txbxContent/>
                  </v:textbox>
                </v:shape>
                <v:shape id="Text Box 220" o:spid="_x0000_s1279" type="#_x0000_t202" style="position:absolute;left:91440;top:4083050;width:2468880;height:9086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TmzzwwAA&#10;ANwAAAAPAAAAZHJzL2Rvd25yZXYueG1sRE89a8MwEN0L+Q/iCtlquR5C61gxoaQQCJQ6zpDxal1s&#10;YevkWkri/vtqKHR8vO+inO0gbjR541jBc5KCIG6cNtwqONXvTy8gfEDWODgmBT/kodwsHgrMtbtz&#10;RbdjaEUMYZ+jgi6EMZfSNx1Z9IkbiSN3cZPFEOHUSj3hPYbbQWZpupIWDceGDkd666jpj1erYHvm&#10;ame+P74+q0tl6vo15cOqV2r5OG/XIALN4V/8595rBVkW58c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TmzzwwAAANwAAAAPAAAAAAAAAAAAAAAAAJcCAABkcnMvZG93&#10;bnJldi54bWxQSwUGAAAAAAQABAD1AAAAhwMAAAAA&#10;" filled="f" stroked="f">
                  <v:textbox style="mso-next-textbox:#Text Box 222" inset="0,0,0,0">
                    <w:txbxContent/>
                  </v:textbox>
                </v:shape>
                <v:shape id="Text Box 222" o:spid="_x0000_s1280" type="#_x0000_t202" style="position:absolute;left:748030;top:4990465;width:181229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0FcfxAAA&#10;ANwAAAAPAAAAZHJzL2Rvd25yZXYueG1sRI9Ba8JAFITvBf/D8gRvzcYcpI2uImKhIEhjPHh8Zp/J&#10;YvZtzK6a/vtuodDjMDPfMIvVYFvxoN4bxwqmSQqCuHLacK3gWH68voHwAVlj65gUfJOH1XL0ssBc&#10;uycX9DiEWkQI+xwVNCF0uZS+asiiT1xHHL2L6y2GKPta6h6fEW5bmaXpTFo0HBca7GjTUHU93K2C&#10;9YmLrbntz1/FpTBl+Z7ybnZVajIe1nMQgYbwH/5rf2oFWZbB75l4BOTy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tBXH8QAAADcAAAADwAAAAAAAAAAAAAAAACXAgAAZHJzL2Rv&#10;d25yZXYueG1sUEsFBgAAAAAEAAQA9QAAAIgDAAAAAA==&#10;" filled="f" stroked="f">
                  <v:textbox style="mso-next-textbox:#Text Box 223" inset="0,0,0,0">
                    <w:txbxContent/>
                  </v:textbox>
                </v:shape>
                <v:shape id="Text Box 223" o:spid="_x0000_s1281" type="#_x0000_t202" style="position:absolute;left:781050;top:5217795;width:177927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nPKExQAA&#10;ANwAAAAPAAAAZHJzL2Rvd25yZXYueG1sRI9Ba8JAFITvBf/D8oTe6sYUpE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c8oTFAAAA3AAAAA8AAAAAAAAAAAAAAAAAlwIAAGRycy9k&#10;b3ducmV2LnhtbFBLBQYAAAAABAAEAPUAAACJAwAAAAA=&#10;" filled="f" stroked="f">
                  <v:textbox style="mso-next-textbox:#Text Box 20578" inset="0,0,0,0">
                    <w:txbxContent/>
                  </v:textbox>
                </v:shape>
                <v:shape id="Text Box 20578" o:spid="_x0000_s1282" type="#_x0000_t202" style="position:absolute;left:814705;top:5444490;width:174561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oUgbxAAA&#10;AN4AAAAPAAAAZHJzL2Rvd25yZXYueG1sRE/Pa8IwFL4P/B/CE7zNREHnOqOITBgMZLUednxrnm2w&#10;eemaqN1/vxwEjx/f7+W6d424UhesZw2TsQJBXHpjudJwLHbPCxAhIhtsPJOGPwqwXg2elpgZf+Oc&#10;rodYiRTCIUMNdYxtJmUoa3IYxr4lTtzJdw5jgl0lTYe3FO4aOVVqLh1aTg01trStqTwfLk7D5pvz&#10;d/u7//nKT7ktilfFn/Oz1qNhv3kDEamPD/Hd/WE0TNXsJe1Nd9IVkK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KFIG8QAAADeAAAADwAAAAAAAAAAAAAAAACXAgAAZHJzL2Rv&#10;d25yZXYueG1sUEsFBgAAAAAEAAQA9QAAAIgDAAAAAA==&#10;" filled="f" stroked="f">
                  <v:textbox style="mso-next-textbox:#Text Box 20580" inset="0,0,0,0">
                    <w:txbxContent/>
                  </v:textbox>
                </v:shape>
                <v:shape id="Text Box 20580" o:spid="_x0000_s1283" type="#_x0000_t202" style="position:absolute;left:848360;top:5671185;width:171196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AjQ6xQAA&#10;AN4AAAAPAAAAZHJzL2Rvd25yZXYueG1sRI/NagIxFIX3gu8QbqE7TSooOjWKiAWhUBzHhcvbyXUm&#10;OLkZJ6lO394sCl0ezh/fct27RtypC9azhrexAkFcemO50nAqPkZzECEiG2w8k4ZfCrBeDQdLzIx/&#10;cE73Y6xEGuGQoYY6xjaTMpQ1OQxj3xIn7+I7hzHJrpKmw0cad42cKDWTDi2nhxpb2tZUXo8/TsPm&#10;zPnO3r6+D/klt0WxUPw5u2r9+tJv3kFE6uN/+K+9NxomajpPAAknoYB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sCNDrFAAAA3gAAAA8AAAAAAAAAAAAAAAAAlwIAAGRycy9k&#10;b3ducmV2LnhtbFBLBQYAAAAABAAEAPUAAACJAwAAAAA=&#10;" filled="f" stroked="f">
                  <v:textbox style="mso-next-textbox:#Text Box 20581" inset="0,0,0,0">
                    <w:txbxContent/>
                  </v:textbox>
                </v:shape>
                <v:shape id="Text Box 20581" o:spid="_x0000_s1284" type="#_x0000_t202" style="position:absolute;left:870585;top:5906135;width:1689735;height:2355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pGhxgAA&#10;AN4AAAAPAAAAZHJzL2Rvd25yZXYueG1sRI9BawIxFITvQv9DeEJvmihU7GoUKS0UCuK6PfT4unnu&#10;Bjcv202q6783guBxmJlvmOW6d404UResZw2TsQJBXHpjudLwXXyM5iBCRDbYeCYNFwqwXj0NlpgZ&#10;f+acTvtYiQThkKGGOsY2kzKUNTkMY98SJ+/gO4cxya6SpsNzgrtGTpWaSYeW00KNLb3VVB73/07D&#10;5ofzd/u3/d3lh9wWxavir9lR6+dhv1mAiNTHR/je/jQapuplPoHbnXQF5Oo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TpGhxgAAAN4AAAAPAAAAAAAAAAAAAAAAAJcCAABkcnMv&#10;ZG93bnJldi54bWxQSwUGAAAAAAQABAD1AAAAigMAAAAA&#10;" filled="f" stroked="f">
                  <v:textbox style="mso-next-textbox:#Text Box 20587" inset="0,0,0,0">
                    <w:txbxContent/>
                  </v:textbox>
                </v:shape>
                <v:shape id="Text Box 20587" o:spid="_x0000_s1285" type="#_x0000_t202" style="position:absolute;left:892175;top:6140450;width:1668145;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66xOxwAA&#10;AN4AAAAPAAAAZHJzL2Rvd25yZXYueG1sRI9PawIxFMTvQr9DeAVvmlTwT1ejSKlQKBTX7aHH5+a5&#10;G9y8bDdRt9++KQg9DjPzG2a16V0jrtQF61nD01iBIC69sVxp+Cx2owWIEJENNp5Jww8F2KwfBivM&#10;jL9xTtdDrESCcMhQQx1jm0kZypochrFviZN38p3DmGRXSdPhLcFdIydKzaRDy2mhxpZeairPh4vT&#10;sP3i/NV+fxz3+Sm3RfGs+H121nr42G+XICL18T98b78ZDRM1Xczh7066AnL9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BOusTscAAADeAAAADwAAAAAAAAAAAAAAAACXAgAAZHJz&#10;L2Rvd25yZXYueG1sUEsFBgAAAAAEAAQA9QAAAIsDAAAAAA==&#10;" filled="f" stroked="f">
                  <v:textbox style="mso-next-textbox:#Text Box 20590" inset="0,0,0,0">
                    <w:txbxContent/>
                  </v:textbox>
                </v:shape>
                <v:shape id="Text Box 20590" o:spid="_x0000_s1286" type="#_x0000_t202" style="position:absolute;left:913130;top:6367780;width:1647190;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26LnxQAA&#10;AN4AAAAPAAAAZHJzL2Rvd25yZXYueG1sRI/NagIxFIX3Qt8h3EJ3mlSo6NQoIgoFoXQcFy6vk+tM&#10;cHIzTlId375ZFFwezh/ffNm7RtyoC9azhveRAkFcemO50nAotsMpiBCRDTaeScODAiwXL4M5Zsbf&#10;OafbPlYijXDIUEMdY5tJGcqaHIaRb4mTd/adw5hkV0nT4T2Nu0aOlZpIh5bTQ40trWsqL/tfp2F1&#10;5Hxjr9+nn/yc26KYKd5NLlq/vfarTxCR+vgM/7e/jIax+pglgISTUEA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7boufFAAAA3gAAAA8AAAAAAAAAAAAAAAAAlwIAAGRycy9k&#10;b3ducmV2LnhtbFBLBQYAAAAABAAEAPUAAACJAwAAAAA=&#10;" filled="f" stroked="f">
                  <v:textbox style="mso-next-textbox:#Text Box 20591" inset="0,0,0,0">
                    <w:txbxContent/>
                  </v:textbox>
                </v:shape>
                <v:shape id="Text Box 20591" o:spid="_x0000_s1287" type="#_x0000_t202" style="position:absolute;left:934085;top:6594475;width:1626235;height:227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lwd8xgAA&#10;AN4AAAAPAAAAZHJzL2Rvd25yZXYueG1sRI9BawIxFITvgv8hPMGbJgqKbo0ipYWCULpuDz2+bp67&#10;wc3LdpPq+u+bguBxmJlvmM2ud424UBesZw2zqQJBXHpjudLwWbxOViBCRDbYeCYNNwqw2w4HG8yM&#10;v3JOl2OsRIJwyFBDHWObSRnKmhyGqW+Jk3fyncOYZFdJ0+E1wV0j50otpUPLaaHGlp5rKs/HX6dh&#10;/8X5i/15//7IT7ktirXiw/Ks9XjU759AROrjI3xvvxkNc7VYz+D/TroCcvs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lwd8xgAAAN4AAAAPAAAAAAAAAAAAAAAAAJcCAABkcnMv&#10;ZG93bnJldi54bWxQSwUGAAAAAAQABAD1AAAAigMAAAAA&#10;" filled="f" stroked="f">
                  <v:textbox style="mso-next-textbox:#Text Box 20592" inset="0,0,0,0">
                    <w:txbxContent/>
                  </v:textbox>
                </v:shape>
                <v:shape id="Text Box 20592" o:spid="_x0000_s1288" type="#_x0000_t202" style="position:absolute;left:955040;top:6821170;width:160528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ZkLxwAA&#10;AN4AAAAPAAAAZHJzL2Rvd25yZXYueG1sRI9BawIxFITvQv9DeAVvmrig1NUoUhQKhdJ1PfT4unnu&#10;Bjcv202q23/fFAoeh5n5hllvB9eKK/XBetYwmyoQxJU3lmsNp/IweQIRIrLB1jNp+KEA283DaI25&#10;8Tcu6HqMtUgQDjlqaGLscilD1ZDDMPUdcfLOvncYk+xraXq8JbhrZabUQjq0nBYa7Oi5oepy/HYa&#10;dh9c7O3X2+d7cS5sWS4Vvy4uWo8fh90KRKQh3sP/7RejIVPzZQZ/d9IVkJ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UWZC8cAAADeAAAADwAAAAAAAAAAAAAAAACXAgAAZHJz&#10;L2Rvd25yZXYueG1sUEsFBgAAAAAEAAQA9QAAAIsDAAAAAA==&#10;" filled="f" stroked="f">
                  <v:textbox style="mso-next-textbox:#Text Box 20593" inset="0,0,0,0">
                    <w:txbxContent/>
                  </v:textbox>
                </v:shape>
                <v:shape id="Text Box 20593" o:spid="_x0000_s1289" type="#_x0000_t202" style="position:absolute;left:975995;top:7048500;width:1584325;height:2355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TyQxwAA&#10;AN4AAAAPAAAAZHJzL2Rvd25yZXYueG1sRI9BawIxFITvQv9DeAVvmqhU6moUKQpCoXTdHnp83Tx3&#10;g5uX7Sbq9t83hYLHYWa+YVab3jXiSl2wnjVMxgoEcemN5UrDR7EfPYMIEdlg45k0/FCAzfphsMLM&#10;+BvndD3GSiQIhww11DG2mZShrMlhGPuWOHkn3zmMSXaVNB3eEtw1cqrUXDq0nBZqbOmlpvJ8vDgN&#10;20/Od/b77es9P+W2KBaKX+dnrYeP/XYJIlIf7+H/9sFomKqnxQz+7qQrIN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k8kMcAAADeAAAADwAAAAAAAAAAAAAAAACXAgAAZHJz&#10;L2Rvd25yZXYueG1sUEsFBgAAAAAEAAQA9QAAAIsDAAAAAA==&#10;" filled="f" stroked="f">
                  <v:textbox style="mso-next-textbox:#Text Box 20594" inset="0,0,0,0">
                    <w:txbxContent/>
                  </v:textbox>
                </v:shape>
                <v:shape id="Text Box 20594" o:spid="_x0000_s1290" type="#_x0000_t202" style="position:absolute;left:995045;top:7282815;width:1565275;height:1955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4KTkxwAA&#10;AN4AAAAPAAAAZHJzL2Rvd25yZXYueG1sRI9BawIxFITvQv9DeAVvmihW6moUKQpCoXTdHnp83Tx3&#10;g5uX7Sbq9t83hYLHYWa+YVab3jXiSl2wnjVMxgoEcemN5UrDR7EfPYMIEdlg45k0/FCAzfphsMLM&#10;+BvndD3GSiQIhww11DG2mZShrMlhGPuWOHkn3zmMSXaVNB3eEtw1cqrUXDq0nBZqbOmlpvJ8vDgN&#10;20/Od/b77es9P+W2KBaKX+dnrYeP/XYJIlIf7+H/9sFomKqnxQz+7qQrIN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eCk5McAAADeAAAADwAAAAAAAAAAAAAAAACXAgAAZHJz&#10;L2Rvd25yZXYueG1sUEsFBgAAAAAEAAQA9QAAAIsDAAAAAA==&#10;" filled="f" stroked="f">
                  <v:textbox inset="0,0,0,0">
                    <w:txbxContent/>
                  </v:textbox>
                </v:shape>
                <w10:wrap type="through" anchorx="page" anchory="page"/>
              </v:group>
            </w:pict>
          </mc:Fallback>
        </mc:AlternateContent>
      </w:r>
      <w:r w:rsidR="00455ADE">
        <w:rPr>
          <w:noProof/>
        </w:rPr>
        <mc:AlternateContent>
          <mc:Choice Requires="wps">
            <w:drawing>
              <wp:anchor distT="0" distB="0" distL="114300" distR="114300" simplePos="0" relativeHeight="251969689" behindDoc="0" locked="0" layoutInCell="1" allowOverlap="1" wp14:anchorId="70265B2D" wp14:editId="001B2A2F">
                <wp:simplePos x="0" y="0"/>
                <wp:positionH relativeFrom="page">
                  <wp:posOffset>386080</wp:posOffset>
                </wp:positionH>
                <wp:positionV relativeFrom="page">
                  <wp:posOffset>335280</wp:posOffset>
                </wp:positionV>
                <wp:extent cx="3298825" cy="558800"/>
                <wp:effectExtent l="0" t="0" r="0" b="0"/>
                <wp:wrapThrough wrapText="bothSides">
                  <wp:wrapPolygon edited="0">
                    <wp:start x="166" y="0"/>
                    <wp:lineTo x="166" y="20618"/>
                    <wp:lineTo x="21288" y="20618"/>
                    <wp:lineTo x="21288" y="0"/>
                    <wp:lineTo x="166" y="0"/>
                  </wp:wrapPolygon>
                </wp:wrapThrough>
                <wp:docPr id="20537" name="Text Box 20537"/>
                <wp:cNvGraphicFramePr/>
                <a:graphic xmlns:a="http://schemas.openxmlformats.org/drawingml/2006/main">
                  <a:graphicData uri="http://schemas.microsoft.com/office/word/2010/wordprocessingShape">
                    <wps:wsp>
                      <wps:cNvSpPr txBox="1"/>
                      <wps:spPr>
                        <a:xfrm>
                          <a:off x="0" y="0"/>
                          <a:ext cx="3298825" cy="558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EA8B3A3" w14:textId="77777777" w:rsidR="003939F3" w:rsidRPr="00EF3961" w:rsidRDefault="003939F3">
                            <w:pPr>
                              <w:rPr>
                                <w:rFonts w:ascii="Chalkboard" w:hAnsi="Chalkboard"/>
                                <w:color w:val="0C7B8B" w:themeColor="text2" w:themeShade="BF"/>
                                <w:sz w:val="44"/>
                                <w:szCs w:val="44"/>
                              </w:rPr>
                            </w:pPr>
                            <w:r w:rsidRPr="00EF3961">
                              <w:rPr>
                                <w:rFonts w:ascii="Chalkboard" w:hAnsi="Chalkboard"/>
                                <w:color w:val="0C7B8B" w:themeColor="text2" w:themeShade="BF"/>
                                <w:sz w:val="44"/>
                                <w:szCs w:val="44"/>
                              </w:rPr>
                              <w:t>Our loving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37" o:spid="_x0000_s1291" type="#_x0000_t202" style="position:absolute;margin-left:30.4pt;margin-top:26.4pt;width:259.75pt;height:44pt;z-index:2519696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" mv:complextextbox="1" filled="f" stroked="f">
                <v:textbox>
                  <w:txbxContent>
                    <w:p w14:paraId="4EA8B3A3" w14:textId="77777777" w:rsidR="003939F3" w:rsidRPr="00EF3961" w:rsidRDefault="003939F3">
                      <w:pPr>
                        <w:rPr>
                          <w:rFonts w:ascii="Chalkboard" w:hAnsi="Chalkboard"/>
                          <w:color w:val="0C7B8B" w:themeColor="text2" w:themeShade="BF"/>
                          <w:sz w:val="44"/>
                          <w:szCs w:val="44"/>
                        </w:rPr>
                      </w:pPr>
                      <w:r w:rsidRPr="00EF3961">
                        <w:rPr>
                          <w:rFonts w:ascii="Chalkboard" w:hAnsi="Chalkboard"/>
                          <w:color w:val="0C7B8B" w:themeColor="text2" w:themeShade="BF"/>
                          <w:sz w:val="44"/>
                          <w:szCs w:val="44"/>
                        </w:rPr>
                        <w:t>Our loving family</w:t>
                      </w:r>
                    </w:p>
                  </w:txbxContent>
                </v:textbox>
                <w10:wrap type="through" anchorx="page" anchory="page"/>
              </v:shape>
            </w:pict>
          </mc:Fallback>
        </mc:AlternateContent>
      </w:r>
      <w:r w:rsidR="00455ADE" w:rsidRPr="00892880">
        <w:rPr>
          <w:noProof/>
        </w:rPr>
        <w:drawing>
          <wp:anchor distT="0" distB="0" distL="114300" distR="114300" simplePos="0" relativeHeight="251642956" behindDoc="0" locked="0" layoutInCell="1" allowOverlap="1" wp14:anchorId="223BFE14" wp14:editId="2D2DF5C3">
            <wp:simplePos x="0" y="0"/>
            <wp:positionH relativeFrom="page">
              <wp:posOffset>568960</wp:posOffset>
            </wp:positionH>
            <wp:positionV relativeFrom="page">
              <wp:posOffset>6786880</wp:posOffset>
            </wp:positionV>
            <wp:extent cx="4834890" cy="2658110"/>
            <wp:effectExtent l="279400" t="381000" r="245110" b="415290"/>
            <wp:wrapTight wrapText="bothSides">
              <wp:wrapPolygon edited="0">
                <wp:start x="21259" y="-1241"/>
                <wp:lineTo x="3624" y="-4073"/>
                <wp:lineTo x="3441" y="-788"/>
                <wp:lineTo x="-623" y="-1536"/>
                <wp:lineTo x="-876" y="5056"/>
                <wp:lineTo x="-661" y="21692"/>
                <wp:lineTo x="-493" y="22761"/>
                <wp:lineTo x="411" y="22927"/>
                <wp:lineTo x="546" y="22537"/>
                <wp:lineTo x="3855" y="22524"/>
                <wp:lineTo x="3968" y="22544"/>
                <wp:lineTo x="21762" y="22501"/>
                <wp:lineTo x="22160" y="19463"/>
                <wp:lineTo x="22225" y="5990"/>
                <wp:lineTo x="22049" y="-1096"/>
                <wp:lineTo x="21259" y="-1241"/>
              </wp:wrapPolygon>
            </wp:wrapTight>
            <wp:docPr id="20525"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5"/>
                    <pic:cNvPicPr>
                      <a:picLocks noChangeAspect="1"/>
                    </pic:cNvPicPr>
                  </pic:nvPicPr>
                  <pic:blipFill>
                    <a:blip r:embed="rId194" cstate="print">
                      <a:extLst>
                        <a:ext uri="{28A0092B-C50C-407E-A947-70E740481C1C}">
                          <a14:useLocalDpi xmlns:a14="http://schemas.microsoft.com/office/drawing/2010/main"/>
                        </a:ext>
                      </a:extLst>
                    </a:blip>
                    <a:srcRect/>
                    <a:stretch>
                      <a:fillRect/>
                    </a:stretch>
                  </pic:blipFill>
                  <pic:spPr>
                    <a:xfrm rot="21253217">
                      <a:off x="0" y="0"/>
                      <a:ext cx="4834890" cy="2658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8295B">
        <w:rPr>
          <w:noProof/>
        </w:rPr>
        <mc:AlternateContent>
          <mc:Choice Requires="wps">
            <w:drawing>
              <wp:anchor distT="0" distB="0" distL="114300" distR="114300" simplePos="0" relativeHeight="252096665" behindDoc="0" locked="0" layoutInCell="1" allowOverlap="1" wp14:anchorId="731CF4DB" wp14:editId="573A0585">
                <wp:simplePos x="0" y="0"/>
                <wp:positionH relativeFrom="page">
                  <wp:posOffset>2704465</wp:posOffset>
                </wp:positionH>
                <wp:positionV relativeFrom="page">
                  <wp:posOffset>9398635</wp:posOffset>
                </wp:positionV>
                <wp:extent cx="2397760" cy="285115"/>
                <wp:effectExtent l="0" t="101600" r="0" b="95885"/>
                <wp:wrapThrough wrapText="bothSides">
                  <wp:wrapPolygon edited="0">
                    <wp:start x="18459" y="-2522"/>
                    <wp:lineTo x="633" y="-10847"/>
                    <wp:lineTo x="336" y="19840"/>
                    <wp:lineTo x="3757" y="22178"/>
                    <wp:lineTo x="8355" y="21461"/>
                    <wp:lineTo x="21312" y="11012"/>
                    <wp:lineTo x="21195" y="-652"/>
                    <wp:lineTo x="18459" y="-2522"/>
                  </wp:wrapPolygon>
                </wp:wrapThrough>
                <wp:docPr id="20526" name="Text Box 20526"/>
                <wp:cNvGraphicFramePr/>
                <a:graphic xmlns:a="http://schemas.openxmlformats.org/drawingml/2006/main">
                  <a:graphicData uri="http://schemas.microsoft.com/office/word/2010/wordprocessingShape">
                    <wps:wsp>
                      <wps:cNvSpPr txBox="1"/>
                      <wps:spPr>
                        <a:xfrm rot="21321161">
                          <a:off x="0" y="0"/>
                          <a:ext cx="2397760" cy="2851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DA50AE6" w14:textId="77777777" w:rsidR="003939F3" w:rsidRPr="006A5FD8" w:rsidRDefault="003939F3">
                            <w:pPr>
                              <w:rPr>
                                <w:i/>
                              </w:rPr>
                            </w:pPr>
                            <w:r w:rsidRPr="006A5FD8">
                              <w:rPr>
                                <w:i/>
                              </w:rPr>
                              <w:t>In London shopping</w:t>
                            </w:r>
                            <w:r>
                              <w:rPr>
                                <w:i/>
                              </w:rPr>
                              <w:t xml:space="preserve"> &amp; laughing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26" o:spid="_x0000_s1292" type="#_x0000_t202" style="position:absolute;margin-left:212.95pt;margin-top:740.05pt;width:188.8pt;height:22.45pt;rotation:-304567fd;z-index:2520966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" mv:complextextbox="1" filled="f" stroked="f">
                <v:textbox>
                  <w:txbxContent>
                    <w:p w14:paraId="5DA50AE6" w14:textId="77777777" w:rsidR="003939F3" w:rsidRPr="006A5FD8" w:rsidRDefault="003939F3">
                      <w:pPr>
                        <w:rPr>
                          <w:i/>
                        </w:rPr>
                      </w:pPr>
                      <w:r w:rsidRPr="006A5FD8">
                        <w:rPr>
                          <w:i/>
                        </w:rPr>
                        <w:t>In London shopping</w:t>
                      </w:r>
                      <w:r>
                        <w:rPr>
                          <w:i/>
                        </w:rPr>
                        <w:t xml:space="preserve"> &amp; laughing</w:t>
                      </w:r>
                    </w:p>
                  </w:txbxContent>
                </v:textbox>
                <w10:wrap type="through" anchorx="page" anchory="page"/>
              </v:shape>
            </w:pict>
          </mc:Fallback>
        </mc:AlternateContent>
      </w:r>
      <w:r w:rsidR="0078295B">
        <w:rPr>
          <w:noProof/>
        </w:rPr>
        <mc:AlternateContent>
          <mc:Choice Requires="wps">
            <w:drawing>
              <wp:anchor distT="0" distB="0" distL="114300" distR="114300" simplePos="0" relativeHeight="252094617" behindDoc="0" locked="0" layoutInCell="1" allowOverlap="1" wp14:anchorId="12CEECF5" wp14:editId="67F292B6">
                <wp:simplePos x="0" y="0"/>
                <wp:positionH relativeFrom="page">
                  <wp:posOffset>273685</wp:posOffset>
                </wp:positionH>
                <wp:positionV relativeFrom="page">
                  <wp:posOffset>6634480</wp:posOffset>
                </wp:positionV>
                <wp:extent cx="1747520" cy="284480"/>
                <wp:effectExtent l="0" t="76200" r="5080" b="71120"/>
                <wp:wrapThrough wrapText="bothSides">
                  <wp:wrapPolygon edited="0">
                    <wp:start x="134" y="-679"/>
                    <wp:lineTo x="332" y="14702"/>
                    <wp:lineTo x="9243" y="22000"/>
                    <wp:lineTo x="16804" y="22212"/>
                    <wp:lineTo x="20873" y="20244"/>
                    <wp:lineTo x="21203" y="-3130"/>
                    <wp:lineTo x="3890" y="-2495"/>
                    <wp:lineTo x="134" y="-679"/>
                  </wp:wrapPolygon>
                </wp:wrapThrough>
                <wp:docPr id="15389" name="Text Box 15389"/>
                <wp:cNvGraphicFramePr/>
                <a:graphic xmlns:a="http://schemas.openxmlformats.org/drawingml/2006/main">
                  <a:graphicData uri="http://schemas.microsoft.com/office/word/2010/wordprocessingShape">
                    <wps:wsp>
                      <wps:cNvSpPr txBox="1"/>
                      <wps:spPr>
                        <a:xfrm rot="270094">
                          <a:off x="0" y="0"/>
                          <a:ext cx="1747520" cy="28448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B14A424" w14:textId="77777777" w:rsidR="003939F3" w:rsidRPr="00A645DF" w:rsidRDefault="003939F3">
                            <w:pPr>
                              <w:rPr>
                                <w:i/>
                              </w:rPr>
                            </w:pPr>
                            <w:r w:rsidRPr="00A645DF">
                              <w:rPr>
                                <w:i/>
                              </w:rPr>
                              <w:t>Plaza Mayor, Madrid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89" o:spid="_x0000_s1293" type="#_x0000_t202" style="position:absolute;margin-left:21.55pt;margin-top:522.4pt;width:137.6pt;height:22.4pt;rotation:295015fd;z-index:2520946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" mv:complextextbox="1" filled="f" stroked="f">
                <v:textbox>
                  <w:txbxContent>
                    <w:p w14:paraId="5B14A424" w14:textId="77777777" w:rsidR="003939F3" w:rsidRPr="00A645DF" w:rsidRDefault="003939F3">
                      <w:pPr>
                        <w:rPr>
                          <w:i/>
                        </w:rPr>
                      </w:pPr>
                      <w:r w:rsidRPr="00A645DF">
                        <w:rPr>
                          <w:i/>
                        </w:rPr>
                        <w:t>Plaza Mayor, Madrid</w:t>
                      </w:r>
                    </w:p>
                  </w:txbxContent>
                </v:textbox>
                <w10:wrap type="through" anchorx="page" anchory="page"/>
              </v:shape>
            </w:pict>
          </mc:Fallback>
        </mc:AlternateContent>
      </w:r>
      <w:r w:rsidR="0078295B">
        <w:rPr>
          <w:noProof/>
        </w:rPr>
        <w:drawing>
          <wp:anchor distT="0" distB="0" distL="114300" distR="114300" simplePos="0" relativeHeight="251640906" behindDoc="0" locked="0" layoutInCell="1" allowOverlap="1" wp14:anchorId="6DD875FC" wp14:editId="5FF33053">
            <wp:simplePos x="0" y="0"/>
            <wp:positionH relativeFrom="page">
              <wp:posOffset>441960</wp:posOffset>
            </wp:positionH>
            <wp:positionV relativeFrom="page">
              <wp:posOffset>1865630</wp:posOffset>
            </wp:positionV>
            <wp:extent cx="4151630" cy="4835525"/>
            <wp:effectExtent l="279400" t="228600" r="267970" b="269875"/>
            <wp:wrapTight wrapText="bothSides">
              <wp:wrapPolygon edited="0">
                <wp:start x="-467" y="-604"/>
                <wp:lineTo x="-984" y="-357"/>
                <wp:lineTo x="-916" y="21446"/>
                <wp:lineTo x="20548" y="22105"/>
                <wp:lineTo x="20691" y="22327"/>
                <wp:lineTo x="22012" y="22277"/>
                <wp:lineTo x="22188" y="20567"/>
                <wp:lineTo x="22258" y="-1128"/>
                <wp:lineTo x="61" y="-624"/>
                <wp:lineTo x="-467" y="-604"/>
              </wp:wrapPolygon>
            </wp:wrapTight>
            <wp:docPr id="205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8"/>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rot="152358">
                      <a:off x="0" y="0"/>
                      <a:ext cx="4151630" cy="4835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8295B">
        <w:rPr>
          <w:noProof/>
        </w:rPr>
        <mc:AlternateContent>
          <mc:Choice Requires="wps">
            <w:drawing>
              <wp:anchor distT="0" distB="0" distL="114300" distR="114300" simplePos="0" relativeHeight="251974809" behindDoc="0" locked="0" layoutInCell="1" allowOverlap="1" wp14:anchorId="5A019830" wp14:editId="0F91C2B0">
                <wp:simplePos x="0" y="0"/>
                <wp:positionH relativeFrom="page">
                  <wp:posOffset>416560</wp:posOffset>
                </wp:positionH>
                <wp:positionV relativeFrom="page">
                  <wp:posOffset>843280</wp:posOffset>
                </wp:positionV>
                <wp:extent cx="6939280" cy="1036320"/>
                <wp:effectExtent l="0" t="0" r="0" b="5080"/>
                <wp:wrapThrough wrapText="bothSides">
                  <wp:wrapPolygon edited="0">
                    <wp:start x="79" y="0"/>
                    <wp:lineTo x="79" y="21176"/>
                    <wp:lineTo x="21426" y="21176"/>
                    <wp:lineTo x="21426" y="0"/>
                    <wp:lineTo x="79" y="0"/>
                  </wp:wrapPolygon>
                </wp:wrapThrough>
                <wp:docPr id="20543" name="Text Box 20543"/>
                <wp:cNvGraphicFramePr/>
                <a:graphic xmlns:a="http://schemas.openxmlformats.org/drawingml/2006/main">
                  <a:graphicData uri="http://schemas.microsoft.com/office/word/2010/wordprocessingShape">
                    <wps:wsp>
                      <wps:cNvSpPr txBox="1"/>
                      <wps:spPr>
                        <a:xfrm>
                          <a:off x="0" y="0"/>
                          <a:ext cx="6939280" cy="10363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FCAB27" w14:textId="77777777" w:rsidR="003939F3" w:rsidRPr="00660F7B" w:rsidRDefault="003939F3">
                            <w:pPr>
                              <w:rPr>
                                <w:rFonts w:ascii="Chalkboard" w:hAnsi="Chalkboard"/>
                                <w:sz w:val="28"/>
                                <w:szCs w:val="28"/>
                              </w:rPr>
                            </w:pPr>
                            <w:r w:rsidRPr="00660F7B">
                              <w:rPr>
                                <w:rFonts w:ascii="Chalkboard" w:hAnsi="Chalkboard"/>
                                <w:sz w:val="28"/>
                                <w:szCs w:val="28"/>
                              </w:rPr>
                              <w:t>W</w:t>
                            </w:r>
                            <w:r>
                              <w:rPr>
                                <w:rFonts w:ascii="Chalkboard" w:hAnsi="Chalkboard"/>
                                <w:sz w:val="28"/>
                                <w:szCs w:val="28"/>
                              </w:rPr>
                              <w:t>e will teach</w:t>
                            </w:r>
                            <w:r w:rsidRPr="00660F7B">
                              <w:rPr>
                                <w:rFonts w:ascii="Chalkboard" w:hAnsi="Chalkboard"/>
                                <w:sz w:val="28"/>
                                <w:szCs w:val="28"/>
                              </w:rPr>
                              <w:t xml:space="preserve"> your child to be proud of being adopted and to know that the adoption pl</w:t>
                            </w:r>
                            <w:r>
                              <w:rPr>
                                <w:rFonts w:ascii="Chalkboard" w:hAnsi="Chalkboard"/>
                                <w:sz w:val="28"/>
                                <w:szCs w:val="28"/>
                              </w:rPr>
                              <w:t xml:space="preserve">an you made was made with </w:t>
                            </w:r>
                            <w:r w:rsidRPr="00660F7B">
                              <w:rPr>
                                <w:rFonts w:ascii="Chalkboard" w:hAnsi="Chalkboard"/>
                                <w:sz w:val="28"/>
                                <w:szCs w:val="28"/>
                              </w:rPr>
                              <w:t xml:space="preserve">care, love and consideration. </w:t>
                            </w:r>
                          </w:p>
                          <w:p w14:paraId="723EE1B7" w14:textId="77777777" w:rsidR="003939F3" w:rsidRPr="0041245C" w:rsidRDefault="003939F3">
                            <w:pPr>
                              <w:rPr>
                                <w:rFonts w:ascii="Chalkboard" w:hAnsi="Chalkboard"/>
                                <w:sz w:val="20"/>
                                <w:szCs w:val="20"/>
                              </w:rPr>
                            </w:pPr>
                          </w:p>
                          <w:p w14:paraId="71660E8E" w14:textId="77777777" w:rsidR="003939F3" w:rsidRDefault="003939F3" w:rsidP="00B55F26">
                            <w:pPr>
                              <w:rPr>
                                <w:rFonts w:ascii="Chalkboard" w:hAnsi="Chalkboard"/>
                                <w:sz w:val="28"/>
                                <w:szCs w:val="28"/>
                              </w:rPr>
                            </w:pPr>
                            <w:r w:rsidRPr="00660F7B">
                              <w:rPr>
                                <w:rFonts w:ascii="Chalkboard" w:hAnsi="Chalkboard"/>
                                <w:sz w:val="28"/>
                                <w:szCs w:val="28"/>
                              </w:rPr>
                              <w:t>We would also b</w:t>
                            </w:r>
                            <w:r>
                              <w:rPr>
                                <w:rFonts w:ascii="Chalkboard" w:hAnsi="Chalkboard"/>
                                <w:sz w:val="28"/>
                                <w:szCs w:val="28"/>
                              </w:rPr>
                              <w:t>e happy to maintain</w:t>
                            </w:r>
                            <w:r w:rsidRPr="00660F7B">
                              <w:rPr>
                                <w:rFonts w:ascii="Chalkboard" w:hAnsi="Chalkboard"/>
                                <w:sz w:val="28"/>
                                <w:szCs w:val="28"/>
                              </w:rPr>
                              <w:t xml:space="preserve"> contact</w:t>
                            </w:r>
                            <w:r>
                              <w:rPr>
                                <w:rFonts w:ascii="Chalkboard" w:hAnsi="Chalkboard"/>
                                <w:sz w:val="28"/>
                                <w:szCs w:val="28"/>
                              </w:rPr>
                              <w:t xml:space="preserve"> with you</w:t>
                            </w:r>
                            <w:r w:rsidRPr="00660F7B">
                              <w:rPr>
                                <w:rFonts w:ascii="Chalkboard" w:hAnsi="Chalkboard"/>
                                <w:sz w:val="28"/>
                                <w:szCs w:val="28"/>
                              </w:rPr>
                              <w:t>, if you would like to do so.</w:t>
                            </w:r>
                          </w:p>
                          <w:p w14:paraId="73495F22" w14:textId="77777777" w:rsidR="00556B26" w:rsidRPr="00660F7B" w:rsidRDefault="00556B26" w:rsidP="00B55F26">
                            <w:pPr>
                              <w:rPr>
                                <w:rFonts w:ascii="Chalkboard" w:hAnsi="Chalkboard"/>
                              </w:rPr>
                            </w:pPr>
                            <w:r>
                              <w:rPr>
                                <w:rFonts w:ascii="Chalkboard" w:hAnsi="Chalkboard"/>
                                <w:sz w:val="28"/>
                                <w:szCs w:val="28"/>
                              </w:rPr>
                              <w:t xml:space="preserve">              </w:t>
                            </w:r>
                          </w:p>
                          <w:p w14:paraId="60D39DCD" w14:textId="77777777" w:rsidR="003939F3" w:rsidRPr="00660F7B" w:rsidRDefault="003939F3" w:rsidP="00B55F26">
                            <w:pPr>
                              <w:rPr>
                                <w:rFonts w:ascii="Chalkboard" w:hAnsi="Chalkboar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43" o:spid="_x0000_s1294" type="#_x0000_t202" style="position:absolute;margin-left:32.8pt;margin-top:66.4pt;width:546.4pt;height:81.6pt;z-index:2519748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" mv:complextextbox="1" filled="f" stroked="f">
                <v:textbox>
                  <w:txbxContent>
                    <w:p w14:paraId="42FCAB27" w14:textId="77777777" w:rsidR="003939F3" w:rsidRPr="00660F7B" w:rsidRDefault="003939F3">
                      <w:pPr>
                        <w:rPr>
                          <w:rFonts w:ascii="Chalkboard" w:hAnsi="Chalkboard"/>
                          <w:sz w:val="28"/>
                          <w:szCs w:val="28"/>
                        </w:rPr>
                      </w:pPr>
                      <w:r w:rsidRPr="00660F7B">
                        <w:rPr>
                          <w:rFonts w:ascii="Chalkboard" w:hAnsi="Chalkboard"/>
                          <w:sz w:val="28"/>
                          <w:szCs w:val="28"/>
                        </w:rPr>
                        <w:t>W</w:t>
                      </w:r>
                      <w:r>
                        <w:rPr>
                          <w:rFonts w:ascii="Chalkboard" w:hAnsi="Chalkboard"/>
                          <w:sz w:val="28"/>
                          <w:szCs w:val="28"/>
                        </w:rPr>
                        <w:t>e will teach</w:t>
                      </w:r>
                      <w:r w:rsidRPr="00660F7B">
                        <w:rPr>
                          <w:rFonts w:ascii="Chalkboard" w:hAnsi="Chalkboard"/>
                          <w:sz w:val="28"/>
                          <w:szCs w:val="28"/>
                        </w:rPr>
                        <w:t xml:space="preserve"> your child to be proud of being adopted and to know that the adoption pl</w:t>
                      </w:r>
                      <w:r>
                        <w:rPr>
                          <w:rFonts w:ascii="Chalkboard" w:hAnsi="Chalkboard"/>
                          <w:sz w:val="28"/>
                          <w:szCs w:val="28"/>
                        </w:rPr>
                        <w:t xml:space="preserve">an you made was made with </w:t>
                      </w:r>
                      <w:r w:rsidRPr="00660F7B">
                        <w:rPr>
                          <w:rFonts w:ascii="Chalkboard" w:hAnsi="Chalkboard"/>
                          <w:sz w:val="28"/>
                          <w:szCs w:val="28"/>
                        </w:rPr>
                        <w:t xml:space="preserve">care, love and consideration. </w:t>
                      </w:r>
                    </w:p>
                    <w:p w14:paraId="723EE1B7" w14:textId="77777777" w:rsidR="003939F3" w:rsidRPr="0041245C" w:rsidRDefault="003939F3">
                      <w:pPr>
                        <w:rPr>
                          <w:rFonts w:ascii="Chalkboard" w:hAnsi="Chalkboard"/>
                          <w:sz w:val="20"/>
                          <w:szCs w:val="20"/>
                        </w:rPr>
                      </w:pPr>
                    </w:p>
                    <w:p w14:paraId="71660E8E" w14:textId="77777777" w:rsidR="003939F3" w:rsidRDefault="003939F3" w:rsidP="00B55F26">
                      <w:pPr>
                        <w:rPr>
                          <w:rFonts w:ascii="Chalkboard" w:hAnsi="Chalkboard"/>
                          <w:sz w:val="28"/>
                          <w:szCs w:val="28"/>
                        </w:rPr>
                      </w:pPr>
                      <w:r w:rsidRPr="00660F7B">
                        <w:rPr>
                          <w:rFonts w:ascii="Chalkboard" w:hAnsi="Chalkboard"/>
                          <w:sz w:val="28"/>
                          <w:szCs w:val="28"/>
                        </w:rPr>
                        <w:t>We would also b</w:t>
                      </w:r>
                      <w:r>
                        <w:rPr>
                          <w:rFonts w:ascii="Chalkboard" w:hAnsi="Chalkboard"/>
                          <w:sz w:val="28"/>
                          <w:szCs w:val="28"/>
                        </w:rPr>
                        <w:t>e happy to maintain</w:t>
                      </w:r>
                      <w:r w:rsidRPr="00660F7B">
                        <w:rPr>
                          <w:rFonts w:ascii="Chalkboard" w:hAnsi="Chalkboard"/>
                          <w:sz w:val="28"/>
                          <w:szCs w:val="28"/>
                        </w:rPr>
                        <w:t xml:space="preserve"> contact</w:t>
                      </w:r>
                      <w:r>
                        <w:rPr>
                          <w:rFonts w:ascii="Chalkboard" w:hAnsi="Chalkboard"/>
                          <w:sz w:val="28"/>
                          <w:szCs w:val="28"/>
                        </w:rPr>
                        <w:t xml:space="preserve"> with you</w:t>
                      </w:r>
                      <w:r w:rsidRPr="00660F7B">
                        <w:rPr>
                          <w:rFonts w:ascii="Chalkboard" w:hAnsi="Chalkboard"/>
                          <w:sz w:val="28"/>
                          <w:szCs w:val="28"/>
                        </w:rPr>
                        <w:t>, if you would like to do so.</w:t>
                      </w:r>
                    </w:p>
                    <w:p w14:paraId="73495F22" w14:textId="77777777" w:rsidR="00556B26" w:rsidRPr="00660F7B" w:rsidRDefault="00556B26" w:rsidP="00B55F26">
                      <w:pPr>
                        <w:rPr>
                          <w:rFonts w:ascii="Chalkboard" w:hAnsi="Chalkboard"/>
                        </w:rPr>
                      </w:pPr>
                      <w:r>
                        <w:rPr>
                          <w:rFonts w:ascii="Chalkboard" w:hAnsi="Chalkboard"/>
                          <w:sz w:val="28"/>
                          <w:szCs w:val="28"/>
                        </w:rPr>
                        <w:t xml:space="preserve">              </w:t>
                      </w:r>
                    </w:p>
                    <w:p w14:paraId="60D39DCD" w14:textId="77777777" w:rsidR="003939F3" w:rsidRPr="00660F7B" w:rsidRDefault="003939F3" w:rsidP="00B55F26">
                      <w:pPr>
                        <w:rPr>
                          <w:rFonts w:ascii="Chalkboard" w:hAnsi="Chalkboard"/>
                        </w:rPr>
                      </w:pPr>
                    </w:p>
                  </w:txbxContent>
                </v:textbox>
                <w10:wrap type="through" anchorx="page" anchory="page"/>
              </v:shape>
            </w:pict>
          </mc:Fallback>
        </mc:AlternateContent>
      </w:r>
    </w:p>
    <w:p w14:paraId="7B377C3D" w14:textId="77777777" w:rsidR="0041207C" w:rsidRDefault="00A1792F">
      <w:r w:rsidRPr="00892880">
        <w:rPr>
          <w:noProof/>
        </w:rPr>
        <w:lastRenderedPageBreak/>
        <w:drawing>
          <wp:anchor distT="0" distB="0" distL="114300" distR="114300" simplePos="0" relativeHeight="251960473" behindDoc="0" locked="0" layoutInCell="1" allowOverlap="1" wp14:anchorId="2DD8512E" wp14:editId="5EAF118C">
            <wp:simplePos x="0" y="0"/>
            <wp:positionH relativeFrom="page">
              <wp:posOffset>1690370</wp:posOffset>
            </wp:positionH>
            <wp:positionV relativeFrom="page">
              <wp:posOffset>3891915</wp:posOffset>
            </wp:positionV>
            <wp:extent cx="4697095" cy="3522980"/>
            <wp:effectExtent l="155258" t="149542" r="157162" b="182563"/>
            <wp:wrapTight wrapText="bothSides">
              <wp:wrapPolygon edited="0">
                <wp:start x="-688" y="21929"/>
                <wp:lineTo x="-337" y="21929"/>
                <wp:lineTo x="1415" y="22552"/>
                <wp:lineTo x="21972" y="22396"/>
                <wp:lineTo x="22323" y="22240"/>
                <wp:lineTo x="22323" y="-496"/>
                <wp:lineTo x="21972" y="-808"/>
                <wp:lineTo x="-454" y="-808"/>
                <wp:lineTo x="-688" y="-341"/>
                <wp:lineTo x="-688" y="21929"/>
              </wp:wrapPolygon>
            </wp:wrapTight>
            <wp:docPr id="205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96">
                      <a:extLst>
                        <a:ext uri="{28A0092B-C50C-407E-A947-70E740481C1C}">
                          <a14:useLocalDpi xmlns:a14="http://schemas.microsoft.com/office/drawing/2010/main"/>
                        </a:ext>
                      </a:extLst>
                    </a:blip>
                    <a:stretch>
                      <a:fillRect/>
                    </a:stretch>
                  </pic:blipFill>
                  <pic:spPr>
                    <a:xfrm rot="5400000">
                      <a:off x="0" y="0"/>
                      <a:ext cx="4697095" cy="3522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55ADE" w:rsidRPr="006D109B">
        <w:rPr>
          <w:noProof/>
        </w:rPr>
        <mc:AlternateContent>
          <mc:Choice Requires="wps">
            <w:drawing>
              <wp:anchor distT="0" distB="0" distL="114300" distR="114300" simplePos="0" relativeHeight="251926681" behindDoc="0" locked="0" layoutInCell="1" allowOverlap="1" wp14:anchorId="7D411EC4" wp14:editId="46464F85">
                <wp:simplePos x="0" y="0"/>
                <wp:positionH relativeFrom="page">
                  <wp:posOffset>347980</wp:posOffset>
                </wp:positionH>
                <wp:positionV relativeFrom="page">
                  <wp:posOffset>389890</wp:posOffset>
                </wp:positionV>
                <wp:extent cx="7160260" cy="3023870"/>
                <wp:effectExtent l="0" t="0" r="0" b="0"/>
                <wp:wrapSquare wrapText="bothSides"/>
                <wp:docPr id="1538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0260" cy="30238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wps:spPr>
                      <wps:txbx>
                        <w:txbxContent>
                          <w:p w14:paraId="5706CDF5" w14:textId="77777777" w:rsidR="003939F3" w:rsidRDefault="003939F3" w:rsidP="00BE0CBA">
                            <w:pPr>
                              <w:pStyle w:val="NormalWeb"/>
                              <w:spacing w:before="6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 xml:space="preserve">Thank you for taking the time to look at our family album. </w:t>
                            </w:r>
                          </w:p>
                          <w:p w14:paraId="3B180559" w14:textId="77777777" w:rsidR="00556B26" w:rsidRPr="00556B26" w:rsidRDefault="00556B26" w:rsidP="00BE0CBA">
                            <w:pPr>
                              <w:pStyle w:val="NormalWeb"/>
                              <w:spacing w:before="60" w:beforeAutospacing="0" w:after="0" w:afterAutospacing="0"/>
                              <w:rPr>
                                <w:rFonts w:ascii="Chalkboard" w:hAnsi="Chalkboard" w:cs="Arial"/>
                                <w:color w:val="000000" w:themeColor="text1"/>
                                <w:kern w:val="24"/>
                                <w:sz w:val="10"/>
                                <w:szCs w:val="10"/>
                              </w:rPr>
                            </w:pPr>
                          </w:p>
                          <w:p w14:paraId="2391FCE7" w14:textId="77777777" w:rsidR="003939F3" w:rsidRDefault="003939F3" w:rsidP="00BE0CBA">
                            <w:pPr>
                              <w:pStyle w:val="NormalWeb"/>
                              <w:spacing w:before="6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 xml:space="preserve">Your child will know your courageous decision was a selfless act that only a truly loving </w:t>
                            </w:r>
                            <w:r>
                              <w:rPr>
                                <w:rFonts w:ascii="Chalkboard" w:hAnsi="Chalkboard" w:cs="Arial"/>
                                <w:color w:val="000000" w:themeColor="text1"/>
                                <w:kern w:val="24"/>
                                <w:sz w:val="28"/>
                                <w:szCs w:val="28"/>
                              </w:rPr>
                              <w:t>person</w:t>
                            </w:r>
                            <w:r w:rsidRPr="00BA1CB4">
                              <w:rPr>
                                <w:rFonts w:ascii="Chalkboard" w:hAnsi="Chalkboard" w:cs="Arial"/>
                                <w:color w:val="000000" w:themeColor="text1"/>
                                <w:kern w:val="24"/>
                                <w:sz w:val="28"/>
                                <w:szCs w:val="28"/>
                              </w:rPr>
                              <w:t xml:space="preserve"> could make. </w:t>
                            </w:r>
                          </w:p>
                          <w:p w14:paraId="329FEE07" w14:textId="77777777" w:rsidR="003939F3" w:rsidRPr="00BA1CB4" w:rsidRDefault="003939F3" w:rsidP="00BE0CBA">
                            <w:pPr>
                              <w:pStyle w:val="NormalWeb"/>
                              <w:spacing w:before="60" w:beforeAutospacing="0" w:after="0" w:afterAutospacing="0"/>
                              <w:rPr>
                                <w:rFonts w:ascii="Chalkboard" w:hAnsi="Chalkboard"/>
                                <w:sz w:val="28"/>
                                <w:szCs w:val="28"/>
                              </w:rPr>
                            </w:pPr>
                            <w:r w:rsidRPr="00BA1CB4">
                              <w:rPr>
                                <w:rFonts w:ascii="Chalkboard" w:hAnsi="Chalkboard" w:cs="Arial"/>
                                <w:i/>
                                <w:iCs/>
                                <w:color w:val="000000" w:themeColor="text1"/>
                                <w:kern w:val="24"/>
                                <w:sz w:val="28"/>
                                <w:szCs w:val="28"/>
                              </w:rPr>
                              <w:t>We will be the best family and parents we possibly can and your child will grow up in a home filled with love.</w:t>
                            </w:r>
                            <w:r w:rsidRPr="00BA1CB4">
                              <w:rPr>
                                <w:rFonts w:ascii="Chalkboard" w:hAnsi="Chalkboard" w:cs="Arial"/>
                                <w:color w:val="000000" w:themeColor="text1"/>
                                <w:kern w:val="24"/>
                                <w:sz w:val="28"/>
                                <w:szCs w:val="28"/>
                              </w:rPr>
                              <w:t xml:space="preserve"> </w:t>
                            </w:r>
                          </w:p>
                          <w:p w14:paraId="3C7B60A7" w14:textId="77777777" w:rsidR="003939F3" w:rsidRDefault="003939F3" w:rsidP="00BE0CBA">
                            <w:pPr>
                              <w:pStyle w:val="NormalWeb"/>
                              <w:spacing w:before="6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 xml:space="preserve">We are easy to talk to and will open up our </w:t>
                            </w:r>
                            <w:r>
                              <w:rPr>
                                <w:rFonts w:ascii="Chalkboard" w:hAnsi="Chalkboard" w:cs="Arial"/>
                                <w:color w:val="000000" w:themeColor="text1"/>
                                <w:kern w:val="24"/>
                                <w:sz w:val="28"/>
                                <w:szCs w:val="28"/>
                              </w:rPr>
                              <w:t xml:space="preserve">hearts to help you through this </w:t>
                            </w:r>
                            <w:r w:rsidRPr="00BA1CB4">
                              <w:rPr>
                                <w:rFonts w:ascii="Chalkboard" w:hAnsi="Chalkboard" w:cs="Arial"/>
                                <w:color w:val="000000" w:themeColor="text1"/>
                                <w:kern w:val="24"/>
                                <w:sz w:val="28"/>
                                <w:szCs w:val="28"/>
                              </w:rPr>
                              <w:t xml:space="preserve">process. </w:t>
                            </w:r>
                          </w:p>
                          <w:p w14:paraId="6437C5E6" w14:textId="77777777" w:rsidR="003939F3" w:rsidRDefault="003939F3" w:rsidP="00455ADE">
                            <w:pPr>
                              <w:pStyle w:val="NormalWeb"/>
                              <w:spacing w:before="12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Thank you again for considering us as adoptive parents for your child, you are in our thoughts and prayers.</w:t>
                            </w:r>
                          </w:p>
                          <w:p w14:paraId="4AB00396" w14:textId="77777777" w:rsidR="003939F3" w:rsidRPr="00A1792F" w:rsidRDefault="003939F3" w:rsidP="00455ADE">
                            <w:pPr>
                              <w:pStyle w:val="NormalWeb"/>
                              <w:spacing w:before="120" w:beforeAutospacing="0" w:after="0" w:afterAutospacing="0"/>
                              <w:rPr>
                                <w:rFonts w:ascii="Chalkboard" w:hAnsi="Chalkboard" w:cs="Arial"/>
                                <w:color w:val="000000" w:themeColor="text1"/>
                                <w:kern w:val="24"/>
                                <w:sz w:val="4"/>
                                <w:szCs w:val="4"/>
                              </w:rPr>
                            </w:pPr>
                          </w:p>
                          <w:p w14:paraId="5D867512" w14:textId="77777777" w:rsidR="003939F3" w:rsidRPr="00455ADE" w:rsidRDefault="003939F3" w:rsidP="00455ADE">
                            <w:pPr>
                              <w:pStyle w:val="NormalWeb"/>
                              <w:spacing w:before="120" w:beforeAutospacing="0" w:after="0" w:afterAutospacing="0"/>
                              <w:rPr>
                                <w:rFonts w:ascii="Chalkboard" w:hAnsi="Chalkboard" w:cs="Arial"/>
                                <w:color w:val="000000" w:themeColor="text1"/>
                                <w:kern w:val="24"/>
                                <w:sz w:val="8"/>
                                <w:szCs w:val="8"/>
                              </w:rPr>
                            </w:pPr>
                          </w:p>
                          <w:p w14:paraId="0A461CBE" w14:textId="77777777" w:rsidR="003939F3" w:rsidRDefault="003939F3" w:rsidP="00455ADE">
                            <w:pPr>
                              <w:pStyle w:val="NormalWeb"/>
                              <w:spacing w:before="0" w:beforeAutospacing="0" w:after="40" w:afterAutospacing="0" w:line="144" w:lineRule="auto"/>
                              <w:rPr>
                                <w:rFonts w:ascii="Chalkboard" w:hAnsi="Chalkboard"/>
                                <w:sz w:val="28"/>
                                <w:szCs w:val="28"/>
                              </w:rPr>
                            </w:pPr>
                            <w:r w:rsidRPr="00BA1CB4">
                              <w:rPr>
                                <w:rFonts w:ascii="Chalkboard" w:hAnsi="Chalkboard"/>
                                <w:sz w:val="28"/>
                                <w:szCs w:val="28"/>
                              </w:rPr>
                              <w:t xml:space="preserve">From the bottom of our hearts, </w:t>
                            </w:r>
                          </w:p>
                          <w:p w14:paraId="3EC95966" w14:textId="77777777" w:rsidR="003939F3" w:rsidRPr="00BA1CB4" w:rsidRDefault="003939F3" w:rsidP="00455ADE">
                            <w:pPr>
                              <w:pStyle w:val="NormalWeb"/>
                              <w:spacing w:before="0" w:beforeAutospacing="0" w:after="40" w:afterAutospacing="0" w:line="144" w:lineRule="auto"/>
                              <w:rPr>
                                <w:rFonts w:ascii="Chalkboard" w:hAnsi="Chalkboard"/>
                                <w:sz w:val="28"/>
                                <w:szCs w:val="28"/>
                              </w:rPr>
                            </w:pPr>
                            <w:r w:rsidRPr="00BA1CB4">
                              <w:rPr>
                                <w:rFonts w:ascii="Chalkboard" w:hAnsi="Chalkboard"/>
                                <w:sz w:val="28"/>
                                <w:szCs w:val="28"/>
                              </w:rPr>
                              <w:br/>
                              <w:t>Victor, Freda &amp; Ally</w:t>
                            </w:r>
                          </w:p>
                          <w:p w14:paraId="4D77769F" w14:textId="77777777" w:rsidR="003939F3" w:rsidRPr="00BA1CB4" w:rsidRDefault="003939F3" w:rsidP="006D109B">
                            <w:pPr>
                              <w:pStyle w:val="NormalWeb"/>
                              <w:spacing w:before="312" w:beforeAutospacing="0" w:after="0" w:afterAutospacing="0"/>
                              <w:jc w:val="both"/>
                              <w:rPr>
                                <w:rFonts w:ascii="Chalkboard" w:hAnsi="Chalkboard"/>
                                <w:sz w:val="28"/>
                                <w:szCs w:val="28"/>
                              </w:rPr>
                            </w:pPr>
                          </w:p>
                          <w:p w14:paraId="7B0E800F" w14:textId="77777777" w:rsidR="003939F3" w:rsidRPr="00BA1CB4" w:rsidRDefault="003939F3">
                            <w:pPr>
                              <w:rPr>
                                <w:rFonts w:ascii="Chalkboard" w:hAnsi="Chalkboard"/>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Text Box 5" o:spid="_x0000_s1295" type="#_x0000_t202" style="position:absolute;margin-left:27.4pt;margin-top:30.7pt;width:563.8pt;height:238.1pt;z-index:2519266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" filled="f" fillcolor="#c2a0e2 [3204]" stroked="f" strokecolor="black [3213]">
                <v:shadow color="#afe1e8 [3214]" opacity="49150f"/>
                <v:textbox>
                  <w:txbxContent>
                    <w:p w14:paraId="5706CDF5" w14:textId="77777777" w:rsidR="003939F3" w:rsidRDefault="003939F3" w:rsidP="00BE0CBA">
                      <w:pPr>
                        <w:pStyle w:val="NormalWeb"/>
                        <w:spacing w:before="6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 xml:space="preserve">Thank you for taking the time to look at our family album. </w:t>
                      </w:r>
                    </w:p>
                    <w:p w14:paraId="3B180559" w14:textId="77777777" w:rsidR="00556B26" w:rsidRPr="00556B26" w:rsidRDefault="00556B26" w:rsidP="00BE0CBA">
                      <w:pPr>
                        <w:pStyle w:val="NormalWeb"/>
                        <w:spacing w:before="60" w:beforeAutospacing="0" w:after="0" w:afterAutospacing="0"/>
                        <w:rPr>
                          <w:rFonts w:ascii="Chalkboard" w:hAnsi="Chalkboard" w:cs="Arial"/>
                          <w:color w:val="000000" w:themeColor="text1"/>
                          <w:kern w:val="24"/>
                          <w:sz w:val="10"/>
                          <w:szCs w:val="10"/>
                        </w:rPr>
                      </w:pPr>
                    </w:p>
                    <w:p w14:paraId="2391FCE7" w14:textId="77777777" w:rsidR="003939F3" w:rsidRDefault="003939F3" w:rsidP="00BE0CBA">
                      <w:pPr>
                        <w:pStyle w:val="NormalWeb"/>
                        <w:spacing w:before="6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 xml:space="preserve">Your child will know your courageous decision was a selfless act that only a truly loving </w:t>
                      </w:r>
                      <w:r>
                        <w:rPr>
                          <w:rFonts w:ascii="Chalkboard" w:hAnsi="Chalkboard" w:cs="Arial"/>
                          <w:color w:val="000000" w:themeColor="text1"/>
                          <w:kern w:val="24"/>
                          <w:sz w:val="28"/>
                          <w:szCs w:val="28"/>
                        </w:rPr>
                        <w:t>person</w:t>
                      </w:r>
                      <w:r w:rsidRPr="00BA1CB4">
                        <w:rPr>
                          <w:rFonts w:ascii="Chalkboard" w:hAnsi="Chalkboard" w:cs="Arial"/>
                          <w:color w:val="000000" w:themeColor="text1"/>
                          <w:kern w:val="24"/>
                          <w:sz w:val="28"/>
                          <w:szCs w:val="28"/>
                        </w:rPr>
                        <w:t xml:space="preserve"> could make. </w:t>
                      </w:r>
                    </w:p>
                    <w:p w14:paraId="329FEE07" w14:textId="77777777" w:rsidR="003939F3" w:rsidRPr="00BA1CB4" w:rsidRDefault="003939F3" w:rsidP="00BE0CBA">
                      <w:pPr>
                        <w:pStyle w:val="NormalWeb"/>
                        <w:spacing w:before="60" w:beforeAutospacing="0" w:after="0" w:afterAutospacing="0"/>
                        <w:rPr>
                          <w:rFonts w:ascii="Chalkboard" w:hAnsi="Chalkboard"/>
                          <w:sz w:val="28"/>
                          <w:szCs w:val="28"/>
                        </w:rPr>
                      </w:pPr>
                      <w:r w:rsidRPr="00BA1CB4">
                        <w:rPr>
                          <w:rFonts w:ascii="Chalkboard" w:hAnsi="Chalkboard" w:cs="Arial"/>
                          <w:i/>
                          <w:iCs/>
                          <w:color w:val="000000" w:themeColor="text1"/>
                          <w:kern w:val="24"/>
                          <w:sz w:val="28"/>
                          <w:szCs w:val="28"/>
                        </w:rPr>
                        <w:t>We will be the best family and parents we possibly can and your child will grow up in a home filled with love.</w:t>
                      </w:r>
                      <w:r w:rsidRPr="00BA1CB4">
                        <w:rPr>
                          <w:rFonts w:ascii="Chalkboard" w:hAnsi="Chalkboard" w:cs="Arial"/>
                          <w:color w:val="000000" w:themeColor="text1"/>
                          <w:kern w:val="24"/>
                          <w:sz w:val="28"/>
                          <w:szCs w:val="28"/>
                        </w:rPr>
                        <w:t xml:space="preserve"> </w:t>
                      </w:r>
                    </w:p>
                    <w:p w14:paraId="3C7B60A7" w14:textId="77777777" w:rsidR="003939F3" w:rsidRDefault="003939F3" w:rsidP="00BE0CBA">
                      <w:pPr>
                        <w:pStyle w:val="NormalWeb"/>
                        <w:spacing w:before="6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 xml:space="preserve">We are easy to talk to and will open up our </w:t>
                      </w:r>
                      <w:r>
                        <w:rPr>
                          <w:rFonts w:ascii="Chalkboard" w:hAnsi="Chalkboard" w:cs="Arial"/>
                          <w:color w:val="000000" w:themeColor="text1"/>
                          <w:kern w:val="24"/>
                          <w:sz w:val="28"/>
                          <w:szCs w:val="28"/>
                        </w:rPr>
                        <w:t xml:space="preserve">hearts to help you through this </w:t>
                      </w:r>
                      <w:r w:rsidRPr="00BA1CB4">
                        <w:rPr>
                          <w:rFonts w:ascii="Chalkboard" w:hAnsi="Chalkboard" w:cs="Arial"/>
                          <w:color w:val="000000" w:themeColor="text1"/>
                          <w:kern w:val="24"/>
                          <w:sz w:val="28"/>
                          <w:szCs w:val="28"/>
                        </w:rPr>
                        <w:t xml:space="preserve">process. </w:t>
                      </w:r>
                    </w:p>
                    <w:p w14:paraId="6437C5E6" w14:textId="77777777" w:rsidR="003939F3" w:rsidRDefault="003939F3" w:rsidP="00455ADE">
                      <w:pPr>
                        <w:pStyle w:val="NormalWeb"/>
                        <w:spacing w:before="120" w:beforeAutospacing="0" w:after="0" w:afterAutospacing="0"/>
                        <w:rPr>
                          <w:rFonts w:ascii="Chalkboard" w:hAnsi="Chalkboard" w:cs="Arial"/>
                          <w:color w:val="000000" w:themeColor="text1"/>
                          <w:kern w:val="24"/>
                          <w:sz w:val="28"/>
                          <w:szCs w:val="28"/>
                        </w:rPr>
                      </w:pPr>
                      <w:r w:rsidRPr="00BA1CB4">
                        <w:rPr>
                          <w:rFonts w:ascii="Chalkboard" w:hAnsi="Chalkboard" w:cs="Arial"/>
                          <w:color w:val="000000" w:themeColor="text1"/>
                          <w:kern w:val="24"/>
                          <w:sz w:val="28"/>
                          <w:szCs w:val="28"/>
                        </w:rPr>
                        <w:t>Thank you again for considering us as adoptive parents for your child, you are in our thoughts and prayers.</w:t>
                      </w:r>
                    </w:p>
                    <w:p w14:paraId="4AB00396" w14:textId="77777777" w:rsidR="003939F3" w:rsidRPr="00A1792F" w:rsidRDefault="003939F3" w:rsidP="00455ADE">
                      <w:pPr>
                        <w:pStyle w:val="NormalWeb"/>
                        <w:spacing w:before="120" w:beforeAutospacing="0" w:after="0" w:afterAutospacing="0"/>
                        <w:rPr>
                          <w:rFonts w:ascii="Chalkboard" w:hAnsi="Chalkboard" w:cs="Arial"/>
                          <w:color w:val="000000" w:themeColor="text1"/>
                          <w:kern w:val="24"/>
                          <w:sz w:val="4"/>
                          <w:szCs w:val="4"/>
                        </w:rPr>
                      </w:pPr>
                    </w:p>
                    <w:p w14:paraId="5D867512" w14:textId="77777777" w:rsidR="003939F3" w:rsidRPr="00455ADE" w:rsidRDefault="003939F3" w:rsidP="00455ADE">
                      <w:pPr>
                        <w:pStyle w:val="NormalWeb"/>
                        <w:spacing w:before="120" w:beforeAutospacing="0" w:after="0" w:afterAutospacing="0"/>
                        <w:rPr>
                          <w:rFonts w:ascii="Chalkboard" w:hAnsi="Chalkboard" w:cs="Arial"/>
                          <w:color w:val="000000" w:themeColor="text1"/>
                          <w:kern w:val="24"/>
                          <w:sz w:val="8"/>
                          <w:szCs w:val="8"/>
                        </w:rPr>
                      </w:pPr>
                    </w:p>
                    <w:p w14:paraId="0A461CBE" w14:textId="77777777" w:rsidR="003939F3" w:rsidRDefault="003939F3" w:rsidP="00455ADE">
                      <w:pPr>
                        <w:pStyle w:val="NormalWeb"/>
                        <w:spacing w:before="0" w:beforeAutospacing="0" w:after="40" w:afterAutospacing="0" w:line="144" w:lineRule="auto"/>
                        <w:rPr>
                          <w:rFonts w:ascii="Chalkboard" w:hAnsi="Chalkboard"/>
                          <w:sz w:val="28"/>
                          <w:szCs w:val="28"/>
                        </w:rPr>
                      </w:pPr>
                      <w:r w:rsidRPr="00BA1CB4">
                        <w:rPr>
                          <w:rFonts w:ascii="Chalkboard" w:hAnsi="Chalkboard"/>
                          <w:sz w:val="28"/>
                          <w:szCs w:val="28"/>
                        </w:rPr>
                        <w:t xml:space="preserve">From the bottom of our hearts, </w:t>
                      </w:r>
                    </w:p>
                    <w:p w14:paraId="3EC95966" w14:textId="77777777" w:rsidR="003939F3" w:rsidRPr="00BA1CB4" w:rsidRDefault="003939F3" w:rsidP="00455ADE">
                      <w:pPr>
                        <w:pStyle w:val="NormalWeb"/>
                        <w:spacing w:before="0" w:beforeAutospacing="0" w:after="40" w:afterAutospacing="0" w:line="144" w:lineRule="auto"/>
                        <w:rPr>
                          <w:rFonts w:ascii="Chalkboard" w:hAnsi="Chalkboard"/>
                          <w:sz w:val="28"/>
                          <w:szCs w:val="28"/>
                        </w:rPr>
                      </w:pPr>
                      <w:r w:rsidRPr="00BA1CB4">
                        <w:rPr>
                          <w:rFonts w:ascii="Chalkboard" w:hAnsi="Chalkboard"/>
                          <w:sz w:val="28"/>
                          <w:szCs w:val="28"/>
                        </w:rPr>
                        <w:br/>
                        <w:t>Victor, Freda &amp; Ally</w:t>
                      </w:r>
                    </w:p>
                    <w:p w14:paraId="4D77769F" w14:textId="77777777" w:rsidR="003939F3" w:rsidRPr="00BA1CB4" w:rsidRDefault="003939F3" w:rsidP="006D109B">
                      <w:pPr>
                        <w:pStyle w:val="NormalWeb"/>
                        <w:spacing w:before="312" w:beforeAutospacing="0" w:after="0" w:afterAutospacing="0"/>
                        <w:jc w:val="both"/>
                        <w:rPr>
                          <w:rFonts w:ascii="Chalkboard" w:hAnsi="Chalkboard"/>
                          <w:sz w:val="28"/>
                          <w:szCs w:val="28"/>
                        </w:rPr>
                      </w:pPr>
                    </w:p>
                    <w:p w14:paraId="7B0E800F" w14:textId="77777777" w:rsidR="003939F3" w:rsidRPr="00BA1CB4" w:rsidRDefault="003939F3">
                      <w:pPr>
                        <w:rPr>
                          <w:rFonts w:ascii="Chalkboard" w:hAnsi="Chalkboard"/>
                        </w:rPr>
                      </w:pPr>
                    </w:p>
                  </w:txbxContent>
                </v:textbox>
                <w10:wrap type="square" anchorx="page" anchory="page"/>
              </v:shape>
            </w:pict>
          </mc:Fallback>
        </mc:AlternateContent>
      </w:r>
      <w:r w:rsidR="00BE0CBA" w:rsidRPr="00DD2D15">
        <w:rPr>
          <w:noProof/>
        </w:rPr>
        <mc:AlternateContent>
          <mc:Choice Requires="wps">
            <w:drawing>
              <wp:anchor distT="0" distB="0" distL="114300" distR="114300" simplePos="0" relativeHeight="251928729" behindDoc="0" locked="0" layoutInCell="1" allowOverlap="1" wp14:anchorId="12658726" wp14:editId="5BFE6A82">
                <wp:simplePos x="0" y="0"/>
                <wp:positionH relativeFrom="page">
                  <wp:posOffset>315595</wp:posOffset>
                </wp:positionH>
                <wp:positionV relativeFrom="page">
                  <wp:posOffset>8009890</wp:posOffset>
                </wp:positionV>
                <wp:extent cx="7101840" cy="1926590"/>
                <wp:effectExtent l="0" t="0" r="0" b="0"/>
                <wp:wrapThrough wrapText="bothSides">
                  <wp:wrapPolygon edited="0">
                    <wp:start x="0" y="0"/>
                    <wp:lineTo x="0" y="21600"/>
                    <wp:lineTo x="21600" y="21600"/>
                    <wp:lineTo x="21600" y="0"/>
                  </wp:wrapPolygon>
                </wp:wrapThrough>
                <wp:docPr id="15385"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101840" cy="1926590"/>
                        </a:xfrm>
                        <a:prstGeom prst="rect">
                          <a:avLst/>
                        </a:prstGeom>
                      </wps:spPr>
                      <wps:txbx>
                        <w:txbxContent>
                          <w:p w14:paraId="04DB27A1" w14:textId="77777777" w:rsidR="003939F3" w:rsidRPr="00BA1CB4" w:rsidRDefault="003939F3" w:rsidP="00DD2D15">
                            <w:pPr>
                              <w:pStyle w:val="NormalWeb"/>
                              <w:spacing w:before="154" w:beforeAutospacing="0" w:after="0" w:afterAutospacing="0"/>
                              <w:rPr>
                                <w:rFonts w:ascii="Chalkboard" w:hAnsi="Chalkboard"/>
                                <w:sz w:val="28"/>
                                <w:szCs w:val="28"/>
                              </w:rPr>
                            </w:pPr>
                            <w:bookmarkStart w:id="0" w:name="_GoBack"/>
                            <w:bookmarkEnd w:id="0"/>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id="Content Placeholder 2" o:spid="_x0000_s1296" style="position:absolute;margin-left:24.85pt;margin-top:630.7pt;width:559.2pt;height:151.7pt;z-index:2519287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" filled="f" stroked="f">
                <v:path arrowok="t"/>
                <o:lock v:ext="edit" grouping="t"/>
                <v:textbox>
                  <w:txbxContent>
                    <w:p w14:paraId="04DB27A1" w14:textId="77777777" w:rsidR="003939F3" w:rsidRPr="00BA1CB4" w:rsidRDefault="003939F3" w:rsidP="00DD2D15">
                      <w:pPr>
                        <w:pStyle w:val="NormalWeb"/>
                        <w:spacing w:before="154" w:beforeAutospacing="0" w:after="0" w:afterAutospacing="0"/>
                        <w:rPr>
                          <w:rFonts w:ascii="Chalkboard" w:hAnsi="Chalkboard"/>
                          <w:sz w:val="28"/>
                          <w:szCs w:val="28"/>
                        </w:rPr>
                      </w:pPr>
                      <w:bookmarkStart w:id="1" w:name="_GoBack"/>
                      <w:bookmarkEnd w:id="1"/>
                    </w:p>
                  </w:txbxContent>
                </v:textbox>
                <w10:wrap type="through" anchorx="page" anchory="page"/>
              </v:rect>
            </w:pict>
          </mc:Fallback>
        </mc:AlternateContent>
      </w:r>
    </w:p>
    <w:sectPr w:rsidR="0041207C" w:rsidSect="0041207C">
      <w:headerReference w:type="even" r:id="rId197"/>
      <w:headerReference w:type="default" r:id="rId198"/>
      <w:footerReference w:type="even" r:id="rId199"/>
      <w:footerReference w:type="default" r:id="rId200"/>
      <w:headerReference w:type="first" r:id="rId201"/>
      <w:footerReference w:type="first" r:id="rId202"/>
      <w:pgSz w:w="12240" w:h="15840"/>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F48455" w14:textId="77777777" w:rsidR="00FD512C" w:rsidRDefault="00FD512C">
      <w:r>
        <w:separator/>
      </w:r>
    </w:p>
  </w:endnote>
  <w:endnote w:type="continuationSeparator" w:id="0">
    <w:p w14:paraId="1A68F5A7" w14:textId="77777777" w:rsidR="00FD512C" w:rsidRDefault="00FD51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Chalkboard">
    <w:panose1 w:val="03050602040202020205"/>
    <w:charset w:val="00"/>
    <w:family w:val="auto"/>
    <w:pitch w:val="variable"/>
    <w:sig w:usb0="8000002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67B5A1" w14:textId="77777777" w:rsidR="003939F3" w:rsidRDefault="003939F3">
    <w:pPr>
      <w:pStyle w:val="Footer"/>
    </w:pPr>
    <w:r>
      <w:rPr>
        <w:noProof/>
      </w:rPr>
      <mc:AlternateContent>
        <mc:Choice Requires="wps">
          <w:drawing>
            <wp:anchor distT="0" distB="0" distL="114300" distR="114300" simplePos="0" relativeHeight="251658265" behindDoc="0" locked="0" layoutInCell="1" allowOverlap="1" wp14:anchorId="1B6152C2" wp14:editId="7FB08AB4">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5C674DF" w14:textId="77777777" w:rsidR="003939F3" w:rsidRDefault="003939F3" w:rsidP="0041207C">
                          <w:pPr>
                            <w:pStyle w:val="Page"/>
                          </w:pPr>
                          <w:r>
                            <w:fldChar w:fldCharType="begin"/>
                          </w:r>
                          <w:r>
                            <w:instrText xml:space="preserve"> page </w:instrText>
                          </w:r>
                          <w:r>
                            <w:fldChar w:fldCharType="separate"/>
                          </w:r>
                          <w:r>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 o:spid="_x0000_s1297"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" mv:complextextbox="1" filled="f" stroked="f">
              <v:textbox inset="0,0,0,0">
                <w:txbxContent>
                  <w:p w14:paraId="55C674DF" w14:textId="77777777" w:rsidR="003939F3" w:rsidRDefault="003939F3" w:rsidP="0041207C">
                    <w:pPr>
                      <w:pStyle w:val="Page"/>
                    </w:pPr>
                    <w:r>
                      <w:fldChar w:fldCharType="begin"/>
                    </w:r>
                    <w:r>
                      <w:instrText xml:space="preserve"> page </w:instrText>
                    </w:r>
                    <w:r>
                      <w:fldChar w:fldCharType="separate"/>
                    </w:r>
                    <w:r>
                      <w:rPr>
                        <w:noProof/>
                      </w:rPr>
                      <w:t>2</w:t>
                    </w:r>
                    <w:r>
                      <w:fldChar w:fldCharType="end"/>
                    </w:r>
                  </w:p>
                </w:txbxContent>
              </v:textbox>
              <w10:wrap type="tight" anchorx="page" anchory="page"/>
            </v:shape>
          </w:pict>
        </mc:Fallback>
      </mc:AlternateConten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35C66" w14:textId="77777777" w:rsidR="003939F3" w:rsidRDefault="003939F3">
    <w:pPr>
      <w:pStyle w:val="Foote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00BE2" w14:textId="77777777" w:rsidR="003939F3" w:rsidRDefault="003939F3">
    <w:pPr>
      <w:pStyle w:val="Foote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31505C" w14:textId="77777777" w:rsidR="003939F3" w:rsidRDefault="003939F3">
    <w:pPr>
      <w:pStyle w:val="Footer"/>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DB15A" w14:textId="77777777" w:rsidR="003939F3" w:rsidRDefault="003939F3">
    <w:pPr>
      <w:pStyle w:val="Footer"/>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A768A" w14:textId="77777777" w:rsidR="003939F3" w:rsidRDefault="003939F3">
    <w:pPr>
      <w:pStyle w:val="Footer"/>
    </w:pP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A6BF9A" w14:textId="77777777" w:rsidR="003939F3" w:rsidRDefault="003939F3">
    <w:pPr>
      <w:pStyle w:val="Footer"/>
    </w:pP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E641D2" w14:textId="77777777" w:rsidR="003939F3" w:rsidRDefault="003939F3">
    <w:pPr>
      <w:pStyle w:val="Footer"/>
    </w:pPr>
    <w:r>
      <w:rPr>
        <w:noProof/>
      </w:rPr>
      <mc:AlternateContent>
        <mc:Choice Requires="wps">
          <w:drawing>
            <wp:anchor distT="0" distB="0" distL="114300" distR="114300" simplePos="0" relativeHeight="251682853" behindDoc="0" locked="0" layoutInCell="1" allowOverlap="1" wp14:anchorId="23E942ED" wp14:editId="46B93612">
              <wp:simplePos x="0" y="0"/>
              <wp:positionH relativeFrom="page">
                <wp:posOffset>384175</wp:posOffset>
              </wp:positionH>
              <wp:positionV relativeFrom="page">
                <wp:posOffset>7055485</wp:posOffset>
              </wp:positionV>
              <wp:extent cx="7022465" cy="2644140"/>
              <wp:effectExtent l="0" t="0" r="0" b="0"/>
              <wp:wrapNone/>
              <wp:docPr id="2056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2644140"/>
                      </a:xfrm>
                      <a:prstGeom prst="rect">
                        <a:avLst/>
                      </a:prstGeom>
                      <a:gradFill rotWithShape="0">
                        <a:gsLst>
                          <a:gs pos="0">
                            <a:schemeClr val="bg1">
                              <a:lumMod val="100000"/>
                              <a:lumOff val="0"/>
                            </a:schemeClr>
                          </a:gs>
                          <a:gs pos="100000">
                            <a:schemeClr val="accent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30.25pt;margin-top:555.55pt;width:552.95pt;height:208.2pt;z-index:2516828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" fillcolor="white [3212]" stroked="f" strokecolor="#4a7ebb" strokeweight="1.5pt">
              <v:fill color2="#38b4c6 [3205]" focus="100%" type="gradient"/>
              <v:shadow opacity="22938f" mv:blur="38100f" offset="0,2pt"/>
              <v:textbox inset=",7.2pt,,7.2pt"/>
              <w10:wrap anchorx="page" anchory="page"/>
            </v:rect>
          </w:pict>
        </mc:Fallback>
      </mc:AlternateContent>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71459" w14:textId="77777777" w:rsidR="003939F3" w:rsidRDefault="003939F3">
    <w:pPr>
      <w:pStyle w:val="Footer"/>
    </w:pP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FEDE69" w14:textId="77777777" w:rsidR="003939F3" w:rsidRDefault="003939F3">
    <w:pPr>
      <w:pStyle w:val="Footer"/>
    </w:pP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E9C96" w14:textId="77777777" w:rsidR="003939F3" w:rsidRDefault="003939F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DFEAA1" w14:textId="77777777" w:rsidR="003939F3" w:rsidRDefault="003939F3">
    <w:pPr>
      <w:pStyle w:val="Footer"/>
    </w:pP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148FD" w14:textId="77777777" w:rsidR="003939F3" w:rsidRDefault="003939F3">
    <w:pPr>
      <w:pStyle w:val="Footer"/>
    </w:pP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526DB" w14:textId="77777777" w:rsidR="003939F3" w:rsidRDefault="003939F3">
    <w:pPr>
      <w:pStyle w:val="Footer"/>
    </w:pP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DC4DF9" w14:textId="77777777" w:rsidR="003939F3" w:rsidRDefault="003939F3">
    <w:pPr>
      <w:pStyle w:val="Footer"/>
    </w:pP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397704" w14:textId="77777777" w:rsidR="003939F3" w:rsidRDefault="003939F3">
    <w:pPr>
      <w:pStyle w:val="Footer"/>
    </w:pP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9B8E8" w14:textId="77777777" w:rsidR="003939F3" w:rsidRDefault="003939F3">
    <w:pPr>
      <w:pStyle w:val="Footer"/>
    </w:pPr>
  </w:p>
</w:ftr>
</file>

<file path=word/footer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918B2" w14:textId="77777777" w:rsidR="003939F3" w:rsidRDefault="003939F3">
    <w:pPr>
      <w:pStyle w:val="Footer"/>
    </w:pPr>
  </w:p>
</w:ftr>
</file>

<file path=word/footer2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A8A9F" w14:textId="77777777" w:rsidR="003939F3" w:rsidRDefault="003939F3">
    <w:pPr>
      <w:pStyle w:val="Footer"/>
    </w:pPr>
  </w:p>
</w:ftr>
</file>

<file path=word/footer2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46B661" w14:textId="77777777" w:rsidR="003939F3" w:rsidRDefault="003939F3">
    <w:pPr>
      <w:pStyle w:val="Footer"/>
    </w:pPr>
  </w:p>
</w:ftr>
</file>

<file path=word/footer2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B6F57F" w14:textId="77777777" w:rsidR="003939F3" w:rsidRDefault="003939F3">
    <w:pPr>
      <w:pStyle w:val="Footer"/>
    </w:pPr>
  </w:p>
</w:ftr>
</file>

<file path=word/footer2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5889D7" w14:textId="77777777" w:rsidR="003939F3" w:rsidRDefault="003939F3">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F4940" w14:textId="77777777" w:rsidR="003939F3" w:rsidRDefault="003939F3">
    <w:pPr>
      <w:pStyle w:val="Footer"/>
    </w:pPr>
  </w:p>
</w:ftr>
</file>

<file path=word/footer3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80036" w14:textId="77777777" w:rsidR="003939F3" w:rsidRDefault="003939F3">
    <w:pPr>
      <w:pStyle w:val="Footer"/>
    </w:pPr>
  </w:p>
</w:ftr>
</file>

<file path=word/footer3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042B68" w14:textId="77777777" w:rsidR="003939F3" w:rsidRDefault="003939F3">
    <w:pPr>
      <w:pStyle w:val="Footer"/>
    </w:pPr>
  </w:p>
</w:ftr>
</file>

<file path=word/footer3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EF6D43" w14:textId="77777777" w:rsidR="003939F3" w:rsidRDefault="003939F3">
    <w:pPr>
      <w:pStyle w:val="Footer"/>
    </w:pPr>
  </w:p>
</w:ftr>
</file>

<file path=word/footer3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FB8CF" w14:textId="77777777" w:rsidR="003939F3" w:rsidRDefault="003939F3">
    <w:pPr>
      <w:pStyle w:val="Footer"/>
    </w:pPr>
  </w:p>
</w:ftr>
</file>

<file path=word/footer3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92997F" w14:textId="77777777" w:rsidR="003939F3" w:rsidRDefault="003939F3">
    <w:pPr>
      <w:pStyle w:val="Footer"/>
    </w:pPr>
  </w:p>
</w:ftr>
</file>

<file path=word/footer3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4B18CD" w14:textId="77777777" w:rsidR="003939F3" w:rsidRDefault="003939F3">
    <w:pPr>
      <w:pStyle w:val="Footer"/>
    </w:pPr>
  </w:p>
</w:ftr>
</file>

<file path=word/footer3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8A701" w14:textId="77777777" w:rsidR="003939F3" w:rsidRDefault="003939F3">
    <w:pPr>
      <w:pStyle w:val="Footer"/>
    </w:pPr>
  </w:p>
</w:ftr>
</file>

<file path=word/footer3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5711BD" w14:textId="77777777" w:rsidR="003939F3" w:rsidRDefault="003939F3">
    <w:pPr>
      <w:pStyle w:val="Footer"/>
    </w:pPr>
  </w:p>
</w:ftr>
</file>

<file path=word/footer3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4934BE" w14:textId="77777777" w:rsidR="003939F3" w:rsidRDefault="003939F3">
    <w:pPr>
      <w:pStyle w:val="Footer"/>
    </w:pPr>
  </w:p>
</w:ftr>
</file>

<file path=word/footer3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54C5C" w14:textId="77777777" w:rsidR="003939F3" w:rsidRDefault="003939F3">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86D9A" w14:textId="77777777" w:rsidR="003939F3" w:rsidRDefault="003939F3">
    <w:pPr>
      <w:pStyle w:val="Footer"/>
    </w:pPr>
  </w:p>
</w:ftr>
</file>

<file path=word/footer4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CB086" w14:textId="77777777" w:rsidR="003939F3" w:rsidRDefault="003939F3">
    <w:pPr>
      <w:pStyle w:val="Footer"/>
    </w:pPr>
  </w:p>
</w:ftr>
</file>

<file path=word/footer4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5FF8D" w14:textId="77777777" w:rsidR="003939F3" w:rsidRDefault="003939F3">
    <w:pPr>
      <w:pStyle w:val="Footer"/>
    </w:pPr>
  </w:p>
</w:ftr>
</file>

<file path=word/footer4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32BF1" w14:textId="77777777" w:rsidR="003939F3" w:rsidRDefault="003939F3">
    <w:pPr>
      <w:pStyle w:val="Footer"/>
    </w:pPr>
  </w:p>
</w:ftr>
</file>

<file path=word/footer4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97130" w14:textId="77777777" w:rsidR="003939F3" w:rsidRDefault="003939F3">
    <w:pPr>
      <w:pStyle w:val="Footer"/>
    </w:pPr>
    <w:r>
      <w:rPr>
        <w:noProof/>
      </w:rPr>
      <mc:AlternateContent>
        <mc:Choice Requires="wps">
          <w:drawing>
            <wp:anchor distT="0" distB="0" distL="114300" distR="114300" simplePos="0" relativeHeight="251678757" behindDoc="0" locked="0" layoutInCell="1" allowOverlap="1" wp14:anchorId="4A5C1E50" wp14:editId="4B03D1BB">
              <wp:simplePos x="0" y="0"/>
              <wp:positionH relativeFrom="page">
                <wp:posOffset>384175</wp:posOffset>
              </wp:positionH>
              <wp:positionV relativeFrom="page">
                <wp:posOffset>7066280</wp:posOffset>
              </wp:positionV>
              <wp:extent cx="7022465" cy="2644140"/>
              <wp:effectExtent l="0" t="0" r="0" b="0"/>
              <wp:wrapNone/>
              <wp:docPr id="2055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2644140"/>
                      </a:xfrm>
                      <a:prstGeom prst="rect">
                        <a:avLst/>
                      </a:prstGeom>
                      <a:gradFill rotWithShape="0">
                        <a:gsLst>
                          <a:gs pos="0">
                            <a:schemeClr val="bg1">
                              <a:lumMod val="100000"/>
                              <a:lumOff val="0"/>
                            </a:schemeClr>
                          </a:gs>
                          <a:gs pos="100000">
                            <a:schemeClr val="accent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30.25pt;margin-top:556.4pt;width:552.95pt;height:208.2pt;z-index:2516787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" fillcolor="white [3212]" stroked="f" strokecolor="#4a7ebb" strokeweight="1.5pt">
              <v:fill color2="#38b4c6 [3205]" focus="100%" type="gradient"/>
              <v:shadow opacity="22938f" mv:blur="38100f" offset="0,2pt"/>
              <v:textbox inset=",7.2pt,,7.2pt"/>
              <w10:wrap anchorx="page" anchory="page"/>
            </v:rect>
          </w:pict>
        </mc:Fallback>
      </mc:AlternateContent>
    </w:r>
  </w:p>
</w:ftr>
</file>

<file path=word/footer4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0CA06C" w14:textId="77777777" w:rsidR="003939F3" w:rsidRDefault="003939F3">
    <w:pPr>
      <w:pStyle w:val="Footer"/>
    </w:pPr>
  </w:p>
</w:ftr>
</file>

<file path=word/footer4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7D6AA" w14:textId="77777777" w:rsidR="003939F3" w:rsidRDefault="003939F3">
    <w:pPr>
      <w:pStyle w:val="Footer"/>
    </w:pPr>
  </w:p>
</w:ftr>
</file>

<file path=word/footer4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8422F" w14:textId="77777777" w:rsidR="003939F3" w:rsidRDefault="003939F3">
    <w:pPr>
      <w:pStyle w:val="Footer"/>
    </w:pPr>
  </w:p>
</w:ftr>
</file>

<file path=word/footer4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D7F89" w14:textId="77777777" w:rsidR="003939F3" w:rsidRDefault="003939F3">
    <w:pPr>
      <w:pStyle w:val="Footer"/>
    </w:pPr>
  </w:p>
</w:ftr>
</file>

<file path=word/footer4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4EE0D4" w14:textId="77777777" w:rsidR="003939F3" w:rsidRDefault="003939F3">
    <w:pPr>
      <w:pStyle w:val="Footer"/>
    </w:pPr>
  </w:p>
</w:ftr>
</file>

<file path=word/footer4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3933D6" w14:textId="77777777" w:rsidR="003939F3" w:rsidRDefault="003939F3">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9AE21" w14:textId="77777777" w:rsidR="003939F3" w:rsidRDefault="003939F3">
    <w:pPr>
      <w:pStyle w:val="Footer"/>
    </w:pPr>
  </w:p>
</w:ftr>
</file>

<file path=word/footer5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204B6C" w14:textId="77777777" w:rsidR="003939F3" w:rsidRDefault="003939F3">
    <w:pPr>
      <w:pStyle w:val="Footer"/>
    </w:pPr>
  </w:p>
</w:ftr>
</file>

<file path=word/footer5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8ADFD" w14:textId="77777777" w:rsidR="003939F3" w:rsidRDefault="003939F3">
    <w:pPr>
      <w:pStyle w:val="Footer"/>
    </w:pPr>
  </w:p>
</w:ftr>
</file>

<file path=word/footer5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818E4" w14:textId="77777777" w:rsidR="003939F3" w:rsidRDefault="003939F3">
    <w:pPr>
      <w:pStyle w:val="Footer"/>
    </w:pPr>
    <w:r>
      <w:rPr>
        <w:noProof/>
      </w:rPr>
      <mc:AlternateContent>
        <mc:Choice Requires="wps">
          <w:drawing>
            <wp:anchor distT="0" distB="0" distL="114300" distR="114300" simplePos="0" relativeHeight="251676709" behindDoc="0" locked="0" layoutInCell="1" allowOverlap="1" wp14:anchorId="6C91D7A3" wp14:editId="320A66DA">
              <wp:simplePos x="0" y="0"/>
              <wp:positionH relativeFrom="page">
                <wp:posOffset>361950</wp:posOffset>
              </wp:positionH>
              <wp:positionV relativeFrom="page">
                <wp:posOffset>7055485</wp:posOffset>
              </wp:positionV>
              <wp:extent cx="7022465" cy="2644140"/>
              <wp:effectExtent l="0" t="0" r="0" b="0"/>
              <wp:wrapNone/>
              <wp:docPr id="2055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2644140"/>
                      </a:xfrm>
                      <a:prstGeom prst="rect">
                        <a:avLst/>
                      </a:prstGeom>
                      <a:gradFill rotWithShape="0">
                        <a:gsLst>
                          <a:gs pos="0">
                            <a:schemeClr val="bg1">
                              <a:lumMod val="100000"/>
                              <a:lumOff val="0"/>
                            </a:schemeClr>
                          </a:gs>
                          <a:gs pos="100000">
                            <a:schemeClr val="accent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28.5pt;margin-top:555.55pt;width:552.95pt;height:208.2pt;z-index:2516767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" fillcolor="white [3212]" stroked="f" strokecolor="#4a7ebb" strokeweight="1.5pt">
              <v:fill color2="#38b4c6 [3205]" focus="100%" type="gradient"/>
              <v:shadow opacity="22938f" mv:blur="38100f" offset="0,2pt"/>
              <v:textbox inset=",7.2pt,,7.2pt"/>
              <w10:wrap anchorx="page" anchory="page"/>
            </v:rect>
          </w:pict>
        </mc:Fallback>
      </mc:AlternateContent>
    </w:r>
  </w:p>
</w:ftr>
</file>

<file path=word/footer5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6ACB7" w14:textId="77777777" w:rsidR="003939F3" w:rsidRDefault="003939F3">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F52B80" w14:textId="77777777" w:rsidR="003939F3" w:rsidRDefault="003939F3">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73E0CB" w14:textId="77777777" w:rsidR="003939F3" w:rsidRDefault="003939F3">
    <w:pPr>
      <w:pStyle w:val="Foo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FD34E" w14:textId="77777777" w:rsidR="003939F3" w:rsidRDefault="003939F3">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44877F" w14:textId="77777777" w:rsidR="003939F3" w:rsidRDefault="003939F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A62D71" w14:textId="77777777" w:rsidR="00FD512C" w:rsidRDefault="00FD512C">
      <w:r>
        <w:separator/>
      </w:r>
    </w:p>
  </w:footnote>
  <w:footnote w:type="continuationSeparator" w:id="0">
    <w:p w14:paraId="53C6E6EF" w14:textId="77777777" w:rsidR="00FD512C" w:rsidRDefault="00FD512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1DACE" w14:textId="77777777" w:rsidR="003939F3" w:rsidRDefault="003939F3">
    <w:pPr>
      <w:pStyle w:val="Header"/>
    </w:pPr>
    <w:r>
      <w:rPr>
        <w:noProof/>
      </w:rPr>
      <mc:AlternateContent>
        <mc:Choice Requires="wps">
          <w:drawing>
            <wp:anchor distT="0" distB="0" distL="114300" distR="114300" simplePos="0" relativeHeight="251660325" behindDoc="0" locked="0" layoutInCell="1" allowOverlap="1" wp14:anchorId="32C61E5E" wp14:editId="7587C31A">
              <wp:simplePos x="0" y="0"/>
              <wp:positionH relativeFrom="page">
                <wp:posOffset>381000</wp:posOffset>
              </wp:positionH>
              <wp:positionV relativeFrom="page">
                <wp:posOffset>381000</wp:posOffset>
              </wp:positionV>
              <wp:extent cx="7022465" cy="1930400"/>
              <wp:effectExtent l="0" t="0" r="0" b="0"/>
              <wp:wrapNone/>
              <wp:docPr id="212" name="Rectangle 212"/>
              <wp:cNvGraphicFramePr/>
              <a:graphic xmlns:a="http://schemas.openxmlformats.org/drawingml/2006/main">
                <a:graphicData uri="http://schemas.microsoft.com/office/word/2010/wordprocessingShape">
                  <wps:wsp>
                    <wps:cNvSpPr/>
                    <wps:spPr>
                      <a:xfrm>
                        <a:off x="0" y="0"/>
                        <a:ext cx="7022465" cy="1930400"/>
                      </a:xfrm>
                      <a:prstGeom prst="rect">
                        <a:avLst/>
                      </a:prstGeom>
                      <a:gradFill>
                        <a:gsLst>
                          <a:gs pos="0">
                            <a:schemeClr val="tx2"/>
                          </a:gs>
                          <a:gs pos="100000">
                            <a:schemeClr val="bg1"/>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2" o:spid="_x0000_s1026" style="position:absolute;margin-left:30pt;margin-top:30pt;width:552.95pt;height:152pt;z-index:2516603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" fillcolor="#11a5bb [3215]" stroked="f">
              <v:fill color2="white [3212]" rotate="t" focus="100%" type="gradient">
                <o:fill v:ext="view" type="gradientUnscaled"/>
              </v:fill>
              <w10:wrap anchorx="page" anchory="page"/>
            </v:rect>
          </w:pict>
        </mc:Fallback>
      </mc:AlternateContent>
    </w:r>
    <w:r>
      <w:rPr>
        <w:noProof/>
      </w:rPr>
      <mc:AlternateContent>
        <mc:Choice Requires="wps">
          <w:drawing>
            <wp:anchor distT="0" distB="0" distL="114300" distR="114300" simplePos="0" relativeHeight="251658246" behindDoc="0" locked="0" layoutInCell="1" allowOverlap="1" wp14:anchorId="7454BD2B" wp14:editId="71EA1D38">
              <wp:simplePos x="0" y="0"/>
              <wp:positionH relativeFrom="page">
                <wp:posOffset>548640</wp:posOffset>
              </wp:positionH>
              <wp:positionV relativeFrom="page">
                <wp:posOffset>1400</wp:posOffset>
              </wp:positionV>
              <wp:extent cx="6675120" cy="0"/>
              <wp:effectExtent l="0" t="0" r="30480" b="25400"/>
              <wp:wrapNone/>
              <wp:docPr id="20" name="Line 15"/>
              <wp:cNvGraphicFramePr/>
              <a:graphic xmlns:a="http://schemas.openxmlformats.org/drawingml/2006/main">
                <a:graphicData uri="http://schemas.microsoft.com/office/word/2010/wordprocessingShape">
                  <wps:wsp>
                    <wps:cNvCnPr/>
                    <wps:spPr bwMode="auto">
                      <a:xfrm>
                        <a:off x="0" y="0"/>
                        <a:ext cx="6675120"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15" o:spid="_x0000_s1026" style="position:absolute;z-index:251658246;visibility:visible;mso-wrap-style:square;mso-wrap-distance-left:9pt;mso-wrap-distance-top:0;mso-wrap-distance-right:9pt;mso-wrap-distance-bottom:0;mso-position-horizontal:absolute;mso-position-horizontal-relative:page;mso-position-vertical:absolute;mso-position-vertical-relative:page" from="43.2pt,.1pt" to="568.8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" strokecolor="white [3212]" strokeweight="1pt">
              <v:stroke opacity="26214f"/>
              <v:shadow opacity="22938f" mv:blur="38100f" offset="0,2pt"/>
              <w10:wrap anchorx="page" anchory="page"/>
            </v:line>
          </w:pict>
        </mc:Fallback>
      </mc:AlternateConten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DCF90D" w14:textId="77777777" w:rsidR="003939F3" w:rsidRDefault="003939F3">
    <w:pPr>
      <w:pStyle w:val="Heade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A361C" w14:textId="77777777" w:rsidR="003939F3" w:rsidRDefault="003939F3">
    <w:pPr>
      <w:pStyle w:val="Header"/>
    </w:pPr>
    <w:r>
      <w:rPr>
        <w:noProof/>
      </w:rPr>
      <mc:AlternateContent>
        <mc:Choice Requires="wps">
          <w:drawing>
            <wp:anchor distT="0" distB="0" distL="114300" distR="114300" simplePos="0" relativeHeight="251658277" behindDoc="0" locked="0" layoutInCell="1" allowOverlap="1" wp14:anchorId="3D6FDE43" wp14:editId="07AE7FFE">
              <wp:simplePos x="0" y="0"/>
              <wp:positionH relativeFrom="page">
                <wp:posOffset>548640</wp:posOffset>
              </wp:positionH>
              <wp:positionV relativeFrom="page">
                <wp:posOffset>1440</wp:posOffset>
              </wp:positionV>
              <wp:extent cx="6675120" cy="0"/>
              <wp:effectExtent l="0" t="0" r="30480" b="25400"/>
              <wp:wrapTight wrapText="bothSides">
                <wp:wrapPolygon edited="0">
                  <wp:start x="0" y="-1"/>
                  <wp:lineTo x="0" y="-1"/>
                  <wp:lineTo x="21616" y="-1"/>
                  <wp:lineTo x="21616" y="-1"/>
                  <wp:lineTo x="0" y="-1"/>
                </wp:wrapPolygon>
              </wp:wrapTight>
              <wp:docPr id="14" name="Line 59"/>
              <wp:cNvGraphicFramePr/>
              <a:graphic xmlns:a="http://schemas.openxmlformats.org/drawingml/2006/main">
                <a:graphicData uri="http://schemas.microsoft.com/office/word/2010/wordprocessingShape">
                  <wps:wsp>
                    <wps:cNvCnPr/>
                    <wps:spPr bwMode="auto">
                      <a:xfrm>
                        <a:off x="0" y="0"/>
                        <a:ext cx="6675120"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59" o:spid="_x0000_s1026" style="position:absolute;z-index:251658277;visibility:visible;mso-wrap-style:square;mso-wrap-distance-left:9pt;mso-wrap-distance-top:0;mso-wrap-distance-right:9pt;mso-wrap-distance-bottom:0;mso-position-horizontal:absolute;mso-position-horizontal-relative:page;mso-position-vertical:absolute;mso-position-vertical-relative:page" from="43.2pt,.1pt" to="568.8pt,.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" strokecolor="white [3212]" strokeweight="1pt">
              <v:stroke opacity="26214f"/>
              <v:shadow opacity="22938f" mv:blur="38100f" offset="0,2pt"/>
              <w10:wrap type="tight" anchorx="page" anchory="page"/>
            </v:line>
          </w:pict>
        </mc:Fallback>
      </mc:AlternateConten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02DB57" w14:textId="77777777" w:rsidR="003939F3" w:rsidRDefault="003939F3">
    <w:pPr>
      <w:pStyle w:val="Header"/>
    </w:pPr>
    <w:r>
      <w:rPr>
        <w:noProof/>
      </w:rPr>
      <mc:AlternateContent>
        <mc:Choice Requires="wpg">
          <w:drawing>
            <wp:anchor distT="0" distB="0" distL="114300" distR="114300" simplePos="0" relativeHeight="251658244" behindDoc="0" locked="0" layoutInCell="1" allowOverlap="1" wp14:anchorId="4C70E9F8" wp14:editId="22CCBFDD">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216"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217"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28.8pt;margin-top:28.8pt;width:554pt;height:259pt;z-index:251658244;mso-position-horizontal-relative:page;mso-position-vertical-relative:page" coordorigin="576,576" coordsize="11080,5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z7&#10;OgnDAAAA3AAAAA8AAABkcnMvZG93bnJldi54bWxEj0GLwjAUhO+C/yE8wZumishajSIuwrLrxVbv&#10;j+bZljYvJYla//1mQdjjMDPfMJtdb1rxIOdrywpm0wQEcWF1zaWCS36cfIDwAVlja5kUvMjDbjsc&#10;bDDV9slnemShFBHCPkUFVQhdKqUvKjLop7Yjjt7NOoMhSldK7fAZ4aaV8yRZSoM1x4UKOzpUVDTZ&#10;3Sg43T8btyjOzdWu8h+nr9l3fnwpNR71+zWIQH34D7/bX1rBfLaEvzPxCMjt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Ps6CcMAAADcAAAADwAAAAAAAAAAAAAAAACcAgAA&#10;ZHJzL2Rvd25yZXYueG1sUEsFBgAAAAAEAAQA9wAAAIwDAAAAAA==&#10;" filled="t" fillcolor="#ad0202">
                <v:fill color2="#ff8400" rotate="t" focus="100%" type="gradient">
                  <o:fill v:ext="view" type="gradientUnscaled"/>
                </v:fill>
                <v:imagedata r:id="rId3" o:title="FallCoverBottom.png"/>
              </v:shape>
              <v:shape id="Picture 12" o:spid="_x0000_s1028" type="#_x0000_t75" alt=":NFC13 Seasonal:Fall:Assets:FallCoverTop.png" style="position:absolute;left:576;top:576;width:11080;height:5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of&#10;LgPHAAAA3AAAAA8AAABkcnMvZG93bnJldi54bWxEj0FrwkAUhO9C/8PyCl5EN3qoEt1IKUh7CAVt&#10;RL09ss8kmH0bs6tJ++u7BaHHYWa+YVbr3tTiTq2rLCuYTiIQxLnVFRcKsq/NeAHCeWSNtWVS8E0O&#10;1snTYIWxth1v6b7zhQgQdjEqKL1vYildXpJBN7ENcfDOtjXog2wLqVvsAtzUchZFL9JgxWGhxIbe&#10;Ssovu5tR8L6/mrrau8NplBWn4/YzjRY/qVLD5/51CcJT7//Dj/aHVjCbzuHvTDgCMvkF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KofLgPHAAAA3AAAAA8AAAAAAAAAAAAAAAAA&#10;nAIAAGRycy9kb3ducmV2LnhtbFBLBQYAAAAABAAEAPcAAACQAwAAAAA=&#10;" filled="t" fillcolor="#ad0202">
                <v:fill color2="#ff8400" rotate="t" focus="100%" type="gradient">
                  <o:fill v:ext="view" type="gradientUnscaled"/>
                </v:fill>
                <v:imagedata r:id="rId4" o:title="FallCoverTop.png"/>
              </v:shape>
              <w10:wrap type="tight" anchorx="page" anchory="page"/>
            </v:group>
          </w:pict>
        </mc:Fallback>
      </mc:AlternateConten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6DBD6" w14:textId="77777777" w:rsidR="003939F3" w:rsidRDefault="003939F3">
    <w:pPr>
      <w:pStyle w:val="Heade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7A72A0" w14:textId="77777777" w:rsidR="003939F3" w:rsidRDefault="003939F3">
    <w:pPr>
      <w:pStyle w:val="Heade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278C6" w14:textId="77777777" w:rsidR="003939F3" w:rsidRDefault="003939F3">
    <w:pPr>
      <w:pStyle w:val="Header"/>
    </w:pP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D1786" w14:textId="77777777" w:rsidR="003939F3" w:rsidRDefault="003939F3">
    <w:pPr>
      <w:pStyle w:val="Heade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C1AA5" w14:textId="77777777" w:rsidR="003939F3" w:rsidRDefault="003939F3">
    <w:pPr>
      <w:pStyle w:val="Header"/>
    </w:pP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6C8F3F" w14:textId="77777777" w:rsidR="003939F3" w:rsidRDefault="003939F3">
    <w:pPr>
      <w:pStyle w:val="Header"/>
    </w:pP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CD8BA6" w14:textId="77777777" w:rsidR="003939F3" w:rsidRDefault="003939F3">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E7E61" w14:textId="77777777" w:rsidR="003939F3" w:rsidRDefault="003939F3">
    <w:pPr>
      <w:pStyle w:val="Heade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325A8" w14:textId="77777777" w:rsidR="003939F3" w:rsidRDefault="003939F3">
    <w:pPr>
      <w:pStyle w:val="Header"/>
    </w:pP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BA35B" w14:textId="77777777" w:rsidR="003939F3" w:rsidRDefault="003939F3">
    <w:pPr>
      <w:pStyle w:val="Header"/>
    </w:pP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DFA72" w14:textId="77777777" w:rsidR="003939F3" w:rsidRDefault="003939F3">
    <w:pPr>
      <w:pStyle w:val="Header"/>
    </w:pP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F00BC6" w14:textId="77777777" w:rsidR="003939F3" w:rsidRDefault="003939F3">
    <w:pPr>
      <w:pStyle w:val="Header"/>
    </w:pP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70F84" w14:textId="77777777" w:rsidR="003939F3" w:rsidRDefault="003939F3">
    <w:pPr>
      <w:pStyle w:val="Header"/>
    </w:pP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BE9B5" w14:textId="77777777" w:rsidR="003939F3" w:rsidRDefault="003939F3">
    <w:pPr>
      <w:pStyle w:val="Header"/>
    </w:pP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17A391" w14:textId="77777777" w:rsidR="003939F3" w:rsidRDefault="003939F3">
    <w:pPr>
      <w:pStyle w:val="Header"/>
    </w:pP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39807" w14:textId="77777777" w:rsidR="003939F3" w:rsidRDefault="003939F3">
    <w:pPr>
      <w:pStyle w:val="Header"/>
    </w:pPr>
  </w:p>
</w:hdr>
</file>

<file path=word/header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B529E" w14:textId="77777777" w:rsidR="003939F3" w:rsidRDefault="003939F3">
    <w:pPr>
      <w:pStyle w:val="Header"/>
    </w:pPr>
  </w:p>
</w:hdr>
</file>

<file path=word/header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18A0DA" w14:textId="77777777" w:rsidR="003939F3" w:rsidRDefault="003939F3">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65CAAF" w14:textId="77777777" w:rsidR="003939F3" w:rsidRDefault="003939F3">
    <w:pPr>
      <w:pStyle w:val="Header"/>
    </w:pPr>
  </w:p>
</w:hdr>
</file>

<file path=word/header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59751" w14:textId="77777777" w:rsidR="003939F3" w:rsidRDefault="003939F3">
    <w:pPr>
      <w:pStyle w:val="Header"/>
    </w:pPr>
  </w:p>
</w:hdr>
</file>

<file path=word/header3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D9A83" w14:textId="77777777" w:rsidR="003939F3" w:rsidRDefault="003939F3">
    <w:pPr>
      <w:pStyle w:val="Header"/>
    </w:pPr>
  </w:p>
</w:hdr>
</file>

<file path=word/header3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36314B" w14:textId="77777777" w:rsidR="003939F3" w:rsidRDefault="003939F3">
    <w:pPr>
      <w:pStyle w:val="Header"/>
    </w:pPr>
  </w:p>
</w:hdr>
</file>

<file path=word/header3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5719B2" w14:textId="77777777" w:rsidR="003939F3" w:rsidRDefault="003939F3">
    <w:pPr>
      <w:pStyle w:val="Header"/>
    </w:pPr>
  </w:p>
</w:hdr>
</file>

<file path=word/header3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991A19" w14:textId="77777777" w:rsidR="003939F3" w:rsidRDefault="003939F3">
    <w:pPr>
      <w:pStyle w:val="Header"/>
    </w:pPr>
  </w:p>
</w:hdr>
</file>

<file path=word/header3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CA6171" w14:textId="77777777" w:rsidR="003939F3" w:rsidRDefault="003939F3">
    <w:pPr>
      <w:pStyle w:val="Header"/>
    </w:pPr>
  </w:p>
</w:hdr>
</file>

<file path=word/header3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EBAA1D" w14:textId="77777777" w:rsidR="003939F3" w:rsidRDefault="003939F3">
    <w:pPr>
      <w:pStyle w:val="Header"/>
    </w:pPr>
  </w:p>
</w:hdr>
</file>

<file path=word/header3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16125" w14:textId="77777777" w:rsidR="003939F3" w:rsidRDefault="003939F3">
    <w:pPr>
      <w:pStyle w:val="Header"/>
    </w:pPr>
  </w:p>
</w:hdr>
</file>

<file path=word/header3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675D4" w14:textId="77777777" w:rsidR="003939F3" w:rsidRDefault="003939F3">
    <w:pPr>
      <w:pStyle w:val="Header"/>
    </w:pPr>
  </w:p>
</w:hdr>
</file>

<file path=word/header3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E01F33" w14:textId="77777777" w:rsidR="003939F3" w:rsidRDefault="003939F3">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FCCA2" w14:textId="77777777" w:rsidR="003939F3" w:rsidRDefault="003939F3">
    <w:pPr>
      <w:pStyle w:val="Header"/>
    </w:pPr>
  </w:p>
</w:hdr>
</file>

<file path=word/header4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472F1" w14:textId="77777777" w:rsidR="003939F3" w:rsidRDefault="003939F3">
    <w:pPr>
      <w:pStyle w:val="Header"/>
    </w:pPr>
  </w:p>
</w:hdr>
</file>

<file path=word/header4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D5BED" w14:textId="77777777" w:rsidR="003939F3" w:rsidRDefault="003939F3">
    <w:pPr>
      <w:pStyle w:val="Header"/>
    </w:pPr>
  </w:p>
</w:hdr>
</file>

<file path=word/header4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91E69E" w14:textId="77777777" w:rsidR="003939F3" w:rsidRDefault="003939F3">
    <w:pPr>
      <w:pStyle w:val="Header"/>
    </w:pPr>
  </w:p>
</w:hdr>
</file>

<file path=word/header4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1B25E" w14:textId="77777777" w:rsidR="003939F3" w:rsidRDefault="003939F3">
    <w:pPr>
      <w:pStyle w:val="Header"/>
    </w:pPr>
  </w:p>
</w:hdr>
</file>

<file path=word/header4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0DF87" w14:textId="77777777" w:rsidR="003939F3" w:rsidRDefault="003939F3">
    <w:pPr>
      <w:pStyle w:val="Header"/>
    </w:pPr>
  </w:p>
</w:hdr>
</file>

<file path=word/header4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BAF39" w14:textId="77777777" w:rsidR="003939F3" w:rsidRDefault="003939F3">
    <w:pPr>
      <w:pStyle w:val="Header"/>
    </w:pPr>
  </w:p>
</w:hdr>
</file>

<file path=word/header4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1AC7D" w14:textId="77777777" w:rsidR="003939F3" w:rsidRDefault="003939F3">
    <w:pPr>
      <w:pStyle w:val="Header"/>
    </w:pPr>
  </w:p>
</w:hdr>
</file>

<file path=word/header4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C55177" w14:textId="77777777" w:rsidR="003939F3" w:rsidRDefault="003939F3">
    <w:pPr>
      <w:pStyle w:val="Header"/>
    </w:pPr>
  </w:p>
</w:hdr>
</file>

<file path=word/header4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8770A" w14:textId="77777777" w:rsidR="003939F3" w:rsidRDefault="003939F3">
    <w:pPr>
      <w:pStyle w:val="Header"/>
    </w:pPr>
  </w:p>
</w:hdr>
</file>

<file path=word/header4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82793A" w14:textId="77777777" w:rsidR="003939F3" w:rsidRDefault="003939F3">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FE624" w14:textId="77777777" w:rsidR="003939F3" w:rsidRDefault="003939F3">
    <w:pPr>
      <w:pStyle w:val="Header"/>
    </w:pPr>
  </w:p>
</w:hdr>
</file>

<file path=word/header5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61F50B" w14:textId="77777777" w:rsidR="003939F3" w:rsidRDefault="003939F3">
    <w:pPr>
      <w:pStyle w:val="Header"/>
    </w:pPr>
  </w:p>
</w:hdr>
</file>

<file path=word/header5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BB9D40" w14:textId="77777777" w:rsidR="003939F3" w:rsidRDefault="003939F3">
    <w:pPr>
      <w:pStyle w:val="Header"/>
    </w:pPr>
  </w:p>
</w:hdr>
</file>

<file path=word/header5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446AE" w14:textId="77777777" w:rsidR="003939F3" w:rsidRDefault="003939F3">
    <w:pPr>
      <w:pStyle w:val="Header"/>
    </w:pPr>
  </w:p>
</w:hdr>
</file>

<file path=word/header5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754EA1" w14:textId="77777777" w:rsidR="003939F3" w:rsidRDefault="003939F3">
    <w:pPr>
      <w:pStyle w:val="Header"/>
    </w:pPr>
  </w:p>
</w:hdr>
</file>

<file path=word/header5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D60B1" w14:textId="77777777" w:rsidR="003939F3" w:rsidRDefault="003939F3">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157AF" w14:textId="77777777" w:rsidR="003939F3" w:rsidRDefault="003939F3">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02B11" w14:textId="77777777" w:rsidR="003939F3" w:rsidRDefault="003939F3">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5F192A" w14:textId="77777777" w:rsidR="003939F3" w:rsidRDefault="003939F3">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4962B" w14:textId="77777777" w:rsidR="003939F3" w:rsidRDefault="003939F3">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440C40AB"/>
    <w:multiLevelType w:val="hybridMultilevel"/>
    <w:tmpl w:val="2286DA86"/>
    <w:lvl w:ilvl="0" w:tplc="036CA9DA">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600617DF"/>
    <w:multiLevelType w:val="hybridMultilevel"/>
    <w:tmpl w:val="E1484874"/>
    <w:lvl w:ilvl="0" w:tplc="0C0A0011">
      <w:start w:val="1"/>
      <w:numFmt w:val="bullet"/>
      <w:lvlText w:val=""/>
      <w:lvlJc w:val="left"/>
      <w:pPr>
        <w:tabs>
          <w:tab w:val="num" w:pos="720"/>
        </w:tabs>
        <w:ind w:left="720" w:hanging="360"/>
      </w:pPr>
      <w:rPr>
        <w:rFonts w:ascii="Symbol" w:hAnsi="Symbol" w:hint="default"/>
      </w:rPr>
    </w:lvl>
    <w:lvl w:ilvl="1" w:tplc="0C0A0019" w:tentative="1">
      <w:start w:val="1"/>
      <w:numFmt w:val="bullet"/>
      <w:lvlText w:val="o"/>
      <w:lvlJc w:val="left"/>
      <w:pPr>
        <w:tabs>
          <w:tab w:val="num" w:pos="1440"/>
        </w:tabs>
        <w:ind w:left="1440" w:hanging="360"/>
      </w:pPr>
      <w:rPr>
        <w:rFonts w:ascii="Courier New" w:hAnsi="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DynamicGuides" w:val="0"/>
    <w:docVar w:name="ShowMarginGuides" w:val="1"/>
    <w:docVar w:name="ShowOutlines" w:val="0"/>
    <w:docVar w:name="ShowStaticGuides" w:val="0"/>
  </w:docVars>
  <w:rsids>
    <w:rsidRoot w:val="007933E0"/>
    <w:rsid w:val="00011312"/>
    <w:rsid w:val="000115FA"/>
    <w:rsid w:val="000250D6"/>
    <w:rsid w:val="000375C7"/>
    <w:rsid w:val="00067F50"/>
    <w:rsid w:val="0007056E"/>
    <w:rsid w:val="000743D8"/>
    <w:rsid w:val="00077F98"/>
    <w:rsid w:val="00080BEC"/>
    <w:rsid w:val="00082746"/>
    <w:rsid w:val="00091455"/>
    <w:rsid w:val="000955F3"/>
    <w:rsid w:val="000A6F19"/>
    <w:rsid w:val="000E5846"/>
    <w:rsid w:val="000F0741"/>
    <w:rsid w:val="000F4CE4"/>
    <w:rsid w:val="000F6468"/>
    <w:rsid w:val="000F739E"/>
    <w:rsid w:val="000F75C1"/>
    <w:rsid w:val="00130FD6"/>
    <w:rsid w:val="001610BC"/>
    <w:rsid w:val="00161A36"/>
    <w:rsid w:val="0016228F"/>
    <w:rsid w:val="001647B7"/>
    <w:rsid w:val="00172838"/>
    <w:rsid w:val="00183A88"/>
    <w:rsid w:val="0018503A"/>
    <w:rsid w:val="00196B49"/>
    <w:rsid w:val="001B151B"/>
    <w:rsid w:val="001C1381"/>
    <w:rsid w:val="001C164D"/>
    <w:rsid w:val="001C445A"/>
    <w:rsid w:val="001D3164"/>
    <w:rsid w:val="001D5DBA"/>
    <w:rsid w:val="001E33B1"/>
    <w:rsid w:val="001F3A8F"/>
    <w:rsid w:val="00210A8A"/>
    <w:rsid w:val="0021753D"/>
    <w:rsid w:val="002200EB"/>
    <w:rsid w:val="0023719D"/>
    <w:rsid w:val="00240380"/>
    <w:rsid w:val="00280D9E"/>
    <w:rsid w:val="00287AE6"/>
    <w:rsid w:val="002A06E8"/>
    <w:rsid w:val="002B02CB"/>
    <w:rsid w:val="002B44E7"/>
    <w:rsid w:val="002C02BA"/>
    <w:rsid w:val="002C65F4"/>
    <w:rsid w:val="002F1C68"/>
    <w:rsid w:val="002F4150"/>
    <w:rsid w:val="002F6A15"/>
    <w:rsid w:val="00312650"/>
    <w:rsid w:val="00314D37"/>
    <w:rsid w:val="00330581"/>
    <w:rsid w:val="00346977"/>
    <w:rsid w:val="00360868"/>
    <w:rsid w:val="0036525E"/>
    <w:rsid w:val="003939F3"/>
    <w:rsid w:val="00396219"/>
    <w:rsid w:val="003C07D6"/>
    <w:rsid w:val="003E1FBD"/>
    <w:rsid w:val="003E4C4B"/>
    <w:rsid w:val="003F1693"/>
    <w:rsid w:val="0041207C"/>
    <w:rsid w:val="0041245C"/>
    <w:rsid w:val="00421DE3"/>
    <w:rsid w:val="00424649"/>
    <w:rsid w:val="00425C19"/>
    <w:rsid w:val="00430745"/>
    <w:rsid w:val="00434D10"/>
    <w:rsid w:val="004417CE"/>
    <w:rsid w:val="00452EBB"/>
    <w:rsid w:val="00455ADE"/>
    <w:rsid w:val="0046343B"/>
    <w:rsid w:val="00464E07"/>
    <w:rsid w:val="00465052"/>
    <w:rsid w:val="0048157B"/>
    <w:rsid w:val="00490A84"/>
    <w:rsid w:val="0049441C"/>
    <w:rsid w:val="004B1E3A"/>
    <w:rsid w:val="004B2EA1"/>
    <w:rsid w:val="004B3A7C"/>
    <w:rsid w:val="004C0E3A"/>
    <w:rsid w:val="004E41E7"/>
    <w:rsid w:val="004E58B7"/>
    <w:rsid w:val="004E5D5B"/>
    <w:rsid w:val="004E6A4C"/>
    <w:rsid w:val="00500A80"/>
    <w:rsid w:val="0050485D"/>
    <w:rsid w:val="0050628C"/>
    <w:rsid w:val="00506FA5"/>
    <w:rsid w:val="005073F7"/>
    <w:rsid w:val="00513CD6"/>
    <w:rsid w:val="00513F66"/>
    <w:rsid w:val="005156DD"/>
    <w:rsid w:val="005216F0"/>
    <w:rsid w:val="00524347"/>
    <w:rsid w:val="005245B3"/>
    <w:rsid w:val="005252DD"/>
    <w:rsid w:val="005255C9"/>
    <w:rsid w:val="005264C3"/>
    <w:rsid w:val="00534D21"/>
    <w:rsid w:val="005457C6"/>
    <w:rsid w:val="00556B26"/>
    <w:rsid w:val="00557D68"/>
    <w:rsid w:val="00567D8B"/>
    <w:rsid w:val="00574F88"/>
    <w:rsid w:val="00583931"/>
    <w:rsid w:val="00597348"/>
    <w:rsid w:val="005A59F2"/>
    <w:rsid w:val="005B0479"/>
    <w:rsid w:val="005B7BB9"/>
    <w:rsid w:val="005C2ED7"/>
    <w:rsid w:val="005E6552"/>
    <w:rsid w:val="005E7579"/>
    <w:rsid w:val="005F4163"/>
    <w:rsid w:val="005F6C21"/>
    <w:rsid w:val="006101E3"/>
    <w:rsid w:val="006147E8"/>
    <w:rsid w:val="00616E09"/>
    <w:rsid w:val="006217A6"/>
    <w:rsid w:val="006368A0"/>
    <w:rsid w:val="00650048"/>
    <w:rsid w:val="00655CE1"/>
    <w:rsid w:val="00660F7B"/>
    <w:rsid w:val="0066542D"/>
    <w:rsid w:val="00676D52"/>
    <w:rsid w:val="006842B5"/>
    <w:rsid w:val="00686269"/>
    <w:rsid w:val="0068655F"/>
    <w:rsid w:val="00686FA7"/>
    <w:rsid w:val="00697B63"/>
    <w:rsid w:val="006A238E"/>
    <w:rsid w:val="006A3026"/>
    <w:rsid w:val="006A4EE1"/>
    <w:rsid w:val="006A5FD8"/>
    <w:rsid w:val="006A665A"/>
    <w:rsid w:val="006B5DC2"/>
    <w:rsid w:val="006D109B"/>
    <w:rsid w:val="006E608A"/>
    <w:rsid w:val="006F2777"/>
    <w:rsid w:val="007069B9"/>
    <w:rsid w:val="00712250"/>
    <w:rsid w:val="007177E9"/>
    <w:rsid w:val="007348CF"/>
    <w:rsid w:val="007439DF"/>
    <w:rsid w:val="007564CD"/>
    <w:rsid w:val="007655AB"/>
    <w:rsid w:val="007730CA"/>
    <w:rsid w:val="00774DC5"/>
    <w:rsid w:val="0078295B"/>
    <w:rsid w:val="007903F3"/>
    <w:rsid w:val="007933E0"/>
    <w:rsid w:val="00797DFB"/>
    <w:rsid w:val="007B6A13"/>
    <w:rsid w:val="007D10ED"/>
    <w:rsid w:val="007D2944"/>
    <w:rsid w:val="007E617A"/>
    <w:rsid w:val="00800825"/>
    <w:rsid w:val="00801F48"/>
    <w:rsid w:val="00804720"/>
    <w:rsid w:val="00810A9F"/>
    <w:rsid w:val="008317D0"/>
    <w:rsid w:val="008366C6"/>
    <w:rsid w:val="00836A04"/>
    <w:rsid w:val="00843B71"/>
    <w:rsid w:val="00847229"/>
    <w:rsid w:val="00850A6A"/>
    <w:rsid w:val="00852A44"/>
    <w:rsid w:val="00862FBB"/>
    <w:rsid w:val="0086382A"/>
    <w:rsid w:val="00872B9D"/>
    <w:rsid w:val="00892880"/>
    <w:rsid w:val="00896457"/>
    <w:rsid w:val="008966B0"/>
    <w:rsid w:val="008A5DE7"/>
    <w:rsid w:val="008B01D6"/>
    <w:rsid w:val="008B21BD"/>
    <w:rsid w:val="008B30BF"/>
    <w:rsid w:val="008B5B84"/>
    <w:rsid w:val="008C6A0D"/>
    <w:rsid w:val="008D2972"/>
    <w:rsid w:val="008D6253"/>
    <w:rsid w:val="00936BBB"/>
    <w:rsid w:val="0094465D"/>
    <w:rsid w:val="00963DC0"/>
    <w:rsid w:val="00981B61"/>
    <w:rsid w:val="00981EFC"/>
    <w:rsid w:val="00985C7B"/>
    <w:rsid w:val="00985DEA"/>
    <w:rsid w:val="00995612"/>
    <w:rsid w:val="009B1116"/>
    <w:rsid w:val="009B365B"/>
    <w:rsid w:val="009B6936"/>
    <w:rsid w:val="009B7963"/>
    <w:rsid w:val="009C16F1"/>
    <w:rsid w:val="009C6EF2"/>
    <w:rsid w:val="009D39A6"/>
    <w:rsid w:val="009D72A3"/>
    <w:rsid w:val="009E6AB7"/>
    <w:rsid w:val="00A07706"/>
    <w:rsid w:val="00A11822"/>
    <w:rsid w:val="00A1792F"/>
    <w:rsid w:val="00A22F34"/>
    <w:rsid w:val="00A37DEF"/>
    <w:rsid w:val="00A40F26"/>
    <w:rsid w:val="00A47BC5"/>
    <w:rsid w:val="00A52407"/>
    <w:rsid w:val="00A63AC6"/>
    <w:rsid w:val="00A645DF"/>
    <w:rsid w:val="00A83ABD"/>
    <w:rsid w:val="00A9481E"/>
    <w:rsid w:val="00A96BDA"/>
    <w:rsid w:val="00AA4079"/>
    <w:rsid w:val="00AA4FA6"/>
    <w:rsid w:val="00AB48FF"/>
    <w:rsid w:val="00AC0AF9"/>
    <w:rsid w:val="00AC13D2"/>
    <w:rsid w:val="00AD76BA"/>
    <w:rsid w:val="00AE195F"/>
    <w:rsid w:val="00AE5628"/>
    <w:rsid w:val="00AF13CF"/>
    <w:rsid w:val="00AF4945"/>
    <w:rsid w:val="00B03F29"/>
    <w:rsid w:val="00B1750C"/>
    <w:rsid w:val="00B4037E"/>
    <w:rsid w:val="00B40B4E"/>
    <w:rsid w:val="00B46CB9"/>
    <w:rsid w:val="00B55F26"/>
    <w:rsid w:val="00B64587"/>
    <w:rsid w:val="00B650F7"/>
    <w:rsid w:val="00B70C43"/>
    <w:rsid w:val="00B75994"/>
    <w:rsid w:val="00B81D11"/>
    <w:rsid w:val="00BA1CB4"/>
    <w:rsid w:val="00BA2916"/>
    <w:rsid w:val="00BA5A54"/>
    <w:rsid w:val="00BB17B1"/>
    <w:rsid w:val="00BB47C7"/>
    <w:rsid w:val="00BC10A1"/>
    <w:rsid w:val="00BD2792"/>
    <w:rsid w:val="00BE0CBA"/>
    <w:rsid w:val="00BF3F0E"/>
    <w:rsid w:val="00C01C39"/>
    <w:rsid w:val="00C04799"/>
    <w:rsid w:val="00C12E27"/>
    <w:rsid w:val="00C77A90"/>
    <w:rsid w:val="00C91BFA"/>
    <w:rsid w:val="00C9482E"/>
    <w:rsid w:val="00CA3B39"/>
    <w:rsid w:val="00CA3DF7"/>
    <w:rsid w:val="00CB26C1"/>
    <w:rsid w:val="00CC03AD"/>
    <w:rsid w:val="00CF1961"/>
    <w:rsid w:val="00CF254E"/>
    <w:rsid w:val="00CF3C4C"/>
    <w:rsid w:val="00CF58D2"/>
    <w:rsid w:val="00D00165"/>
    <w:rsid w:val="00D01211"/>
    <w:rsid w:val="00D05A12"/>
    <w:rsid w:val="00D148BF"/>
    <w:rsid w:val="00D21F02"/>
    <w:rsid w:val="00D30BC9"/>
    <w:rsid w:val="00D46C8E"/>
    <w:rsid w:val="00D5566F"/>
    <w:rsid w:val="00D75174"/>
    <w:rsid w:val="00D97FE2"/>
    <w:rsid w:val="00DA16D4"/>
    <w:rsid w:val="00DB6B26"/>
    <w:rsid w:val="00DD2D15"/>
    <w:rsid w:val="00DF6C2B"/>
    <w:rsid w:val="00E014A7"/>
    <w:rsid w:val="00E015C3"/>
    <w:rsid w:val="00E11AB5"/>
    <w:rsid w:val="00E41FBE"/>
    <w:rsid w:val="00E52785"/>
    <w:rsid w:val="00E63FDC"/>
    <w:rsid w:val="00E642FE"/>
    <w:rsid w:val="00E64431"/>
    <w:rsid w:val="00E67930"/>
    <w:rsid w:val="00E80099"/>
    <w:rsid w:val="00E800BF"/>
    <w:rsid w:val="00E83A9A"/>
    <w:rsid w:val="00E93E82"/>
    <w:rsid w:val="00E9416F"/>
    <w:rsid w:val="00E942BF"/>
    <w:rsid w:val="00EB4A8C"/>
    <w:rsid w:val="00EC179E"/>
    <w:rsid w:val="00EC51CD"/>
    <w:rsid w:val="00EC664E"/>
    <w:rsid w:val="00ED2E50"/>
    <w:rsid w:val="00EE3F70"/>
    <w:rsid w:val="00EE7702"/>
    <w:rsid w:val="00EF3961"/>
    <w:rsid w:val="00F211A8"/>
    <w:rsid w:val="00F339FD"/>
    <w:rsid w:val="00F418A9"/>
    <w:rsid w:val="00F46989"/>
    <w:rsid w:val="00F514E2"/>
    <w:rsid w:val="00F67122"/>
    <w:rsid w:val="00F676B0"/>
    <w:rsid w:val="00F81B40"/>
    <w:rsid w:val="00F95D46"/>
    <w:rsid w:val="00FA39EF"/>
    <w:rsid w:val="00FA4C94"/>
    <w:rsid w:val="00FA6C75"/>
    <w:rsid w:val="00FA72B3"/>
    <w:rsid w:val="00FB3ACD"/>
    <w:rsid w:val="00FC6414"/>
    <w:rsid w:val="00FD512C"/>
    <w:rsid w:val="00FD5F02"/>
    <w:rsid w:val="00FF2AE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D15A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3" w:uiPriority="9" w:qFormat="1"/>
    <w:lsdException w:name="Title" w:uiPriority="10" w:qFormat="1"/>
    <w:lsdException w:name="Normal (Web)" w:uiPriority="99"/>
    <w:lsdException w:name="List Paragraph" w:uiPriority="34" w:qFormat="1"/>
  </w:latentStyles>
  <w:style w:type="paragraph" w:default="1" w:styleId="Normal">
    <w:name w:val="Normal"/>
    <w:qFormat/>
  </w:style>
  <w:style w:type="paragraph" w:styleId="Heading1">
    <w:name w:val="heading 1"/>
    <w:basedOn w:val="Normal"/>
    <w:link w:val="Heading1Char"/>
    <w:qFormat/>
    <w:rsid w:val="00B047B0"/>
    <w:pPr>
      <w:jc w:val="center"/>
      <w:outlineLvl w:val="0"/>
    </w:pPr>
    <w:rPr>
      <w:rFonts w:asciiTheme="majorHAnsi" w:eastAsiaTheme="majorEastAsia" w:hAnsiTheme="majorHAnsi" w:cstheme="majorBidi"/>
      <w:bCs/>
      <w:color w:val="11A5BB"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C2A0E2" w:themeColor="accent1"/>
      <w:sz w:val="36"/>
      <w:szCs w:val="26"/>
    </w:rPr>
  </w:style>
  <w:style w:type="paragraph" w:styleId="Heading3">
    <w:name w:val="heading 3"/>
    <w:basedOn w:val="Normal"/>
    <w:link w:val="Heading3Char"/>
    <w:uiPriority w:val="9"/>
    <w:semiHidden/>
    <w:unhideWhenUsed/>
    <w:qFormat/>
    <w:rsid w:val="008E3DBD"/>
    <w:pPr>
      <w:jc w:val="center"/>
      <w:outlineLvl w:val="2"/>
    </w:pPr>
    <w:rPr>
      <w:rFonts w:asciiTheme="majorHAnsi" w:eastAsiaTheme="majorEastAsia" w:hAnsiTheme="majorHAnsi" w:cstheme="majorBidi"/>
      <w:bCs/>
      <w:color w:val="6A8E35" w:themeColor="accent5"/>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C2A0E2"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6A8E35"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B047B0"/>
    <w:rPr>
      <w:caps/>
      <w:color w:val="11A5BB" w:themeColor="text2"/>
    </w:rPr>
  </w:style>
  <w:style w:type="character" w:customStyle="1" w:styleId="HeaderChar">
    <w:name w:val="Header Char"/>
    <w:basedOn w:val="DefaultParagraphFont"/>
    <w:link w:val="Header"/>
    <w:uiPriority w:val="99"/>
    <w:rsid w:val="00B047B0"/>
    <w:rPr>
      <w:caps/>
      <w:color w:val="11A5BB" w:themeColor="text2"/>
    </w:rPr>
  </w:style>
  <w:style w:type="paragraph" w:styleId="Footer">
    <w:name w:val="footer"/>
    <w:basedOn w:val="Normal"/>
    <w:link w:val="FooterChar"/>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8E3DBD"/>
    <w:rPr>
      <w:rFonts w:asciiTheme="majorHAnsi" w:eastAsiaTheme="majorEastAsia" w:hAnsiTheme="majorHAnsi" w:cstheme="majorBidi"/>
      <w:bCs/>
      <w:color w:val="6A8E35" w:themeColor="accent5"/>
      <w:sz w:val="48"/>
    </w:rPr>
  </w:style>
  <w:style w:type="paragraph" w:styleId="Title">
    <w:name w:val="Title"/>
    <w:basedOn w:val="Normal"/>
    <w:link w:val="TitleChar"/>
    <w:uiPriority w:val="10"/>
    <w:qFormat/>
    <w:rsid w:val="0046698A"/>
    <w:pPr>
      <w:spacing w:line="1640" w:lineRule="exact"/>
      <w:jc w:val="center"/>
    </w:pPr>
    <w:rPr>
      <w:rFonts w:asciiTheme="majorHAnsi" w:eastAsiaTheme="majorEastAsia" w:hAnsiTheme="majorHAnsi" w:cstheme="majorBidi"/>
      <w:color w:val="0C7B8B" w:themeColor="text2" w:themeShade="BF"/>
      <w:sz w:val="160"/>
      <w:szCs w:val="52"/>
    </w:rPr>
  </w:style>
  <w:style w:type="character" w:customStyle="1" w:styleId="TitleChar">
    <w:name w:val="Title Char"/>
    <w:basedOn w:val="DefaultParagraphFont"/>
    <w:link w:val="Title"/>
    <w:uiPriority w:val="10"/>
    <w:rsid w:val="0046698A"/>
    <w:rPr>
      <w:rFonts w:asciiTheme="majorHAnsi" w:eastAsiaTheme="majorEastAsia" w:hAnsiTheme="majorHAnsi" w:cstheme="majorBidi"/>
      <w:color w:val="0C7B8B" w:themeColor="text2" w:themeShade="BF"/>
      <w:sz w:val="160"/>
      <w:szCs w:val="52"/>
    </w:rPr>
  </w:style>
  <w:style w:type="paragraph" w:styleId="Subtitle">
    <w:name w:val="Subtitle"/>
    <w:basedOn w:val="Normal"/>
    <w:link w:val="SubtitleChar"/>
    <w:uiPriority w:val="11"/>
    <w:qFormat/>
    <w:rsid w:val="00E5360D"/>
    <w:pPr>
      <w:numPr>
        <w:ilvl w:val="1"/>
      </w:numPr>
      <w:jc w:val="center"/>
    </w:pPr>
    <w:rPr>
      <w:rFonts w:asciiTheme="majorHAnsi" w:eastAsiaTheme="majorEastAsia" w:hAnsiTheme="majorHAnsi" w:cstheme="majorBidi"/>
      <w:iCs/>
      <w:color w:val="2A8694" w:themeColor="accent2" w:themeShade="BF"/>
      <w:sz w:val="28"/>
    </w:rPr>
  </w:style>
  <w:style w:type="character" w:customStyle="1" w:styleId="SubtitleChar">
    <w:name w:val="Subtitle Char"/>
    <w:basedOn w:val="DefaultParagraphFont"/>
    <w:link w:val="Subtitle"/>
    <w:uiPriority w:val="11"/>
    <w:rsid w:val="00E5360D"/>
    <w:rPr>
      <w:rFonts w:asciiTheme="majorHAnsi" w:eastAsiaTheme="majorEastAsia" w:hAnsiTheme="majorHAnsi" w:cstheme="majorBidi"/>
      <w:iCs/>
      <w:color w:val="2A8694" w:themeColor="accent2" w:themeShade="BF"/>
      <w:sz w:val="28"/>
    </w:rPr>
  </w:style>
  <w:style w:type="paragraph" w:styleId="BodyText2">
    <w:name w:val="Body Text 2"/>
    <w:basedOn w:val="Normal"/>
    <w:link w:val="BodyText2Char"/>
    <w:unhideWhenUsed/>
    <w:rsid w:val="000B05B2"/>
    <w:pPr>
      <w:spacing w:after="200"/>
    </w:pPr>
    <w:rPr>
      <w:color w:val="4D4642" w:themeColor="accent3"/>
      <w:sz w:val="20"/>
    </w:rPr>
  </w:style>
  <w:style w:type="character" w:customStyle="1" w:styleId="BodyText2Char">
    <w:name w:val="Body Text 2 Char"/>
    <w:basedOn w:val="DefaultParagraphFont"/>
    <w:link w:val="BodyText2"/>
    <w:uiPriority w:val="99"/>
    <w:rsid w:val="000B05B2"/>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11A5BB" w:themeColor="text2"/>
      <w:sz w:val="48"/>
      <w:szCs w:val="32"/>
    </w:rPr>
  </w:style>
  <w:style w:type="paragraph" w:styleId="BodyText">
    <w:name w:val="Body Text"/>
    <w:basedOn w:val="Normal"/>
    <w:link w:val="BodyTextChar"/>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C2A0E2"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11A5BB"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C2A0E2"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46698A"/>
    <w:pPr>
      <w:spacing w:line="240" w:lineRule="auto"/>
      <w:jc w:val="left"/>
    </w:pPr>
    <w:rPr>
      <w:color w:val="FFFFFF" w:themeColor="background1"/>
      <w:sz w:val="72"/>
    </w:rPr>
  </w:style>
  <w:style w:type="character" w:customStyle="1" w:styleId="Title-BackChar">
    <w:name w:val="Title - Back Char"/>
    <w:basedOn w:val="TitleChar"/>
    <w:link w:val="Title-Back"/>
    <w:rsid w:val="0046698A"/>
    <w:rPr>
      <w:rFonts w:asciiTheme="majorHAnsi" w:eastAsiaTheme="majorEastAsia" w:hAnsiTheme="majorHAnsi" w:cstheme="majorBidi"/>
      <w:color w:val="FFFFFF" w:themeColor="background1"/>
      <w:sz w:val="72"/>
      <w:szCs w:val="52"/>
    </w:rPr>
  </w:style>
  <w:style w:type="paragraph" w:customStyle="1" w:styleId="BodyText-Dark">
    <w:name w:val="Body Text - Dark"/>
    <w:basedOn w:val="BodyText"/>
    <w:link w:val="BodyText-DarkChar"/>
    <w:qFormat/>
    <w:rsid w:val="0052629E"/>
    <w:rPr>
      <w:color w:val="0C7B8B" w:themeColor="text2" w:themeShade="BF"/>
    </w:rPr>
  </w:style>
  <w:style w:type="character" w:customStyle="1" w:styleId="BodyText-DarkChar">
    <w:name w:val="Body Text - Dark Char"/>
    <w:basedOn w:val="BodyTextChar"/>
    <w:link w:val="BodyText-Dark"/>
    <w:rsid w:val="0052629E"/>
    <w:rPr>
      <w:color w:val="0C7B8B" w:themeColor="text2" w:themeShade="BF"/>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2A8694" w:themeColor="accent2" w:themeShade="BF"/>
      <w:sz w:val="48"/>
    </w:rPr>
  </w:style>
  <w:style w:type="paragraph" w:customStyle="1" w:styleId="Mailer">
    <w:name w:val="Mailer"/>
    <w:basedOn w:val="Normal"/>
    <w:link w:val="MailerChar"/>
    <w:qFormat/>
    <w:rsid w:val="009B0516"/>
    <w:rPr>
      <w:color w:val="11A5BB" w:themeColor="text2"/>
      <w:sz w:val="28"/>
    </w:rPr>
  </w:style>
  <w:style w:type="character" w:customStyle="1" w:styleId="MailerChar">
    <w:name w:val="Mailer Char"/>
    <w:basedOn w:val="DefaultParagraphFont"/>
    <w:link w:val="Mailer"/>
    <w:rsid w:val="009B0516"/>
    <w:rPr>
      <w:color w:val="11A5BB" w:themeColor="text2"/>
      <w:sz w:val="28"/>
    </w:rPr>
  </w:style>
  <w:style w:type="paragraph" w:customStyle="1" w:styleId="Page">
    <w:name w:val="Page"/>
    <w:basedOn w:val="Normal"/>
    <w:link w:val="PageChar"/>
    <w:qFormat/>
    <w:rsid w:val="005B5D77"/>
    <w:pPr>
      <w:jc w:val="center"/>
    </w:pPr>
    <w:rPr>
      <w:color w:val="11A5BB" w:themeColor="text2"/>
      <w:sz w:val="20"/>
    </w:rPr>
  </w:style>
  <w:style w:type="character" w:customStyle="1" w:styleId="PageChar">
    <w:name w:val="Page Char"/>
    <w:basedOn w:val="DefaultParagraphFont"/>
    <w:link w:val="Page"/>
    <w:rsid w:val="005B5D77"/>
    <w:rPr>
      <w:color w:val="11A5BB" w:themeColor="text2"/>
      <w:sz w:val="20"/>
    </w:rPr>
  </w:style>
  <w:style w:type="paragraph" w:customStyle="1" w:styleId="Subheading">
    <w:name w:val="Subheading"/>
    <w:basedOn w:val="Normal"/>
    <w:link w:val="SubheadingChar"/>
    <w:qFormat/>
    <w:rsid w:val="00E5360D"/>
    <w:rPr>
      <w:color w:val="2A8694" w:themeColor="accent2" w:themeShade="BF"/>
      <w:sz w:val="36"/>
    </w:rPr>
  </w:style>
  <w:style w:type="character" w:customStyle="1" w:styleId="SubheadingChar">
    <w:name w:val="Subheading Char"/>
    <w:basedOn w:val="DefaultParagraphFont"/>
    <w:link w:val="Subheading"/>
    <w:rsid w:val="00E5360D"/>
    <w:rPr>
      <w:color w:val="2A8694" w:themeColor="accent2" w:themeShade="BF"/>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6A8E35" w:themeColor="accent5"/>
    </w:rPr>
  </w:style>
  <w:style w:type="paragraph" w:styleId="NormalWeb">
    <w:name w:val="Normal (Web)"/>
    <w:basedOn w:val="Normal"/>
    <w:uiPriority w:val="99"/>
    <w:unhideWhenUsed/>
    <w:rsid w:val="00583931"/>
    <w:pPr>
      <w:spacing w:before="100" w:beforeAutospacing="1" w:after="100" w:afterAutospacing="1"/>
    </w:pPr>
    <w:rPr>
      <w:rFonts w:ascii="Times" w:hAnsi="Times" w:cs="Times New Roman"/>
      <w:sz w:val="20"/>
      <w:szCs w:val="20"/>
    </w:rPr>
  </w:style>
  <w:style w:type="paragraph" w:styleId="BodyTextIndent">
    <w:name w:val="Body Text Indent"/>
    <w:basedOn w:val="Normal"/>
    <w:link w:val="BodyTextIndentChar"/>
    <w:rsid w:val="00F514E2"/>
    <w:pPr>
      <w:ind w:left="357"/>
    </w:pPr>
    <w:rPr>
      <w:rFonts w:ascii="Times New Roman" w:eastAsia="MS Mincho" w:hAnsi="Times New Roman" w:cs="Times New Roman"/>
      <w:sz w:val="20"/>
      <w:lang w:val="es-ES" w:eastAsia="ja-JP"/>
    </w:rPr>
  </w:style>
  <w:style w:type="character" w:customStyle="1" w:styleId="BodyTextIndentChar">
    <w:name w:val="Body Text Indent Char"/>
    <w:basedOn w:val="DefaultParagraphFont"/>
    <w:link w:val="BodyTextIndent"/>
    <w:rsid w:val="00F514E2"/>
    <w:rPr>
      <w:rFonts w:ascii="Times New Roman" w:eastAsia="MS Mincho" w:hAnsi="Times New Roman" w:cs="Times New Roman"/>
      <w:sz w:val="20"/>
      <w:lang w:val="es-ES" w:eastAsia="ja-JP"/>
    </w:rPr>
  </w:style>
  <w:style w:type="character" w:styleId="Hyperlink">
    <w:name w:val="Hyperlink"/>
    <w:basedOn w:val="DefaultParagraphFont"/>
    <w:rsid w:val="00F514E2"/>
    <w:rPr>
      <w:color w:val="0000FF"/>
      <w:u w:val="single"/>
    </w:rPr>
  </w:style>
  <w:style w:type="character" w:styleId="FootnoteReference">
    <w:name w:val="footnote reference"/>
    <w:basedOn w:val="DefaultParagraphFont"/>
    <w:rsid w:val="00F514E2"/>
    <w:rPr>
      <w:vertAlign w:val="superscript"/>
    </w:rPr>
  </w:style>
  <w:style w:type="paragraph" w:styleId="BodyTextIndent3">
    <w:name w:val="Body Text Indent 3"/>
    <w:basedOn w:val="Normal"/>
    <w:link w:val="BodyTextIndent3Char"/>
    <w:unhideWhenUsed/>
    <w:rsid w:val="00F514E2"/>
    <w:pPr>
      <w:spacing w:after="120"/>
      <w:ind w:left="283"/>
    </w:pPr>
    <w:rPr>
      <w:rFonts w:ascii="Times New Roman" w:eastAsia="Times New Roman" w:hAnsi="Times New Roman" w:cs="Times New Roman"/>
      <w:sz w:val="16"/>
      <w:szCs w:val="16"/>
      <w:lang w:val="es-ES" w:eastAsia="es-ES"/>
    </w:rPr>
  </w:style>
  <w:style w:type="character" w:customStyle="1" w:styleId="BodyTextIndent3Char">
    <w:name w:val="Body Text Indent 3 Char"/>
    <w:basedOn w:val="DefaultParagraphFont"/>
    <w:link w:val="BodyTextIndent3"/>
    <w:rsid w:val="00F514E2"/>
    <w:rPr>
      <w:rFonts w:ascii="Times New Roman" w:eastAsia="Times New Roman" w:hAnsi="Times New Roman" w:cs="Times New Roman"/>
      <w:sz w:val="16"/>
      <w:szCs w:val="16"/>
      <w:lang w:val="es-ES" w:eastAsia="es-ES"/>
    </w:rPr>
  </w:style>
  <w:style w:type="paragraph" w:styleId="ListParagraph">
    <w:name w:val="List Paragraph"/>
    <w:basedOn w:val="Normal"/>
    <w:uiPriority w:val="34"/>
    <w:qFormat/>
    <w:rsid w:val="00F514E2"/>
    <w:pPr>
      <w:ind w:left="708"/>
    </w:pPr>
    <w:rPr>
      <w:rFonts w:ascii="Times New Roman" w:eastAsia="MS Mincho" w:hAnsi="Times New Roman" w:cs="Times New Roman"/>
      <w:lang w:val="es-ES"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3" w:uiPriority="9" w:qFormat="1"/>
    <w:lsdException w:name="Title" w:uiPriority="10" w:qFormat="1"/>
    <w:lsdException w:name="Normal (Web)" w:uiPriority="99"/>
    <w:lsdException w:name="List Paragraph" w:uiPriority="34" w:qFormat="1"/>
  </w:latentStyles>
  <w:style w:type="paragraph" w:default="1" w:styleId="Normal">
    <w:name w:val="Normal"/>
    <w:qFormat/>
  </w:style>
  <w:style w:type="paragraph" w:styleId="Heading1">
    <w:name w:val="heading 1"/>
    <w:basedOn w:val="Normal"/>
    <w:link w:val="Heading1Char"/>
    <w:qFormat/>
    <w:rsid w:val="00B047B0"/>
    <w:pPr>
      <w:jc w:val="center"/>
      <w:outlineLvl w:val="0"/>
    </w:pPr>
    <w:rPr>
      <w:rFonts w:asciiTheme="majorHAnsi" w:eastAsiaTheme="majorEastAsia" w:hAnsiTheme="majorHAnsi" w:cstheme="majorBidi"/>
      <w:bCs/>
      <w:color w:val="11A5BB"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C2A0E2" w:themeColor="accent1"/>
      <w:sz w:val="36"/>
      <w:szCs w:val="26"/>
    </w:rPr>
  </w:style>
  <w:style w:type="paragraph" w:styleId="Heading3">
    <w:name w:val="heading 3"/>
    <w:basedOn w:val="Normal"/>
    <w:link w:val="Heading3Char"/>
    <w:uiPriority w:val="9"/>
    <w:semiHidden/>
    <w:unhideWhenUsed/>
    <w:qFormat/>
    <w:rsid w:val="008E3DBD"/>
    <w:pPr>
      <w:jc w:val="center"/>
      <w:outlineLvl w:val="2"/>
    </w:pPr>
    <w:rPr>
      <w:rFonts w:asciiTheme="majorHAnsi" w:eastAsiaTheme="majorEastAsia" w:hAnsiTheme="majorHAnsi" w:cstheme="majorBidi"/>
      <w:bCs/>
      <w:color w:val="6A8E35" w:themeColor="accent5"/>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C2A0E2"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6A8E35"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B047B0"/>
    <w:rPr>
      <w:caps/>
      <w:color w:val="11A5BB" w:themeColor="text2"/>
    </w:rPr>
  </w:style>
  <w:style w:type="character" w:customStyle="1" w:styleId="HeaderChar">
    <w:name w:val="Header Char"/>
    <w:basedOn w:val="DefaultParagraphFont"/>
    <w:link w:val="Header"/>
    <w:uiPriority w:val="99"/>
    <w:rsid w:val="00B047B0"/>
    <w:rPr>
      <w:caps/>
      <w:color w:val="11A5BB" w:themeColor="text2"/>
    </w:rPr>
  </w:style>
  <w:style w:type="paragraph" w:styleId="Footer">
    <w:name w:val="footer"/>
    <w:basedOn w:val="Normal"/>
    <w:link w:val="FooterChar"/>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8E3DBD"/>
    <w:rPr>
      <w:rFonts w:asciiTheme="majorHAnsi" w:eastAsiaTheme="majorEastAsia" w:hAnsiTheme="majorHAnsi" w:cstheme="majorBidi"/>
      <w:bCs/>
      <w:color w:val="6A8E35" w:themeColor="accent5"/>
      <w:sz w:val="48"/>
    </w:rPr>
  </w:style>
  <w:style w:type="paragraph" w:styleId="Title">
    <w:name w:val="Title"/>
    <w:basedOn w:val="Normal"/>
    <w:link w:val="TitleChar"/>
    <w:uiPriority w:val="10"/>
    <w:qFormat/>
    <w:rsid w:val="0046698A"/>
    <w:pPr>
      <w:spacing w:line="1640" w:lineRule="exact"/>
      <w:jc w:val="center"/>
    </w:pPr>
    <w:rPr>
      <w:rFonts w:asciiTheme="majorHAnsi" w:eastAsiaTheme="majorEastAsia" w:hAnsiTheme="majorHAnsi" w:cstheme="majorBidi"/>
      <w:color w:val="0C7B8B" w:themeColor="text2" w:themeShade="BF"/>
      <w:sz w:val="160"/>
      <w:szCs w:val="52"/>
    </w:rPr>
  </w:style>
  <w:style w:type="character" w:customStyle="1" w:styleId="TitleChar">
    <w:name w:val="Title Char"/>
    <w:basedOn w:val="DefaultParagraphFont"/>
    <w:link w:val="Title"/>
    <w:uiPriority w:val="10"/>
    <w:rsid w:val="0046698A"/>
    <w:rPr>
      <w:rFonts w:asciiTheme="majorHAnsi" w:eastAsiaTheme="majorEastAsia" w:hAnsiTheme="majorHAnsi" w:cstheme="majorBidi"/>
      <w:color w:val="0C7B8B" w:themeColor="text2" w:themeShade="BF"/>
      <w:sz w:val="160"/>
      <w:szCs w:val="52"/>
    </w:rPr>
  </w:style>
  <w:style w:type="paragraph" w:styleId="Subtitle">
    <w:name w:val="Subtitle"/>
    <w:basedOn w:val="Normal"/>
    <w:link w:val="SubtitleChar"/>
    <w:uiPriority w:val="11"/>
    <w:qFormat/>
    <w:rsid w:val="00E5360D"/>
    <w:pPr>
      <w:numPr>
        <w:ilvl w:val="1"/>
      </w:numPr>
      <w:jc w:val="center"/>
    </w:pPr>
    <w:rPr>
      <w:rFonts w:asciiTheme="majorHAnsi" w:eastAsiaTheme="majorEastAsia" w:hAnsiTheme="majorHAnsi" w:cstheme="majorBidi"/>
      <w:iCs/>
      <w:color w:val="2A8694" w:themeColor="accent2" w:themeShade="BF"/>
      <w:sz w:val="28"/>
    </w:rPr>
  </w:style>
  <w:style w:type="character" w:customStyle="1" w:styleId="SubtitleChar">
    <w:name w:val="Subtitle Char"/>
    <w:basedOn w:val="DefaultParagraphFont"/>
    <w:link w:val="Subtitle"/>
    <w:uiPriority w:val="11"/>
    <w:rsid w:val="00E5360D"/>
    <w:rPr>
      <w:rFonts w:asciiTheme="majorHAnsi" w:eastAsiaTheme="majorEastAsia" w:hAnsiTheme="majorHAnsi" w:cstheme="majorBidi"/>
      <w:iCs/>
      <w:color w:val="2A8694" w:themeColor="accent2" w:themeShade="BF"/>
      <w:sz w:val="28"/>
    </w:rPr>
  </w:style>
  <w:style w:type="paragraph" w:styleId="BodyText2">
    <w:name w:val="Body Text 2"/>
    <w:basedOn w:val="Normal"/>
    <w:link w:val="BodyText2Char"/>
    <w:unhideWhenUsed/>
    <w:rsid w:val="000B05B2"/>
    <w:pPr>
      <w:spacing w:after="200"/>
    </w:pPr>
    <w:rPr>
      <w:color w:val="4D4642" w:themeColor="accent3"/>
      <w:sz w:val="20"/>
    </w:rPr>
  </w:style>
  <w:style w:type="character" w:customStyle="1" w:styleId="BodyText2Char">
    <w:name w:val="Body Text 2 Char"/>
    <w:basedOn w:val="DefaultParagraphFont"/>
    <w:link w:val="BodyText2"/>
    <w:uiPriority w:val="99"/>
    <w:rsid w:val="000B05B2"/>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11A5BB" w:themeColor="text2"/>
      <w:sz w:val="48"/>
      <w:szCs w:val="32"/>
    </w:rPr>
  </w:style>
  <w:style w:type="paragraph" w:styleId="BodyText">
    <w:name w:val="Body Text"/>
    <w:basedOn w:val="Normal"/>
    <w:link w:val="BodyTextChar"/>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C2A0E2"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11A5BB"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C2A0E2"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46698A"/>
    <w:pPr>
      <w:spacing w:line="240" w:lineRule="auto"/>
      <w:jc w:val="left"/>
    </w:pPr>
    <w:rPr>
      <w:color w:val="FFFFFF" w:themeColor="background1"/>
      <w:sz w:val="72"/>
    </w:rPr>
  </w:style>
  <w:style w:type="character" w:customStyle="1" w:styleId="Title-BackChar">
    <w:name w:val="Title - Back Char"/>
    <w:basedOn w:val="TitleChar"/>
    <w:link w:val="Title-Back"/>
    <w:rsid w:val="0046698A"/>
    <w:rPr>
      <w:rFonts w:asciiTheme="majorHAnsi" w:eastAsiaTheme="majorEastAsia" w:hAnsiTheme="majorHAnsi" w:cstheme="majorBidi"/>
      <w:color w:val="FFFFFF" w:themeColor="background1"/>
      <w:sz w:val="72"/>
      <w:szCs w:val="52"/>
    </w:rPr>
  </w:style>
  <w:style w:type="paragraph" w:customStyle="1" w:styleId="BodyText-Dark">
    <w:name w:val="Body Text - Dark"/>
    <w:basedOn w:val="BodyText"/>
    <w:link w:val="BodyText-DarkChar"/>
    <w:qFormat/>
    <w:rsid w:val="0052629E"/>
    <w:rPr>
      <w:color w:val="0C7B8B" w:themeColor="text2" w:themeShade="BF"/>
    </w:rPr>
  </w:style>
  <w:style w:type="character" w:customStyle="1" w:styleId="BodyText-DarkChar">
    <w:name w:val="Body Text - Dark Char"/>
    <w:basedOn w:val="BodyTextChar"/>
    <w:link w:val="BodyText-Dark"/>
    <w:rsid w:val="0052629E"/>
    <w:rPr>
      <w:color w:val="0C7B8B" w:themeColor="text2" w:themeShade="BF"/>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2A8694" w:themeColor="accent2" w:themeShade="BF"/>
      <w:sz w:val="48"/>
    </w:rPr>
  </w:style>
  <w:style w:type="paragraph" w:customStyle="1" w:styleId="Mailer">
    <w:name w:val="Mailer"/>
    <w:basedOn w:val="Normal"/>
    <w:link w:val="MailerChar"/>
    <w:qFormat/>
    <w:rsid w:val="009B0516"/>
    <w:rPr>
      <w:color w:val="11A5BB" w:themeColor="text2"/>
      <w:sz w:val="28"/>
    </w:rPr>
  </w:style>
  <w:style w:type="character" w:customStyle="1" w:styleId="MailerChar">
    <w:name w:val="Mailer Char"/>
    <w:basedOn w:val="DefaultParagraphFont"/>
    <w:link w:val="Mailer"/>
    <w:rsid w:val="009B0516"/>
    <w:rPr>
      <w:color w:val="11A5BB" w:themeColor="text2"/>
      <w:sz w:val="28"/>
    </w:rPr>
  </w:style>
  <w:style w:type="paragraph" w:customStyle="1" w:styleId="Page">
    <w:name w:val="Page"/>
    <w:basedOn w:val="Normal"/>
    <w:link w:val="PageChar"/>
    <w:qFormat/>
    <w:rsid w:val="005B5D77"/>
    <w:pPr>
      <w:jc w:val="center"/>
    </w:pPr>
    <w:rPr>
      <w:color w:val="11A5BB" w:themeColor="text2"/>
      <w:sz w:val="20"/>
    </w:rPr>
  </w:style>
  <w:style w:type="character" w:customStyle="1" w:styleId="PageChar">
    <w:name w:val="Page Char"/>
    <w:basedOn w:val="DefaultParagraphFont"/>
    <w:link w:val="Page"/>
    <w:rsid w:val="005B5D77"/>
    <w:rPr>
      <w:color w:val="11A5BB" w:themeColor="text2"/>
      <w:sz w:val="20"/>
    </w:rPr>
  </w:style>
  <w:style w:type="paragraph" w:customStyle="1" w:styleId="Subheading">
    <w:name w:val="Subheading"/>
    <w:basedOn w:val="Normal"/>
    <w:link w:val="SubheadingChar"/>
    <w:qFormat/>
    <w:rsid w:val="00E5360D"/>
    <w:rPr>
      <w:color w:val="2A8694" w:themeColor="accent2" w:themeShade="BF"/>
      <w:sz w:val="36"/>
    </w:rPr>
  </w:style>
  <w:style w:type="character" w:customStyle="1" w:styleId="SubheadingChar">
    <w:name w:val="Subheading Char"/>
    <w:basedOn w:val="DefaultParagraphFont"/>
    <w:link w:val="Subheading"/>
    <w:rsid w:val="00E5360D"/>
    <w:rPr>
      <w:color w:val="2A8694" w:themeColor="accent2" w:themeShade="BF"/>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6A8E35" w:themeColor="accent5"/>
    </w:rPr>
  </w:style>
  <w:style w:type="paragraph" w:styleId="NormalWeb">
    <w:name w:val="Normal (Web)"/>
    <w:basedOn w:val="Normal"/>
    <w:uiPriority w:val="99"/>
    <w:unhideWhenUsed/>
    <w:rsid w:val="00583931"/>
    <w:pPr>
      <w:spacing w:before="100" w:beforeAutospacing="1" w:after="100" w:afterAutospacing="1"/>
    </w:pPr>
    <w:rPr>
      <w:rFonts w:ascii="Times" w:hAnsi="Times" w:cs="Times New Roman"/>
      <w:sz w:val="20"/>
      <w:szCs w:val="20"/>
    </w:rPr>
  </w:style>
  <w:style w:type="paragraph" w:styleId="BodyTextIndent">
    <w:name w:val="Body Text Indent"/>
    <w:basedOn w:val="Normal"/>
    <w:link w:val="BodyTextIndentChar"/>
    <w:rsid w:val="00F514E2"/>
    <w:pPr>
      <w:ind w:left="357"/>
    </w:pPr>
    <w:rPr>
      <w:rFonts w:ascii="Times New Roman" w:eastAsia="MS Mincho" w:hAnsi="Times New Roman" w:cs="Times New Roman"/>
      <w:sz w:val="20"/>
      <w:lang w:val="es-ES" w:eastAsia="ja-JP"/>
    </w:rPr>
  </w:style>
  <w:style w:type="character" w:customStyle="1" w:styleId="BodyTextIndentChar">
    <w:name w:val="Body Text Indent Char"/>
    <w:basedOn w:val="DefaultParagraphFont"/>
    <w:link w:val="BodyTextIndent"/>
    <w:rsid w:val="00F514E2"/>
    <w:rPr>
      <w:rFonts w:ascii="Times New Roman" w:eastAsia="MS Mincho" w:hAnsi="Times New Roman" w:cs="Times New Roman"/>
      <w:sz w:val="20"/>
      <w:lang w:val="es-ES" w:eastAsia="ja-JP"/>
    </w:rPr>
  </w:style>
  <w:style w:type="character" w:styleId="Hyperlink">
    <w:name w:val="Hyperlink"/>
    <w:basedOn w:val="DefaultParagraphFont"/>
    <w:rsid w:val="00F514E2"/>
    <w:rPr>
      <w:color w:val="0000FF"/>
      <w:u w:val="single"/>
    </w:rPr>
  </w:style>
  <w:style w:type="character" w:styleId="FootnoteReference">
    <w:name w:val="footnote reference"/>
    <w:basedOn w:val="DefaultParagraphFont"/>
    <w:rsid w:val="00F514E2"/>
    <w:rPr>
      <w:vertAlign w:val="superscript"/>
    </w:rPr>
  </w:style>
  <w:style w:type="paragraph" w:styleId="BodyTextIndent3">
    <w:name w:val="Body Text Indent 3"/>
    <w:basedOn w:val="Normal"/>
    <w:link w:val="BodyTextIndent3Char"/>
    <w:unhideWhenUsed/>
    <w:rsid w:val="00F514E2"/>
    <w:pPr>
      <w:spacing w:after="120"/>
      <w:ind w:left="283"/>
    </w:pPr>
    <w:rPr>
      <w:rFonts w:ascii="Times New Roman" w:eastAsia="Times New Roman" w:hAnsi="Times New Roman" w:cs="Times New Roman"/>
      <w:sz w:val="16"/>
      <w:szCs w:val="16"/>
      <w:lang w:val="es-ES" w:eastAsia="es-ES"/>
    </w:rPr>
  </w:style>
  <w:style w:type="character" w:customStyle="1" w:styleId="BodyTextIndent3Char">
    <w:name w:val="Body Text Indent 3 Char"/>
    <w:basedOn w:val="DefaultParagraphFont"/>
    <w:link w:val="BodyTextIndent3"/>
    <w:rsid w:val="00F514E2"/>
    <w:rPr>
      <w:rFonts w:ascii="Times New Roman" w:eastAsia="Times New Roman" w:hAnsi="Times New Roman" w:cs="Times New Roman"/>
      <w:sz w:val="16"/>
      <w:szCs w:val="16"/>
      <w:lang w:val="es-ES" w:eastAsia="es-ES"/>
    </w:rPr>
  </w:style>
  <w:style w:type="paragraph" w:styleId="ListParagraph">
    <w:name w:val="List Paragraph"/>
    <w:basedOn w:val="Normal"/>
    <w:uiPriority w:val="34"/>
    <w:qFormat/>
    <w:rsid w:val="00F514E2"/>
    <w:pPr>
      <w:ind w:left="708"/>
    </w:pPr>
    <w:rPr>
      <w:rFonts w:ascii="Times New Roman" w:eastAsia="MS Mincho" w:hAnsi="Times New Roman" w:cs="Times New Roman"/>
      <w:lang w:val="es-E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657">
      <w:bodyDiv w:val="1"/>
      <w:marLeft w:val="0"/>
      <w:marRight w:val="0"/>
      <w:marTop w:val="0"/>
      <w:marBottom w:val="0"/>
      <w:divBdr>
        <w:top w:val="none" w:sz="0" w:space="0" w:color="auto"/>
        <w:left w:val="none" w:sz="0" w:space="0" w:color="auto"/>
        <w:bottom w:val="none" w:sz="0" w:space="0" w:color="auto"/>
        <w:right w:val="none" w:sz="0" w:space="0" w:color="auto"/>
      </w:divBdr>
    </w:div>
    <w:div w:id="41950106">
      <w:bodyDiv w:val="1"/>
      <w:marLeft w:val="0"/>
      <w:marRight w:val="0"/>
      <w:marTop w:val="0"/>
      <w:marBottom w:val="0"/>
      <w:divBdr>
        <w:top w:val="none" w:sz="0" w:space="0" w:color="auto"/>
        <w:left w:val="none" w:sz="0" w:space="0" w:color="auto"/>
        <w:bottom w:val="none" w:sz="0" w:space="0" w:color="auto"/>
        <w:right w:val="none" w:sz="0" w:space="0" w:color="auto"/>
      </w:divBdr>
    </w:div>
    <w:div w:id="42600089">
      <w:bodyDiv w:val="1"/>
      <w:marLeft w:val="0"/>
      <w:marRight w:val="0"/>
      <w:marTop w:val="0"/>
      <w:marBottom w:val="0"/>
      <w:divBdr>
        <w:top w:val="none" w:sz="0" w:space="0" w:color="auto"/>
        <w:left w:val="none" w:sz="0" w:space="0" w:color="auto"/>
        <w:bottom w:val="none" w:sz="0" w:space="0" w:color="auto"/>
        <w:right w:val="none" w:sz="0" w:space="0" w:color="auto"/>
      </w:divBdr>
    </w:div>
    <w:div w:id="113715895">
      <w:bodyDiv w:val="1"/>
      <w:marLeft w:val="0"/>
      <w:marRight w:val="0"/>
      <w:marTop w:val="0"/>
      <w:marBottom w:val="0"/>
      <w:divBdr>
        <w:top w:val="none" w:sz="0" w:space="0" w:color="auto"/>
        <w:left w:val="none" w:sz="0" w:space="0" w:color="auto"/>
        <w:bottom w:val="none" w:sz="0" w:space="0" w:color="auto"/>
        <w:right w:val="none" w:sz="0" w:space="0" w:color="auto"/>
      </w:divBdr>
    </w:div>
    <w:div w:id="120803678">
      <w:bodyDiv w:val="1"/>
      <w:marLeft w:val="0"/>
      <w:marRight w:val="0"/>
      <w:marTop w:val="0"/>
      <w:marBottom w:val="0"/>
      <w:divBdr>
        <w:top w:val="none" w:sz="0" w:space="0" w:color="auto"/>
        <w:left w:val="none" w:sz="0" w:space="0" w:color="auto"/>
        <w:bottom w:val="none" w:sz="0" w:space="0" w:color="auto"/>
        <w:right w:val="none" w:sz="0" w:space="0" w:color="auto"/>
      </w:divBdr>
    </w:div>
    <w:div w:id="178665143">
      <w:bodyDiv w:val="1"/>
      <w:marLeft w:val="0"/>
      <w:marRight w:val="0"/>
      <w:marTop w:val="0"/>
      <w:marBottom w:val="0"/>
      <w:divBdr>
        <w:top w:val="none" w:sz="0" w:space="0" w:color="auto"/>
        <w:left w:val="none" w:sz="0" w:space="0" w:color="auto"/>
        <w:bottom w:val="none" w:sz="0" w:space="0" w:color="auto"/>
        <w:right w:val="none" w:sz="0" w:space="0" w:color="auto"/>
      </w:divBdr>
    </w:div>
    <w:div w:id="218631931">
      <w:bodyDiv w:val="1"/>
      <w:marLeft w:val="0"/>
      <w:marRight w:val="0"/>
      <w:marTop w:val="0"/>
      <w:marBottom w:val="0"/>
      <w:divBdr>
        <w:top w:val="none" w:sz="0" w:space="0" w:color="auto"/>
        <w:left w:val="none" w:sz="0" w:space="0" w:color="auto"/>
        <w:bottom w:val="none" w:sz="0" w:space="0" w:color="auto"/>
        <w:right w:val="none" w:sz="0" w:space="0" w:color="auto"/>
      </w:divBdr>
    </w:div>
    <w:div w:id="242187481">
      <w:bodyDiv w:val="1"/>
      <w:marLeft w:val="0"/>
      <w:marRight w:val="0"/>
      <w:marTop w:val="0"/>
      <w:marBottom w:val="0"/>
      <w:divBdr>
        <w:top w:val="none" w:sz="0" w:space="0" w:color="auto"/>
        <w:left w:val="none" w:sz="0" w:space="0" w:color="auto"/>
        <w:bottom w:val="none" w:sz="0" w:space="0" w:color="auto"/>
        <w:right w:val="none" w:sz="0" w:space="0" w:color="auto"/>
      </w:divBdr>
      <w:divsChild>
        <w:div w:id="1940718452">
          <w:marLeft w:val="0"/>
          <w:marRight w:val="0"/>
          <w:marTop w:val="0"/>
          <w:marBottom w:val="0"/>
          <w:divBdr>
            <w:top w:val="none" w:sz="0" w:space="0" w:color="auto"/>
            <w:left w:val="none" w:sz="0" w:space="0" w:color="auto"/>
            <w:bottom w:val="none" w:sz="0" w:space="0" w:color="auto"/>
            <w:right w:val="none" w:sz="0" w:space="0" w:color="auto"/>
          </w:divBdr>
          <w:divsChild>
            <w:div w:id="353775932">
              <w:marLeft w:val="0"/>
              <w:marRight w:val="0"/>
              <w:marTop w:val="0"/>
              <w:marBottom w:val="0"/>
              <w:divBdr>
                <w:top w:val="none" w:sz="0" w:space="0" w:color="auto"/>
                <w:left w:val="none" w:sz="0" w:space="0" w:color="auto"/>
                <w:bottom w:val="none" w:sz="0" w:space="0" w:color="auto"/>
                <w:right w:val="none" w:sz="0" w:space="0" w:color="auto"/>
              </w:divBdr>
              <w:divsChild>
                <w:div w:id="827794745">
                  <w:marLeft w:val="0"/>
                  <w:marRight w:val="0"/>
                  <w:marTop w:val="0"/>
                  <w:marBottom w:val="0"/>
                  <w:divBdr>
                    <w:top w:val="none" w:sz="0" w:space="0" w:color="auto"/>
                    <w:left w:val="none" w:sz="0" w:space="0" w:color="auto"/>
                    <w:bottom w:val="none" w:sz="0" w:space="0" w:color="auto"/>
                    <w:right w:val="none" w:sz="0" w:space="0" w:color="auto"/>
                  </w:divBdr>
                  <w:divsChild>
                    <w:div w:id="24268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968835">
      <w:bodyDiv w:val="1"/>
      <w:marLeft w:val="0"/>
      <w:marRight w:val="0"/>
      <w:marTop w:val="0"/>
      <w:marBottom w:val="0"/>
      <w:divBdr>
        <w:top w:val="none" w:sz="0" w:space="0" w:color="auto"/>
        <w:left w:val="none" w:sz="0" w:space="0" w:color="auto"/>
        <w:bottom w:val="none" w:sz="0" w:space="0" w:color="auto"/>
        <w:right w:val="none" w:sz="0" w:space="0" w:color="auto"/>
      </w:divBdr>
      <w:divsChild>
        <w:div w:id="1565027182">
          <w:marLeft w:val="0"/>
          <w:marRight w:val="0"/>
          <w:marTop w:val="0"/>
          <w:marBottom w:val="0"/>
          <w:divBdr>
            <w:top w:val="none" w:sz="0" w:space="0" w:color="auto"/>
            <w:left w:val="none" w:sz="0" w:space="0" w:color="auto"/>
            <w:bottom w:val="none" w:sz="0" w:space="0" w:color="auto"/>
            <w:right w:val="none" w:sz="0" w:space="0" w:color="auto"/>
          </w:divBdr>
          <w:divsChild>
            <w:div w:id="1785225705">
              <w:marLeft w:val="0"/>
              <w:marRight w:val="0"/>
              <w:marTop w:val="0"/>
              <w:marBottom w:val="0"/>
              <w:divBdr>
                <w:top w:val="none" w:sz="0" w:space="0" w:color="auto"/>
                <w:left w:val="none" w:sz="0" w:space="0" w:color="auto"/>
                <w:bottom w:val="none" w:sz="0" w:space="0" w:color="auto"/>
                <w:right w:val="none" w:sz="0" w:space="0" w:color="auto"/>
              </w:divBdr>
              <w:divsChild>
                <w:div w:id="1087966185">
                  <w:marLeft w:val="0"/>
                  <w:marRight w:val="0"/>
                  <w:marTop w:val="0"/>
                  <w:marBottom w:val="0"/>
                  <w:divBdr>
                    <w:top w:val="none" w:sz="0" w:space="0" w:color="auto"/>
                    <w:left w:val="none" w:sz="0" w:space="0" w:color="auto"/>
                    <w:bottom w:val="none" w:sz="0" w:space="0" w:color="auto"/>
                    <w:right w:val="none" w:sz="0" w:space="0" w:color="auto"/>
                  </w:divBdr>
                  <w:divsChild>
                    <w:div w:id="1800686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105165">
      <w:bodyDiv w:val="1"/>
      <w:marLeft w:val="0"/>
      <w:marRight w:val="0"/>
      <w:marTop w:val="0"/>
      <w:marBottom w:val="0"/>
      <w:divBdr>
        <w:top w:val="none" w:sz="0" w:space="0" w:color="auto"/>
        <w:left w:val="none" w:sz="0" w:space="0" w:color="auto"/>
        <w:bottom w:val="none" w:sz="0" w:space="0" w:color="auto"/>
        <w:right w:val="none" w:sz="0" w:space="0" w:color="auto"/>
      </w:divBdr>
    </w:div>
    <w:div w:id="333458269">
      <w:bodyDiv w:val="1"/>
      <w:marLeft w:val="0"/>
      <w:marRight w:val="0"/>
      <w:marTop w:val="0"/>
      <w:marBottom w:val="0"/>
      <w:divBdr>
        <w:top w:val="none" w:sz="0" w:space="0" w:color="auto"/>
        <w:left w:val="none" w:sz="0" w:space="0" w:color="auto"/>
        <w:bottom w:val="none" w:sz="0" w:space="0" w:color="auto"/>
        <w:right w:val="none" w:sz="0" w:space="0" w:color="auto"/>
      </w:divBdr>
    </w:div>
    <w:div w:id="411584332">
      <w:bodyDiv w:val="1"/>
      <w:marLeft w:val="0"/>
      <w:marRight w:val="0"/>
      <w:marTop w:val="0"/>
      <w:marBottom w:val="0"/>
      <w:divBdr>
        <w:top w:val="none" w:sz="0" w:space="0" w:color="auto"/>
        <w:left w:val="none" w:sz="0" w:space="0" w:color="auto"/>
        <w:bottom w:val="none" w:sz="0" w:space="0" w:color="auto"/>
        <w:right w:val="none" w:sz="0" w:space="0" w:color="auto"/>
      </w:divBdr>
    </w:div>
    <w:div w:id="445200587">
      <w:bodyDiv w:val="1"/>
      <w:marLeft w:val="0"/>
      <w:marRight w:val="0"/>
      <w:marTop w:val="0"/>
      <w:marBottom w:val="0"/>
      <w:divBdr>
        <w:top w:val="none" w:sz="0" w:space="0" w:color="auto"/>
        <w:left w:val="none" w:sz="0" w:space="0" w:color="auto"/>
        <w:bottom w:val="none" w:sz="0" w:space="0" w:color="auto"/>
        <w:right w:val="none" w:sz="0" w:space="0" w:color="auto"/>
      </w:divBdr>
    </w:div>
    <w:div w:id="542716651">
      <w:bodyDiv w:val="1"/>
      <w:marLeft w:val="0"/>
      <w:marRight w:val="0"/>
      <w:marTop w:val="0"/>
      <w:marBottom w:val="0"/>
      <w:divBdr>
        <w:top w:val="none" w:sz="0" w:space="0" w:color="auto"/>
        <w:left w:val="none" w:sz="0" w:space="0" w:color="auto"/>
        <w:bottom w:val="none" w:sz="0" w:space="0" w:color="auto"/>
        <w:right w:val="none" w:sz="0" w:space="0" w:color="auto"/>
      </w:divBdr>
      <w:divsChild>
        <w:div w:id="725027451">
          <w:marLeft w:val="0"/>
          <w:marRight w:val="0"/>
          <w:marTop w:val="0"/>
          <w:marBottom w:val="0"/>
          <w:divBdr>
            <w:top w:val="none" w:sz="0" w:space="0" w:color="auto"/>
            <w:left w:val="none" w:sz="0" w:space="0" w:color="auto"/>
            <w:bottom w:val="none" w:sz="0" w:space="0" w:color="auto"/>
            <w:right w:val="none" w:sz="0" w:space="0" w:color="auto"/>
          </w:divBdr>
          <w:divsChild>
            <w:div w:id="1301615945">
              <w:marLeft w:val="0"/>
              <w:marRight w:val="0"/>
              <w:marTop w:val="0"/>
              <w:marBottom w:val="0"/>
              <w:divBdr>
                <w:top w:val="none" w:sz="0" w:space="0" w:color="auto"/>
                <w:left w:val="none" w:sz="0" w:space="0" w:color="auto"/>
                <w:bottom w:val="none" w:sz="0" w:space="0" w:color="auto"/>
                <w:right w:val="none" w:sz="0" w:space="0" w:color="auto"/>
              </w:divBdr>
              <w:divsChild>
                <w:div w:id="1659962677">
                  <w:marLeft w:val="0"/>
                  <w:marRight w:val="0"/>
                  <w:marTop w:val="0"/>
                  <w:marBottom w:val="0"/>
                  <w:divBdr>
                    <w:top w:val="none" w:sz="0" w:space="0" w:color="auto"/>
                    <w:left w:val="none" w:sz="0" w:space="0" w:color="auto"/>
                    <w:bottom w:val="none" w:sz="0" w:space="0" w:color="auto"/>
                    <w:right w:val="none" w:sz="0" w:space="0" w:color="auto"/>
                  </w:divBdr>
                  <w:divsChild>
                    <w:div w:id="74877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118222">
      <w:bodyDiv w:val="1"/>
      <w:marLeft w:val="0"/>
      <w:marRight w:val="0"/>
      <w:marTop w:val="0"/>
      <w:marBottom w:val="0"/>
      <w:divBdr>
        <w:top w:val="none" w:sz="0" w:space="0" w:color="auto"/>
        <w:left w:val="none" w:sz="0" w:space="0" w:color="auto"/>
        <w:bottom w:val="none" w:sz="0" w:space="0" w:color="auto"/>
        <w:right w:val="none" w:sz="0" w:space="0" w:color="auto"/>
      </w:divBdr>
    </w:div>
    <w:div w:id="693726897">
      <w:bodyDiv w:val="1"/>
      <w:marLeft w:val="0"/>
      <w:marRight w:val="0"/>
      <w:marTop w:val="0"/>
      <w:marBottom w:val="0"/>
      <w:divBdr>
        <w:top w:val="none" w:sz="0" w:space="0" w:color="auto"/>
        <w:left w:val="none" w:sz="0" w:space="0" w:color="auto"/>
        <w:bottom w:val="none" w:sz="0" w:space="0" w:color="auto"/>
        <w:right w:val="none" w:sz="0" w:space="0" w:color="auto"/>
      </w:divBdr>
    </w:div>
    <w:div w:id="704722489">
      <w:bodyDiv w:val="1"/>
      <w:marLeft w:val="0"/>
      <w:marRight w:val="0"/>
      <w:marTop w:val="0"/>
      <w:marBottom w:val="0"/>
      <w:divBdr>
        <w:top w:val="none" w:sz="0" w:space="0" w:color="auto"/>
        <w:left w:val="none" w:sz="0" w:space="0" w:color="auto"/>
        <w:bottom w:val="none" w:sz="0" w:space="0" w:color="auto"/>
        <w:right w:val="none" w:sz="0" w:space="0" w:color="auto"/>
      </w:divBdr>
    </w:div>
    <w:div w:id="749809590">
      <w:bodyDiv w:val="1"/>
      <w:marLeft w:val="0"/>
      <w:marRight w:val="0"/>
      <w:marTop w:val="0"/>
      <w:marBottom w:val="0"/>
      <w:divBdr>
        <w:top w:val="none" w:sz="0" w:space="0" w:color="auto"/>
        <w:left w:val="none" w:sz="0" w:space="0" w:color="auto"/>
        <w:bottom w:val="none" w:sz="0" w:space="0" w:color="auto"/>
        <w:right w:val="none" w:sz="0" w:space="0" w:color="auto"/>
      </w:divBdr>
    </w:div>
    <w:div w:id="911089133">
      <w:bodyDiv w:val="1"/>
      <w:marLeft w:val="0"/>
      <w:marRight w:val="0"/>
      <w:marTop w:val="0"/>
      <w:marBottom w:val="0"/>
      <w:divBdr>
        <w:top w:val="none" w:sz="0" w:space="0" w:color="auto"/>
        <w:left w:val="none" w:sz="0" w:space="0" w:color="auto"/>
        <w:bottom w:val="none" w:sz="0" w:space="0" w:color="auto"/>
        <w:right w:val="none" w:sz="0" w:space="0" w:color="auto"/>
      </w:divBdr>
    </w:div>
    <w:div w:id="982275187">
      <w:bodyDiv w:val="1"/>
      <w:marLeft w:val="0"/>
      <w:marRight w:val="0"/>
      <w:marTop w:val="0"/>
      <w:marBottom w:val="0"/>
      <w:divBdr>
        <w:top w:val="none" w:sz="0" w:space="0" w:color="auto"/>
        <w:left w:val="none" w:sz="0" w:space="0" w:color="auto"/>
        <w:bottom w:val="none" w:sz="0" w:space="0" w:color="auto"/>
        <w:right w:val="none" w:sz="0" w:space="0" w:color="auto"/>
      </w:divBdr>
    </w:div>
    <w:div w:id="1018314615">
      <w:bodyDiv w:val="1"/>
      <w:marLeft w:val="0"/>
      <w:marRight w:val="0"/>
      <w:marTop w:val="0"/>
      <w:marBottom w:val="0"/>
      <w:divBdr>
        <w:top w:val="none" w:sz="0" w:space="0" w:color="auto"/>
        <w:left w:val="none" w:sz="0" w:space="0" w:color="auto"/>
        <w:bottom w:val="none" w:sz="0" w:space="0" w:color="auto"/>
        <w:right w:val="none" w:sz="0" w:space="0" w:color="auto"/>
      </w:divBdr>
    </w:div>
    <w:div w:id="1026633972">
      <w:bodyDiv w:val="1"/>
      <w:marLeft w:val="0"/>
      <w:marRight w:val="0"/>
      <w:marTop w:val="0"/>
      <w:marBottom w:val="0"/>
      <w:divBdr>
        <w:top w:val="none" w:sz="0" w:space="0" w:color="auto"/>
        <w:left w:val="none" w:sz="0" w:space="0" w:color="auto"/>
        <w:bottom w:val="none" w:sz="0" w:space="0" w:color="auto"/>
        <w:right w:val="none" w:sz="0" w:space="0" w:color="auto"/>
      </w:divBdr>
    </w:div>
    <w:div w:id="1081950337">
      <w:bodyDiv w:val="1"/>
      <w:marLeft w:val="0"/>
      <w:marRight w:val="0"/>
      <w:marTop w:val="0"/>
      <w:marBottom w:val="0"/>
      <w:divBdr>
        <w:top w:val="none" w:sz="0" w:space="0" w:color="auto"/>
        <w:left w:val="none" w:sz="0" w:space="0" w:color="auto"/>
        <w:bottom w:val="none" w:sz="0" w:space="0" w:color="auto"/>
        <w:right w:val="none" w:sz="0" w:space="0" w:color="auto"/>
      </w:divBdr>
    </w:div>
    <w:div w:id="1083649315">
      <w:bodyDiv w:val="1"/>
      <w:marLeft w:val="0"/>
      <w:marRight w:val="0"/>
      <w:marTop w:val="0"/>
      <w:marBottom w:val="0"/>
      <w:divBdr>
        <w:top w:val="none" w:sz="0" w:space="0" w:color="auto"/>
        <w:left w:val="none" w:sz="0" w:space="0" w:color="auto"/>
        <w:bottom w:val="none" w:sz="0" w:space="0" w:color="auto"/>
        <w:right w:val="none" w:sz="0" w:space="0" w:color="auto"/>
      </w:divBdr>
    </w:div>
    <w:div w:id="1135180474">
      <w:bodyDiv w:val="1"/>
      <w:marLeft w:val="0"/>
      <w:marRight w:val="0"/>
      <w:marTop w:val="0"/>
      <w:marBottom w:val="0"/>
      <w:divBdr>
        <w:top w:val="none" w:sz="0" w:space="0" w:color="auto"/>
        <w:left w:val="none" w:sz="0" w:space="0" w:color="auto"/>
        <w:bottom w:val="none" w:sz="0" w:space="0" w:color="auto"/>
        <w:right w:val="none" w:sz="0" w:space="0" w:color="auto"/>
      </w:divBdr>
    </w:div>
    <w:div w:id="1138693319">
      <w:bodyDiv w:val="1"/>
      <w:marLeft w:val="0"/>
      <w:marRight w:val="0"/>
      <w:marTop w:val="0"/>
      <w:marBottom w:val="0"/>
      <w:divBdr>
        <w:top w:val="none" w:sz="0" w:space="0" w:color="auto"/>
        <w:left w:val="none" w:sz="0" w:space="0" w:color="auto"/>
        <w:bottom w:val="none" w:sz="0" w:space="0" w:color="auto"/>
        <w:right w:val="none" w:sz="0" w:space="0" w:color="auto"/>
      </w:divBdr>
    </w:div>
    <w:div w:id="1152794544">
      <w:bodyDiv w:val="1"/>
      <w:marLeft w:val="0"/>
      <w:marRight w:val="0"/>
      <w:marTop w:val="0"/>
      <w:marBottom w:val="0"/>
      <w:divBdr>
        <w:top w:val="none" w:sz="0" w:space="0" w:color="auto"/>
        <w:left w:val="none" w:sz="0" w:space="0" w:color="auto"/>
        <w:bottom w:val="none" w:sz="0" w:space="0" w:color="auto"/>
        <w:right w:val="none" w:sz="0" w:space="0" w:color="auto"/>
      </w:divBdr>
    </w:div>
    <w:div w:id="1159729345">
      <w:bodyDiv w:val="1"/>
      <w:marLeft w:val="0"/>
      <w:marRight w:val="0"/>
      <w:marTop w:val="0"/>
      <w:marBottom w:val="0"/>
      <w:divBdr>
        <w:top w:val="none" w:sz="0" w:space="0" w:color="auto"/>
        <w:left w:val="none" w:sz="0" w:space="0" w:color="auto"/>
        <w:bottom w:val="none" w:sz="0" w:space="0" w:color="auto"/>
        <w:right w:val="none" w:sz="0" w:space="0" w:color="auto"/>
      </w:divBdr>
    </w:div>
    <w:div w:id="1304657566">
      <w:bodyDiv w:val="1"/>
      <w:marLeft w:val="0"/>
      <w:marRight w:val="0"/>
      <w:marTop w:val="0"/>
      <w:marBottom w:val="0"/>
      <w:divBdr>
        <w:top w:val="none" w:sz="0" w:space="0" w:color="auto"/>
        <w:left w:val="none" w:sz="0" w:space="0" w:color="auto"/>
        <w:bottom w:val="none" w:sz="0" w:space="0" w:color="auto"/>
        <w:right w:val="none" w:sz="0" w:space="0" w:color="auto"/>
      </w:divBdr>
    </w:div>
    <w:div w:id="1483427298">
      <w:bodyDiv w:val="1"/>
      <w:marLeft w:val="0"/>
      <w:marRight w:val="0"/>
      <w:marTop w:val="0"/>
      <w:marBottom w:val="0"/>
      <w:divBdr>
        <w:top w:val="none" w:sz="0" w:space="0" w:color="auto"/>
        <w:left w:val="none" w:sz="0" w:space="0" w:color="auto"/>
        <w:bottom w:val="none" w:sz="0" w:space="0" w:color="auto"/>
        <w:right w:val="none" w:sz="0" w:space="0" w:color="auto"/>
      </w:divBdr>
      <w:divsChild>
        <w:div w:id="337273638">
          <w:marLeft w:val="0"/>
          <w:marRight w:val="0"/>
          <w:marTop w:val="0"/>
          <w:marBottom w:val="0"/>
          <w:divBdr>
            <w:top w:val="none" w:sz="0" w:space="0" w:color="auto"/>
            <w:left w:val="none" w:sz="0" w:space="0" w:color="auto"/>
            <w:bottom w:val="none" w:sz="0" w:space="0" w:color="auto"/>
            <w:right w:val="none" w:sz="0" w:space="0" w:color="auto"/>
          </w:divBdr>
          <w:divsChild>
            <w:div w:id="426116961">
              <w:marLeft w:val="0"/>
              <w:marRight w:val="0"/>
              <w:marTop w:val="0"/>
              <w:marBottom w:val="0"/>
              <w:divBdr>
                <w:top w:val="none" w:sz="0" w:space="0" w:color="auto"/>
                <w:left w:val="none" w:sz="0" w:space="0" w:color="auto"/>
                <w:bottom w:val="none" w:sz="0" w:space="0" w:color="auto"/>
                <w:right w:val="none" w:sz="0" w:space="0" w:color="auto"/>
              </w:divBdr>
              <w:divsChild>
                <w:div w:id="541017190">
                  <w:marLeft w:val="0"/>
                  <w:marRight w:val="0"/>
                  <w:marTop w:val="0"/>
                  <w:marBottom w:val="0"/>
                  <w:divBdr>
                    <w:top w:val="none" w:sz="0" w:space="0" w:color="auto"/>
                    <w:left w:val="none" w:sz="0" w:space="0" w:color="auto"/>
                    <w:bottom w:val="none" w:sz="0" w:space="0" w:color="auto"/>
                    <w:right w:val="none" w:sz="0" w:space="0" w:color="auto"/>
                  </w:divBdr>
                  <w:divsChild>
                    <w:div w:id="196322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314499">
      <w:bodyDiv w:val="1"/>
      <w:marLeft w:val="0"/>
      <w:marRight w:val="0"/>
      <w:marTop w:val="0"/>
      <w:marBottom w:val="0"/>
      <w:divBdr>
        <w:top w:val="none" w:sz="0" w:space="0" w:color="auto"/>
        <w:left w:val="none" w:sz="0" w:space="0" w:color="auto"/>
        <w:bottom w:val="none" w:sz="0" w:space="0" w:color="auto"/>
        <w:right w:val="none" w:sz="0" w:space="0" w:color="auto"/>
      </w:divBdr>
    </w:div>
    <w:div w:id="1505824670">
      <w:bodyDiv w:val="1"/>
      <w:marLeft w:val="0"/>
      <w:marRight w:val="0"/>
      <w:marTop w:val="0"/>
      <w:marBottom w:val="0"/>
      <w:divBdr>
        <w:top w:val="none" w:sz="0" w:space="0" w:color="auto"/>
        <w:left w:val="none" w:sz="0" w:space="0" w:color="auto"/>
        <w:bottom w:val="none" w:sz="0" w:space="0" w:color="auto"/>
        <w:right w:val="none" w:sz="0" w:space="0" w:color="auto"/>
      </w:divBdr>
    </w:div>
    <w:div w:id="1581208569">
      <w:bodyDiv w:val="1"/>
      <w:marLeft w:val="0"/>
      <w:marRight w:val="0"/>
      <w:marTop w:val="0"/>
      <w:marBottom w:val="0"/>
      <w:divBdr>
        <w:top w:val="none" w:sz="0" w:space="0" w:color="auto"/>
        <w:left w:val="none" w:sz="0" w:space="0" w:color="auto"/>
        <w:bottom w:val="none" w:sz="0" w:space="0" w:color="auto"/>
        <w:right w:val="none" w:sz="0" w:space="0" w:color="auto"/>
      </w:divBdr>
    </w:div>
    <w:div w:id="1592350943">
      <w:bodyDiv w:val="1"/>
      <w:marLeft w:val="0"/>
      <w:marRight w:val="0"/>
      <w:marTop w:val="0"/>
      <w:marBottom w:val="0"/>
      <w:divBdr>
        <w:top w:val="none" w:sz="0" w:space="0" w:color="auto"/>
        <w:left w:val="none" w:sz="0" w:space="0" w:color="auto"/>
        <w:bottom w:val="none" w:sz="0" w:space="0" w:color="auto"/>
        <w:right w:val="none" w:sz="0" w:space="0" w:color="auto"/>
      </w:divBdr>
      <w:divsChild>
        <w:div w:id="634145589">
          <w:marLeft w:val="0"/>
          <w:marRight w:val="0"/>
          <w:marTop w:val="0"/>
          <w:marBottom w:val="0"/>
          <w:divBdr>
            <w:top w:val="none" w:sz="0" w:space="0" w:color="auto"/>
            <w:left w:val="none" w:sz="0" w:space="0" w:color="auto"/>
            <w:bottom w:val="none" w:sz="0" w:space="0" w:color="auto"/>
            <w:right w:val="none" w:sz="0" w:space="0" w:color="auto"/>
          </w:divBdr>
          <w:divsChild>
            <w:div w:id="895967350">
              <w:marLeft w:val="0"/>
              <w:marRight w:val="0"/>
              <w:marTop w:val="0"/>
              <w:marBottom w:val="0"/>
              <w:divBdr>
                <w:top w:val="none" w:sz="0" w:space="0" w:color="auto"/>
                <w:left w:val="none" w:sz="0" w:space="0" w:color="auto"/>
                <w:bottom w:val="none" w:sz="0" w:space="0" w:color="auto"/>
                <w:right w:val="none" w:sz="0" w:space="0" w:color="auto"/>
              </w:divBdr>
              <w:divsChild>
                <w:div w:id="427122392">
                  <w:marLeft w:val="0"/>
                  <w:marRight w:val="0"/>
                  <w:marTop w:val="0"/>
                  <w:marBottom w:val="0"/>
                  <w:divBdr>
                    <w:top w:val="none" w:sz="0" w:space="0" w:color="auto"/>
                    <w:left w:val="none" w:sz="0" w:space="0" w:color="auto"/>
                    <w:bottom w:val="none" w:sz="0" w:space="0" w:color="auto"/>
                    <w:right w:val="none" w:sz="0" w:space="0" w:color="auto"/>
                  </w:divBdr>
                  <w:divsChild>
                    <w:div w:id="179267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881495">
      <w:bodyDiv w:val="1"/>
      <w:marLeft w:val="0"/>
      <w:marRight w:val="0"/>
      <w:marTop w:val="0"/>
      <w:marBottom w:val="0"/>
      <w:divBdr>
        <w:top w:val="none" w:sz="0" w:space="0" w:color="auto"/>
        <w:left w:val="none" w:sz="0" w:space="0" w:color="auto"/>
        <w:bottom w:val="none" w:sz="0" w:space="0" w:color="auto"/>
        <w:right w:val="none" w:sz="0" w:space="0" w:color="auto"/>
      </w:divBdr>
    </w:div>
    <w:div w:id="1781224185">
      <w:bodyDiv w:val="1"/>
      <w:marLeft w:val="0"/>
      <w:marRight w:val="0"/>
      <w:marTop w:val="0"/>
      <w:marBottom w:val="0"/>
      <w:divBdr>
        <w:top w:val="none" w:sz="0" w:space="0" w:color="auto"/>
        <w:left w:val="none" w:sz="0" w:space="0" w:color="auto"/>
        <w:bottom w:val="none" w:sz="0" w:space="0" w:color="auto"/>
        <w:right w:val="none" w:sz="0" w:space="0" w:color="auto"/>
      </w:divBdr>
    </w:div>
    <w:div w:id="1784494601">
      <w:bodyDiv w:val="1"/>
      <w:marLeft w:val="0"/>
      <w:marRight w:val="0"/>
      <w:marTop w:val="0"/>
      <w:marBottom w:val="0"/>
      <w:divBdr>
        <w:top w:val="none" w:sz="0" w:space="0" w:color="auto"/>
        <w:left w:val="none" w:sz="0" w:space="0" w:color="auto"/>
        <w:bottom w:val="none" w:sz="0" w:space="0" w:color="auto"/>
        <w:right w:val="none" w:sz="0" w:space="0" w:color="auto"/>
      </w:divBdr>
    </w:div>
    <w:div w:id="1861162121">
      <w:bodyDiv w:val="1"/>
      <w:marLeft w:val="0"/>
      <w:marRight w:val="0"/>
      <w:marTop w:val="0"/>
      <w:marBottom w:val="0"/>
      <w:divBdr>
        <w:top w:val="none" w:sz="0" w:space="0" w:color="auto"/>
        <w:left w:val="none" w:sz="0" w:space="0" w:color="auto"/>
        <w:bottom w:val="none" w:sz="0" w:space="0" w:color="auto"/>
        <w:right w:val="none" w:sz="0" w:space="0" w:color="auto"/>
      </w:divBdr>
    </w:div>
    <w:div w:id="1968973823">
      <w:bodyDiv w:val="1"/>
      <w:marLeft w:val="0"/>
      <w:marRight w:val="0"/>
      <w:marTop w:val="0"/>
      <w:marBottom w:val="0"/>
      <w:divBdr>
        <w:top w:val="none" w:sz="0" w:space="0" w:color="auto"/>
        <w:left w:val="none" w:sz="0" w:space="0" w:color="auto"/>
        <w:bottom w:val="none" w:sz="0" w:space="0" w:color="auto"/>
        <w:right w:val="none" w:sz="0" w:space="0" w:color="auto"/>
      </w:divBdr>
    </w:div>
    <w:div w:id="2011373447">
      <w:bodyDiv w:val="1"/>
      <w:marLeft w:val="0"/>
      <w:marRight w:val="0"/>
      <w:marTop w:val="0"/>
      <w:marBottom w:val="0"/>
      <w:divBdr>
        <w:top w:val="none" w:sz="0" w:space="0" w:color="auto"/>
        <w:left w:val="none" w:sz="0" w:space="0" w:color="auto"/>
        <w:bottom w:val="none" w:sz="0" w:space="0" w:color="auto"/>
        <w:right w:val="none" w:sz="0" w:space="0" w:color="auto"/>
      </w:divBdr>
    </w:div>
    <w:div w:id="20148014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68.png"/><Relationship Id="rId143" Type="http://schemas.openxmlformats.org/officeDocument/2006/relationships/image" Target="media/image69.jpeg"/><Relationship Id="rId144" Type="http://schemas.openxmlformats.org/officeDocument/2006/relationships/image" Target="media/image70.png"/><Relationship Id="rId145" Type="http://schemas.openxmlformats.org/officeDocument/2006/relationships/header" Target="header37.xml"/><Relationship Id="rId146" Type="http://schemas.openxmlformats.org/officeDocument/2006/relationships/header" Target="header38.xml"/><Relationship Id="rId147" Type="http://schemas.openxmlformats.org/officeDocument/2006/relationships/footer" Target="footer36.xml"/><Relationship Id="rId148" Type="http://schemas.openxmlformats.org/officeDocument/2006/relationships/footer" Target="footer37.xml"/><Relationship Id="rId149" Type="http://schemas.openxmlformats.org/officeDocument/2006/relationships/header" Target="header39.xml"/><Relationship Id="rId180" Type="http://schemas.openxmlformats.org/officeDocument/2006/relationships/footer" Target="footer45.xml"/><Relationship Id="rId181" Type="http://schemas.openxmlformats.org/officeDocument/2006/relationships/footer" Target="footer46.xml"/><Relationship Id="rId182" Type="http://schemas.openxmlformats.org/officeDocument/2006/relationships/header" Target="header48.xml"/><Relationship Id="rId40" Type="http://schemas.openxmlformats.org/officeDocument/2006/relationships/header" Target="header10.xml"/><Relationship Id="rId41" Type="http://schemas.openxmlformats.org/officeDocument/2006/relationships/footer" Target="footer10.xml"/><Relationship Id="rId42" Type="http://schemas.openxmlformats.org/officeDocument/2006/relationships/image" Target="media/image15.jpeg"/><Relationship Id="rId43" Type="http://schemas.openxmlformats.org/officeDocument/2006/relationships/image" Target="media/image16.png"/><Relationship Id="rId44" Type="http://schemas.openxmlformats.org/officeDocument/2006/relationships/image" Target="media/image17.jpeg"/><Relationship Id="rId45" Type="http://schemas.openxmlformats.org/officeDocument/2006/relationships/image" Target="media/image18.png"/><Relationship Id="rId46" Type="http://schemas.openxmlformats.org/officeDocument/2006/relationships/image" Target="media/image19.jpeg"/><Relationship Id="rId47" Type="http://schemas.openxmlformats.org/officeDocument/2006/relationships/image" Target="media/image20.png"/><Relationship Id="rId48" Type="http://schemas.openxmlformats.org/officeDocument/2006/relationships/image" Target="media/image21.png"/><Relationship Id="rId49" Type="http://schemas.openxmlformats.org/officeDocument/2006/relationships/header" Target="header11.xml"/><Relationship Id="rId183" Type="http://schemas.openxmlformats.org/officeDocument/2006/relationships/footer" Target="footer47.xml"/><Relationship Id="rId184" Type="http://schemas.openxmlformats.org/officeDocument/2006/relationships/image" Target="media/image86.png"/><Relationship Id="rId185" Type="http://schemas.openxmlformats.org/officeDocument/2006/relationships/image" Target="media/image87.png"/><Relationship Id="rId186" Type="http://schemas.openxmlformats.org/officeDocument/2006/relationships/image" Target="media/image88.png"/><Relationship Id="rId187" Type="http://schemas.openxmlformats.org/officeDocument/2006/relationships/image" Target="media/image89.jpeg"/><Relationship Id="rId188" Type="http://schemas.openxmlformats.org/officeDocument/2006/relationships/header" Target="header49.xml"/><Relationship Id="rId189" Type="http://schemas.openxmlformats.org/officeDocument/2006/relationships/header" Target="header50.xml"/><Relationship Id="rId80" Type="http://schemas.openxmlformats.org/officeDocument/2006/relationships/image" Target="media/image42.png"/><Relationship Id="rId81" Type="http://schemas.openxmlformats.org/officeDocument/2006/relationships/header" Target="header19.xml"/><Relationship Id="rId82" Type="http://schemas.openxmlformats.org/officeDocument/2006/relationships/header" Target="header20.xml"/><Relationship Id="rId83" Type="http://schemas.openxmlformats.org/officeDocument/2006/relationships/footer" Target="footer18.xml"/><Relationship Id="rId84" Type="http://schemas.openxmlformats.org/officeDocument/2006/relationships/footer" Target="footer19.xml"/><Relationship Id="rId85" Type="http://schemas.openxmlformats.org/officeDocument/2006/relationships/header" Target="header21.xml"/><Relationship Id="rId86" Type="http://schemas.openxmlformats.org/officeDocument/2006/relationships/footer" Target="footer20.xml"/><Relationship Id="rId87" Type="http://schemas.openxmlformats.org/officeDocument/2006/relationships/image" Target="media/image43.png"/><Relationship Id="rId88" Type="http://schemas.openxmlformats.org/officeDocument/2006/relationships/image" Target="media/image44.png"/><Relationship Id="rId89" Type="http://schemas.openxmlformats.org/officeDocument/2006/relationships/image" Target="media/image45.png"/><Relationship Id="rId110" Type="http://schemas.openxmlformats.org/officeDocument/2006/relationships/image" Target="media/image54.png"/><Relationship Id="rId111" Type="http://schemas.openxmlformats.org/officeDocument/2006/relationships/image" Target="media/image55.png"/><Relationship Id="rId112" Type="http://schemas.openxmlformats.org/officeDocument/2006/relationships/image" Target="media/image56.png"/><Relationship Id="rId113" Type="http://schemas.openxmlformats.org/officeDocument/2006/relationships/header" Target="header28.xml"/><Relationship Id="rId114" Type="http://schemas.openxmlformats.org/officeDocument/2006/relationships/header" Target="header29.xml"/><Relationship Id="rId115" Type="http://schemas.openxmlformats.org/officeDocument/2006/relationships/footer" Target="footer27.xml"/><Relationship Id="rId116" Type="http://schemas.openxmlformats.org/officeDocument/2006/relationships/footer" Target="footer28.xml"/><Relationship Id="rId117" Type="http://schemas.openxmlformats.org/officeDocument/2006/relationships/header" Target="header30.xml"/><Relationship Id="rId118" Type="http://schemas.openxmlformats.org/officeDocument/2006/relationships/footer" Target="footer29.xml"/><Relationship Id="rId119" Type="http://schemas.openxmlformats.org/officeDocument/2006/relationships/image" Target="media/image57.png"/><Relationship Id="rId150" Type="http://schemas.openxmlformats.org/officeDocument/2006/relationships/footer" Target="footer38.xml"/><Relationship Id="rId151" Type="http://schemas.openxmlformats.org/officeDocument/2006/relationships/image" Target="media/image71.png"/><Relationship Id="rId152" Type="http://schemas.openxmlformats.org/officeDocument/2006/relationships/image" Target="media/image72.jpeg"/><Relationship Id="rId10" Type="http://schemas.openxmlformats.org/officeDocument/2006/relationships/image" Target="media/image1.jpeg"/><Relationship Id="rId11" Type="http://schemas.openxmlformats.org/officeDocument/2006/relationships/header" Target="header2.xml"/><Relationship Id="rId12" Type="http://schemas.openxmlformats.org/officeDocument/2006/relationships/header" Target="header3.xml"/><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header" Target="header4.xml"/><Relationship Id="rId16" Type="http://schemas.openxmlformats.org/officeDocument/2006/relationships/footer" Target="footer4.xml"/><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4.jpeg"/><Relationship Id="rId153" Type="http://schemas.openxmlformats.org/officeDocument/2006/relationships/image" Target="media/image73.png"/><Relationship Id="rId154" Type="http://schemas.openxmlformats.org/officeDocument/2006/relationships/image" Target="media/image74.png"/><Relationship Id="rId155" Type="http://schemas.openxmlformats.org/officeDocument/2006/relationships/header" Target="header40.xml"/><Relationship Id="rId156" Type="http://schemas.openxmlformats.org/officeDocument/2006/relationships/header" Target="header41.xml"/><Relationship Id="rId157" Type="http://schemas.openxmlformats.org/officeDocument/2006/relationships/footer" Target="footer39.xml"/><Relationship Id="rId158" Type="http://schemas.openxmlformats.org/officeDocument/2006/relationships/footer" Target="footer40.xml"/><Relationship Id="rId159" Type="http://schemas.openxmlformats.org/officeDocument/2006/relationships/header" Target="header42.xml"/><Relationship Id="rId190" Type="http://schemas.openxmlformats.org/officeDocument/2006/relationships/footer" Target="footer48.xml"/><Relationship Id="rId191" Type="http://schemas.openxmlformats.org/officeDocument/2006/relationships/footer" Target="footer49.xml"/><Relationship Id="rId192" Type="http://schemas.openxmlformats.org/officeDocument/2006/relationships/header" Target="header51.xml"/><Relationship Id="rId50" Type="http://schemas.openxmlformats.org/officeDocument/2006/relationships/footer" Target="footer11.xml"/><Relationship Id="rId51" Type="http://schemas.openxmlformats.org/officeDocument/2006/relationships/header" Target="header12.xml"/><Relationship Id="rId52" Type="http://schemas.openxmlformats.org/officeDocument/2006/relationships/image" Target="media/image26.jpeg"/><Relationship Id="rId53" Type="http://schemas.openxmlformats.org/officeDocument/2006/relationships/image" Target="media/image27.png"/><Relationship Id="rId54" Type="http://schemas.openxmlformats.org/officeDocument/2006/relationships/image" Target="media/image28.jpeg"/><Relationship Id="rId55" Type="http://schemas.openxmlformats.org/officeDocument/2006/relationships/image" Target="media/image29.png"/><Relationship Id="rId56" Type="http://schemas.openxmlformats.org/officeDocument/2006/relationships/image" Target="media/image30.jpeg"/><Relationship Id="rId57" Type="http://schemas.openxmlformats.org/officeDocument/2006/relationships/image" Target="media/image31.png"/><Relationship Id="rId58" Type="http://schemas.openxmlformats.org/officeDocument/2006/relationships/image" Target="media/image32.jpeg"/><Relationship Id="rId59" Type="http://schemas.openxmlformats.org/officeDocument/2006/relationships/image" Target="media/image33.jpeg"/><Relationship Id="rId193" Type="http://schemas.openxmlformats.org/officeDocument/2006/relationships/footer" Target="footer50.xml"/><Relationship Id="rId194" Type="http://schemas.openxmlformats.org/officeDocument/2006/relationships/image" Target="media/image90.png"/><Relationship Id="rId195" Type="http://schemas.openxmlformats.org/officeDocument/2006/relationships/image" Target="media/image91.png"/><Relationship Id="rId196" Type="http://schemas.openxmlformats.org/officeDocument/2006/relationships/image" Target="media/image92.png"/><Relationship Id="rId197" Type="http://schemas.openxmlformats.org/officeDocument/2006/relationships/header" Target="header52.xml"/><Relationship Id="rId198" Type="http://schemas.openxmlformats.org/officeDocument/2006/relationships/header" Target="header53.xml"/><Relationship Id="rId199" Type="http://schemas.openxmlformats.org/officeDocument/2006/relationships/footer" Target="footer51.xml"/><Relationship Id="rId90" Type="http://schemas.openxmlformats.org/officeDocument/2006/relationships/image" Target="media/image46.png"/><Relationship Id="rId91" Type="http://schemas.openxmlformats.org/officeDocument/2006/relationships/header" Target="header22.xml"/><Relationship Id="rId92" Type="http://schemas.openxmlformats.org/officeDocument/2006/relationships/header" Target="header23.xml"/><Relationship Id="rId93" Type="http://schemas.openxmlformats.org/officeDocument/2006/relationships/footer" Target="footer21.xml"/><Relationship Id="rId94" Type="http://schemas.openxmlformats.org/officeDocument/2006/relationships/footer" Target="footer22.xml"/><Relationship Id="rId95" Type="http://schemas.openxmlformats.org/officeDocument/2006/relationships/header" Target="header24.xml"/><Relationship Id="rId96" Type="http://schemas.openxmlformats.org/officeDocument/2006/relationships/footer" Target="footer23.xml"/><Relationship Id="rId97" Type="http://schemas.openxmlformats.org/officeDocument/2006/relationships/image" Target="media/image47.png"/><Relationship Id="rId98" Type="http://schemas.openxmlformats.org/officeDocument/2006/relationships/image" Target="media/image48.png"/><Relationship Id="rId99" Type="http://schemas.openxmlformats.org/officeDocument/2006/relationships/image" Target="media/image49.png"/><Relationship Id="rId120" Type="http://schemas.openxmlformats.org/officeDocument/2006/relationships/image" Target="media/image58.png"/><Relationship Id="rId121" Type="http://schemas.openxmlformats.org/officeDocument/2006/relationships/image" Target="media/image59.jpeg"/><Relationship Id="rId122" Type="http://schemas.openxmlformats.org/officeDocument/2006/relationships/image" Target="media/image60.png"/><Relationship Id="rId123" Type="http://schemas.openxmlformats.org/officeDocument/2006/relationships/image" Target="media/image61.png"/><Relationship Id="rId124" Type="http://schemas.openxmlformats.org/officeDocument/2006/relationships/header" Target="header31.xml"/><Relationship Id="rId125" Type="http://schemas.openxmlformats.org/officeDocument/2006/relationships/header" Target="header32.xml"/><Relationship Id="rId126" Type="http://schemas.openxmlformats.org/officeDocument/2006/relationships/footer" Target="footer30.xml"/><Relationship Id="rId127" Type="http://schemas.openxmlformats.org/officeDocument/2006/relationships/footer" Target="footer31.xml"/><Relationship Id="rId128" Type="http://schemas.openxmlformats.org/officeDocument/2006/relationships/header" Target="header33.xml"/><Relationship Id="rId129" Type="http://schemas.openxmlformats.org/officeDocument/2006/relationships/footer" Target="footer32.xml"/><Relationship Id="rId160" Type="http://schemas.openxmlformats.org/officeDocument/2006/relationships/footer" Target="footer41.xml"/><Relationship Id="rId161" Type="http://schemas.openxmlformats.org/officeDocument/2006/relationships/image" Target="media/image75.png"/><Relationship Id="rId162" Type="http://schemas.openxmlformats.org/officeDocument/2006/relationships/image" Target="media/image76.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header" Target="header5.xml"/><Relationship Id="rId27" Type="http://schemas.openxmlformats.org/officeDocument/2006/relationships/header" Target="header6.xml"/><Relationship Id="rId28" Type="http://schemas.openxmlformats.org/officeDocument/2006/relationships/footer" Target="footer5.xml"/><Relationship Id="rId29" Type="http://schemas.openxmlformats.org/officeDocument/2006/relationships/footer" Target="footer6.xml"/><Relationship Id="rId163" Type="http://schemas.openxmlformats.org/officeDocument/2006/relationships/image" Target="media/image77.png"/><Relationship Id="rId164" Type="http://schemas.openxmlformats.org/officeDocument/2006/relationships/image" Target="media/image78.png"/><Relationship Id="rId165" Type="http://schemas.openxmlformats.org/officeDocument/2006/relationships/image" Target="media/image79.png"/><Relationship Id="rId166" Type="http://schemas.openxmlformats.org/officeDocument/2006/relationships/header" Target="header43.xml"/><Relationship Id="rId167" Type="http://schemas.openxmlformats.org/officeDocument/2006/relationships/header" Target="header44.xml"/><Relationship Id="rId168" Type="http://schemas.openxmlformats.org/officeDocument/2006/relationships/footer" Target="footer42.xml"/><Relationship Id="rId169" Type="http://schemas.openxmlformats.org/officeDocument/2006/relationships/footer" Target="footer43.xml"/><Relationship Id="rId200" Type="http://schemas.openxmlformats.org/officeDocument/2006/relationships/footer" Target="footer52.xml"/><Relationship Id="rId201" Type="http://schemas.openxmlformats.org/officeDocument/2006/relationships/header" Target="header54.xml"/><Relationship Id="rId202" Type="http://schemas.openxmlformats.org/officeDocument/2006/relationships/footer" Target="footer53.xml"/><Relationship Id="rId203" Type="http://schemas.openxmlformats.org/officeDocument/2006/relationships/fontTable" Target="fontTable.xml"/><Relationship Id="rId60" Type="http://schemas.openxmlformats.org/officeDocument/2006/relationships/header" Target="header13.xml"/><Relationship Id="rId61" Type="http://schemas.openxmlformats.org/officeDocument/2006/relationships/header" Target="header14.xml"/><Relationship Id="rId62" Type="http://schemas.openxmlformats.org/officeDocument/2006/relationships/footer" Target="footer12.xml"/><Relationship Id="rId63" Type="http://schemas.openxmlformats.org/officeDocument/2006/relationships/footer" Target="footer13.xml"/><Relationship Id="rId64" Type="http://schemas.openxmlformats.org/officeDocument/2006/relationships/header" Target="header15.xml"/><Relationship Id="rId65" Type="http://schemas.openxmlformats.org/officeDocument/2006/relationships/footer" Target="footer14.xml"/><Relationship Id="rId66" Type="http://schemas.openxmlformats.org/officeDocument/2006/relationships/image" Target="media/image34.jpeg"/><Relationship Id="rId67" Type="http://schemas.openxmlformats.org/officeDocument/2006/relationships/image" Target="media/image35.jpeg"/><Relationship Id="rId68" Type="http://schemas.openxmlformats.org/officeDocument/2006/relationships/image" Target="media/image36.png"/><Relationship Id="rId69" Type="http://schemas.openxmlformats.org/officeDocument/2006/relationships/image" Target="media/image37.png"/><Relationship Id="rId204" Type="http://schemas.openxmlformats.org/officeDocument/2006/relationships/theme" Target="theme/theme1.xml"/><Relationship Id="rId130" Type="http://schemas.openxmlformats.org/officeDocument/2006/relationships/image" Target="media/image62.png"/><Relationship Id="rId131" Type="http://schemas.openxmlformats.org/officeDocument/2006/relationships/image" Target="media/image63.png"/><Relationship Id="rId132" Type="http://schemas.openxmlformats.org/officeDocument/2006/relationships/image" Target="media/image64.png"/><Relationship Id="rId133" Type="http://schemas.openxmlformats.org/officeDocument/2006/relationships/image" Target="media/image65.png"/><Relationship Id="rId134" Type="http://schemas.openxmlformats.org/officeDocument/2006/relationships/image" Target="media/image66.png"/><Relationship Id="rId135" Type="http://schemas.openxmlformats.org/officeDocument/2006/relationships/header" Target="header34.xml"/><Relationship Id="rId136" Type="http://schemas.openxmlformats.org/officeDocument/2006/relationships/header" Target="header35.xml"/><Relationship Id="rId137" Type="http://schemas.openxmlformats.org/officeDocument/2006/relationships/footer" Target="footer33.xml"/><Relationship Id="rId138" Type="http://schemas.openxmlformats.org/officeDocument/2006/relationships/footer" Target="footer34.xml"/><Relationship Id="rId139" Type="http://schemas.openxmlformats.org/officeDocument/2006/relationships/header" Target="header36.xml"/><Relationship Id="rId170" Type="http://schemas.openxmlformats.org/officeDocument/2006/relationships/header" Target="header45.xml"/><Relationship Id="rId171" Type="http://schemas.openxmlformats.org/officeDocument/2006/relationships/footer" Target="footer44.xml"/><Relationship Id="rId172" Type="http://schemas.openxmlformats.org/officeDocument/2006/relationships/image" Target="media/image80.png"/><Relationship Id="rId30" Type="http://schemas.openxmlformats.org/officeDocument/2006/relationships/header" Target="header7.xml"/><Relationship Id="rId31" Type="http://schemas.openxmlformats.org/officeDocument/2006/relationships/footer" Target="footer7.xml"/><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header" Target="header8.xml"/><Relationship Id="rId37" Type="http://schemas.openxmlformats.org/officeDocument/2006/relationships/header" Target="header9.xml"/><Relationship Id="rId38" Type="http://schemas.openxmlformats.org/officeDocument/2006/relationships/footer" Target="footer8.xml"/><Relationship Id="rId39" Type="http://schemas.openxmlformats.org/officeDocument/2006/relationships/footer" Target="footer9.xml"/><Relationship Id="rId173" Type="http://schemas.openxmlformats.org/officeDocument/2006/relationships/image" Target="media/image81.png"/><Relationship Id="rId174" Type="http://schemas.openxmlformats.org/officeDocument/2006/relationships/image" Target="media/image82.png"/><Relationship Id="rId175" Type="http://schemas.openxmlformats.org/officeDocument/2006/relationships/image" Target="media/image83.png"/><Relationship Id="rId176" Type="http://schemas.openxmlformats.org/officeDocument/2006/relationships/image" Target="media/image84.png"/><Relationship Id="rId177" Type="http://schemas.openxmlformats.org/officeDocument/2006/relationships/image" Target="media/image85.png"/><Relationship Id="rId178" Type="http://schemas.openxmlformats.org/officeDocument/2006/relationships/header" Target="header46.xml"/><Relationship Id="rId179" Type="http://schemas.openxmlformats.org/officeDocument/2006/relationships/header" Target="header47.xml"/><Relationship Id="rId70" Type="http://schemas.openxmlformats.org/officeDocument/2006/relationships/header" Target="header16.xml"/><Relationship Id="rId71" Type="http://schemas.openxmlformats.org/officeDocument/2006/relationships/header" Target="header17.xml"/><Relationship Id="rId72" Type="http://schemas.openxmlformats.org/officeDocument/2006/relationships/footer" Target="footer15.xml"/><Relationship Id="rId73" Type="http://schemas.openxmlformats.org/officeDocument/2006/relationships/footer" Target="footer16.xml"/><Relationship Id="rId74" Type="http://schemas.openxmlformats.org/officeDocument/2006/relationships/header" Target="header18.xml"/><Relationship Id="rId75" Type="http://schemas.openxmlformats.org/officeDocument/2006/relationships/footer" Target="footer17.xml"/><Relationship Id="rId76" Type="http://schemas.openxmlformats.org/officeDocument/2006/relationships/image" Target="media/image38.jpeg"/><Relationship Id="rId77" Type="http://schemas.openxmlformats.org/officeDocument/2006/relationships/image" Target="media/image39.jpeg"/><Relationship Id="rId78" Type="http://schemas.openxmlformats.org/officeDocument/2006/relationships/image" Target="media/image40.png"/><Relationship Id="rId79" Type="http://schemas.openxmlformats.org/officeDocument/2006/relationships/image" Target="media/image4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50.png"/><Relationship Id="rId101" Type="http://schemas.openxmlformats.org/officeDocument/2006/relationships/header" Target="header25.xml"/><Relationship Id="rId102" Type="http://schemas.openxmlformats.org/officeDocument/2006/relationships/header" Target="header26.xml"/><Relationship Id="rId103" Type="http://schemas.openxmlformats.org/officeDocument/2006/relationships/footer" Target="footer24.xml"/><Relationship Id="rId104" Type="http://schemas.openxmlformats.org/officeDocument/2006/relationships/footer" Target="footer25.xml"/><Relationship Id="rId105" Type="http://schemas.openxmlformats.org/officeDocument/2006/relationships/header" Target="header27.xml"/><Relationship Id="rId106" Type="http://schemas.openxmlformats.org/officeDocument/2006/relationships/footer" Target="footer26.xml"/><Relationship Id="rId107" Type="http://schemas.openxmlformats.org/officeDocument/2006/relationships/image" Target="media/image51.jpeg"/><Relationship Id="rId108" Type="http://schemas.openxmlformats.org/officeDocument/2006/relationships/image" Target="media/image52.png"/><Relationship Id="rId109" Type="http://schemas.openxmlformats.org/officeDocument/2006/relationships/image" Target="media/image53.pn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header" Target="header1.xml"/><Relationship Id="rId140" Type="http://schemas.openxmlformats.org/officeDocument/2006/relationships/footer" Target="footer35.xml"/><Relationship Id="rId141" Type="http://schemas.openxmlformats.org/officeDocument/2006/relationships/image" Target="media/image67.png"/></Relationships>
</file>

<file path=word/_rels/header12.xml.rels><?xml version="1.0" encoding="UTF-8" standalone="yes"?>
<Relationships xmlns="http://schemas.openxmlformats.org/package/2006/relationships"><Relationship Id="rId3" Type="http://schemas.openxmlformats.org/officeDocument/2006/relationships/image" Target="media/image24.png"/><Relationship Id="rId4" Type="http://schemas.openxmlformats.org/officeDocument/2006/relationships/image" Target="media/image25.png"/><Relationship Id="rId1" Type="http://schemas.openxmlformats.org/officeDocument/2006/relationships/image" Target="media/image22.png"/><Relationship Id="rId2"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Summer%20Newsletter.dotx" TargetMode="External"/></Relationships>
</file>

<file path=word/theme/theme1.xml><?xml version="1.0" encoding="utf-8"?>
<a:theme xmlns:a="http://schemas.openxmlformats.org/drawingml/2006/main" name="Office Theme">
  <a:themeElements>
    <a:clrScheme name="Summer Newsletter">
      <a:dk1>
        <a:sysClr val="windowText" lastClr="000000"/>
      </a:dk1>
      <a:lt1>
        <a:sysClr val="window" lastClr="FFFFFF"/>
      </a:lt1>
      <a:dk2>
        <a:srgbClr val="11A5BB"/>
      </a:dk2>
      <a:lt2>
        <a:srgbClr val="AFE1E8"/>
      </a:lt2>
      <a:accent1>
        <a:srgbClr val="C2A0E2"/>
      </a:accent1>
      <a:accent2>
        <a:srgbClr val="38B4C6"/>
      </a:accent2>
      <a:accent3>
        <a:srgbClr val="4D4642"/>
      </a:accent3>
      <a:accent4>
        <a:srgbClr val="E4F8C8"/>
      </a:accent4>
      <a:accent5>
        <a:srgbClr val="6A8E35"/>
      </a:accent5>
      <a:accent6>
        <a:srgbClr val="FFC000"/>
      </a:accent6>
      <a:hlink>
        <a:srgbClr val="0B7383"/>
      </a:hlink>
      <a:folHlink>
        <a:srgbClr val="52BFCE"/>
      </a:folHlink>
    </a:clrScheme>
    <a:fontScheme name="Summer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Summer Newsletter.dotx</Template>
  <TotalTime>1</TotalTime>
  <Pages>24</Pages>
  <Words>35</Words>
  <Characters>204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Federica Amministratore</dc:creator>
  <cp:keywords/>
  <dc:description/>
  <cp:lastModifiedBy>Federica Amministratore</cp:lastModifiedBy>
  <cp:revision>3</cp:revision>
  <cp:lastPrinted>2007-08-13T22:20:00Z</cp:lastPrinted>
  <dcterms:created xsi:type="dcterms:W3CDTF">2018-01-12T08:04:00Z</dcterms:created>
  <dcterms:modified xsi:type="dcterms:W3CDTF">2018-01-16T22:28:00Z</dcterms:modified>
  <cp:category/>
</cp:coreProperties>
</file>